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43672" w14:textId="77777777" w:rsidR="00FB7F50" w:rsidRPr="002245BE" w:rsidRDefault="00ED651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D651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D651A">
        <w:rPr>
          <w:sz w:val="22"/>
          <w:szCs w:val="22"/>
        </w:rPr>
        <w:t>2025-08-01</w:t>
      </w:r>
    </w:p>
    <w:p w14:paraId="6A1970C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D08796D" w14:textId="77777777" w:rsidR="00ED651A" w:rsidRPr="00ED651A" w:rsidRDefault="00ED651A" w:rsidP="00FB7F50">
      <w:pPr>
        <w:spacing w:after="40"/>
        <w:rPr>
          <w:b/>
          <w:bCs/>
          <w:sz w:val="22"/>
          <w:szCs w:val="22"/>
        </w:rPr>
      </w:pPr>
      <w:r w:rsidRPr="00ED651A">
        <w:rPr>
          <w:b/>
          <w:bCs/>
          <w:sz w:val="22"/>
          <w:szCs w:val="22"/>
        </w:rPr>
        <w:t>Akademia Górniczo - Hutnicza</w:t>
      </w:r>
    </w:p>
    <w:p w14:paraId="79274374" w14:textId="77777777" w:rsidR="00ED651A" w:rsidRPr="00ED651A" w:rsidRDefault="00ED651A" w:rsidP="00FB7F50">
      <w:pPr>
        <w:spacing w:after="40"/>
        <w:rPr>
          <w:b/>
          <w:bCs/>
          <w:sz w:val="22"/>
          <w:szCs w:val="22"/>
        </w:rPr>
      </w:pPr>
      <w:r w:rsidRPr="00ED651A">
        <w:rPr>
          <w:b/>
          <w:bCs/>
          <w:sz w:val="22"/>
          <w:szCs w:val="22"/>
        </w:rPr>
        <w:t>im. Stanisława Staszica w Krakowie</w:t>
      </w:r>
    </w:p>
    <w:p w14:paraId="7253B8E4" w14:textId="77777777" w:rsidR="00FB7F50" w:rsidRPr="002245BE" w:rsidRDefault="00ED651A" w:rsidP="00FB7F50">
      <w:pPr>
        <w:spacing w:after="40"/>
        <w:rPr>
          <w:b/>
          <w:bCs/>
          <w:sz w:val="22"/>
          <w:szCs w:val="22"/>
        </w:rPr>
      </w:pPr>
      <w:r w:rsidRPr="00ED651A">
        <w:rPr>
          <w:b/>
          <w:bCs/>
          <w:sz w:val="22"/>
          <w:szCs w:val="22"/>
        </w:rPr>
        <w:t>Dział Zamówień Publicznych</w:t>
      </w:r>
    </w:p>
    <w:p w14:paraId="10E8F77F" w14:textId="77777777" w:rsidR="00FB7F50" w:rsidRPr="002245BE" w:rsidRDefault="00ED651A" w:rsidP="00FB7F50">
      <w:pPr>
        <w:rPr>
          <w:sz w:val="22"/>
          <w:szCs w:val="22"/>
        </w:rPr>
      </w:pPr>
      <w:r w:rsidRPr="00ED651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D651A">
        <w:rPr>
          <w:sz w:val="22"/>
          <w:szCs w:val="22"/>
        </w:rPr>
        <w:t>30</w:t>
      </w:r>
    </w:p>
    <w:p w14:paraId="546B6F91" w14:textId="77777777" w:rsidR="00FB7F50" w:rsidRPr="002245BE" w:rsidRDefault="00ED651A" w:rsidP="00FB7F50">
      <w:pPr>
        <w:rPr>
          <w:sz w:val="22"/>
          <w:szCs w:val="22"/>
        </w:rPr>
      </w:pPr>
      <w:r w:rsidRPr="00ED651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D651A">
        <w:rPr>
          <w:sz w:val="22"/>
          <w:szCs w:val="22"/>
        </w:rPr>
        <w:t>Kraków</w:t>
      </w:r>
    </w:p>
    <w:p w14:paraId="38A402D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70EB56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D651A" w:rsidRPr="00607F9B" w14:paraId="561D7F25" w14:textId="77777777" w:rsidTr="00E85C6E">
        <w:trPr>
          <w:trHeight w:val="638"/>
        </w:trPr>
        <w:tc>
          <w:tcPr>
            <w:tcW w:w="959" w:type="dxa"/>
            <w:shd w:val="clear" w:color="auto" w:fill="auto"/>
          </w:tcPr>
          <w:p w14:paraId="5A52C19B" w14:textId="77777777" w:rsidR="00ED651A" w:rsidRPr="00607F9B" w:rsidRDefault="00ED651A" w:rsidP="00E85C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DA3B30" w14:textId="77777777" w:rsidR="00ED651A" w:rsidRPr="00607F9B" w:rsidRDefault="00ED651A" w:rsidP="00E85C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D651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D651A">
              <w:rPr>
                <w:b/>
                <w:bCs/>
                <w:sz w:val="22"/>
                <w:szCs w:val="22"/>
              </w:rPr>
              <w:t>Dostawa spektrometru emisji atomowej ze wzbudzeniem w plazmie sprzężonej indukcyjnie ICP-OES dla WIMIC - DE-dzp.272-325/25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D651A">
              <w:rPr>
                <w:b/>
                <w:sz w:val="22"/>
                <w:szCs w:val="22"/>
              </w:rPr>
              <w:t>DE-dzp.272-325/25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4A39F0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D651A" w14:paraId="1B391C3F" w14:textId="77777777" w:rsidTr="00E85C6E">
        <w:trPr>
          <w:cantSplit/>
        </w:trPr>
        <w:tc>
          <w:tcPr>
            <w:tcW w:w="10150" w:type="dxa"/>
          </w:tcPr>
          <w:p w14:paraId="5419DC83" w14:textId="77777777" w:rsidR="00ED651A" w:rsidRPr="00D26ED6" w:rsidRDefault="00ED651A" w:rsidP="00E85C6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D651A">
              <w:rPr>
                <w:b/>
                <w:sz w:val="22"/>
                <w:szCs w:val="22"/>
              </w:rPr>
              <w:t>MS Spektrum Szkolmowski Sp. J.</w:t>
            </w:r>
          </w:p>
          <w:p w14:paraId="7F2D742A" w14:textId="77777777" w:rsidR="00ED651A" w:rsidRPr="009F0E5C" w:rsidRDefault="00ED651A" w:rsidP="00E85C6E">
            <w:pPr>
              <w:jc w:val="both"/>
              <w:rPr>
                <w:bCs/>
                <w:sz w:val="22"/>
                <w:szCs w:val="22"/>
              </w:rPr>
            </w:pPr>
            <w:r w:rsidRPr="00ED651A">
              <w:rPr>
                <w:bCs/>
                <w:sz w:val="22"/>
                <w:szCs w:val="22"/>
              </w:rPr>
              <w:t>Lubomira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651A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D651A">
              <w:rPr>
                <w:bCs/>
                <w:sz w:val="22"/>
                <w:szCs w:val="22"/>
              </w:rPr>
              <w:t>/4</w:t>
            </w:r>
          </w:p>
          <w:p w14:paraId="0DCE62A7" w14:textId="77777777" w:rsidR="00ED651A" w:rsidRPr="009F0E5C" w:rsidRDefault="00ED651A" w:rsidP="00E85C6E">
            <w:pPr>
              <w:jc w:val="both"/>
              <w:rPr>
                <w:bCs/>
                <w:sz w:val="22"/>
                <w:szCs w:val="22"/>
              </w:rPr>
            </w:pPr>
            <w:r w:rsidRPr="00ED651A">
              <w:rPr>
                <w:bCs/>
                <w:sz w:val="22"/>
                <w:szCs w:val="22"/>
              </w:rPr>
              <w:t>04-002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651A">
              <w:rPr>
                <w:bCs/>
                <w:sz w:val="22"/>
                <w:szCs w:val="22"/>
              </w:rPr>
              <w:t>Warszawa</w:t>
            </w:r>
          </w:p>
          <w:p w14:paraId="41AB49A7" w14:textId="77777777" w:rsidR="00ED651A" w:rsidRPr="00D26ED6" w:rsidRDefault="00ED651A" w:rsidP="00E85C6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357338" w14:textId="77777777" w:rsidR="00ED651A" w:rsidRDefault="00ED651A" w:rsidP="00E85C6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D651A">
              <w:rPr>
                <w:sz w:val="22"/>
                <w:szCs w:val="22"/>
              </w:rPr>
              <w:t>Dostawa spektrometru emisji atomowej ze wzbudzeniem w plazmie sprzężonej indukcyjnie ICP-OES dla WIMIC - DE-dzp.272-325/25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492063C" w14:textId="77777777" w:rsidR="00ED651A" w:rsidRPr="00D26ED6" w:rsidRDefault="00ED651A" w:rsidP="00E85C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D651A">
              <w:rPr>
                <w:b/>
                <w:sz w:val="22"/>
                <w:szCs w:val="22"/>
              </w:rPr>
              <w:t>499 257.00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105EBF0" w14:textId="77777777" w:rsidR="00ED651A" w:rsidRDefault="00ED651A" w:rsidP="00E85C6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8FD705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1418"/>
        <w:gridCol w:w="1843"/>
        <w:gridCol w:w="1984"/>
        <w:gridCol w:w="1985"/>
      </w:tblGrid>
      <w:tr w:rsidR="00DD5171" w:rsidRPr="008567C7" w14:paraId="1D0BEEE8" w14:textId="77777777" w:rsidTr="00DD5171">
        <w:trPr>
          <w:trHeight w:val="510"/>
        </w:trPr>
        <w:tc>
          <w:tcPr>
            <w:tcW w:w="709" w:type="dxa"/>
            <w:vAlign w:val="center"/>
          </w:tcPr>
          <w:p w14:paraId="2DCC3A3C" w14:textId="77777777" w:rsidR="00DD5171" w:rsidRPr="008567C7" w:rsidRDefault="00DD517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0EE2EE49" w14:textId="77777777" w:rsidR="00DD5171" w:rsidRPr="008567C7" w:rsidRDefault="00DD517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14:paraId="32DC1BDF" w14:textId="77777777" w:rsidR="00DD5171" w:rsidRPr="008567C7" w:rsidRDefault="00DD517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51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4125FA13" w14:textId="77777777" w:rsidR="00DD5171" w:rsidRPr="008567C7" w:rsidRDefault="00DD517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51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4" w:type="dxa"/>
            <w:vAlign w:val="center"/>
          </w:tcPr>
          <w:p w14:paraId="68F7905A" w14:textId="77777777" w:rsidR="00DD5171" w:rsidRPr="008567C7" w:rsidRDefault="00DD517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51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32F28603" w14:textId="77777777" w:rsidR="00DD5171" w:rsidRPr="008567C7" w:rsidRDefault="00DD517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D5171" w:rsidRPr="008567C7" w14:paraId="2CBAA500" w14:textId="77777777" w:rsidTr="00DD5171">
        <w:tc>
          <w:tcPr>
            <w:tcW w:w="709" w:type="dxa"/>
            <w:vAlign w:val="center"/>
          </w:tcPr>
          <w:p w14:paraId="6DD8F2E3" w14:textId="77777777" w:rsidR="00DD5171" w:rsidRPr="008567C7" w:rsidRDefault="00DD5171" w:rsidP="00E85C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51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36EAE44A" w14:textId="77777777" w:rsidR="00DD5171" w:rsidRPr="002B6761" w:rsidRDefault="00DD5171" w:rsidP="00E85C6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D651A">
              <w:rPr>
                <w:rFonts w:ascii="Times New Roman" w:hAnsi="Times New Roman" w:cs="Times New Roman"/>
                <w:b/>
                <w:sz w:val="18"/>
                <w:szCs w:val="18"/>
              </w:rPr>
              <w:t>MS Spektrum Szkolmowski Sp. J.</w:t>
            </w:r>
          </w:p>
          <w:p w14:paraId="6C44C9D1" w14:textId="77777777" w:rsidR="00DD5171" w:rsidRPr="008567C7" w:rsidRDefault="00DD5171" w:rsidP="00E85C6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51A">
              <w:rPr>
                <w:rFonts w:ascii="Times New Roman" w:hAnsi="Times New Roman" w:cs="Times New Roman"/>
                <w:bCs/>
                <w:sz w:val="18"/>
                <w:szCs w:val="18"/>
              </w:rPr>
              <w:t>Lubomira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51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51A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25FF3616" w14:textId="77777777" w:rsidR="00DD5171" w:rsidRPr="001B7815" w:rsidRDefault="00DD5171" w:rsidP="00E85C6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D651A">
              <w:rPr>
                <w:rFonts w:ascii="Times New Roman" w:hAnsi="Times New Roman" w:cs="Times New Roman"/>
                <w:bCs/>
                <w:sz w:val="18"/>
                <w:szCs w:val="18"/>
              </w:rPr>
              <w:t>04-002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D651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14:paraId="4ACAB7D8" w14:textId="77777777" w:rsidR="00DD5171" w:rsidRPr="008567C7" w:rsidRDefault="00DD5171" w:rsidP="00E85C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51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5DFBA8BE" w14:textId="648ABFE7" w:rsidR="00DD5171" w:rsidRPr="008567C7" w:rsidRDefault="008C0257" w:rsidP="00E85C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1984" w:type="dxa"/>
            <w:vAlign w:val="center"/>
          </w:tcPr>
          <w:p w14:paraId="1A85619C" w14:textId="39F0E326" w:rsidR="00DD5171" w:rsidRPr="008567C7" w:rsidRDefault="00DD5171" w:rsidP="00E85C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5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C025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ED65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5" w:type="dxa"/>
            <w:vAlign w:val="center"/>
          </w:tcPr>
          <w:p w14:paraId="456E1F7C" w14:textId="00963835" w:rsidR="00DD5171" w:rsidRPr="008567C7" w:rsidRDefault="00DD5171" w:rsidP="00E85C6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651A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C025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ED651A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0F58B96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9CCA9E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B9F2A2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3289F" w14:textId="77777777" w:rsidR="00C72566" w:rsidRDefault="00C72566">
      <w:r>
        <w:separator/>
      </w:r>
    </w:p>
  </w:endnote>
  <w:endnote w:type="continuationSeparator" w:id="0">
    <w:p w14:paraId="41AE46B1" w14:textId="77777777" w:rsidR="00C72566" w:rsidRDefault="00C72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753D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67B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967EA3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911FB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6C12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38B19" w14:textId="77777777" w:rsidR="00C72566" w:rsidRDefault="00C72566">
      <w:r>
        <w:separator/>
      </w:r>
    </w:p>
  </w:footnote>
  <w:footnote w:type="continuationSeparator" w:id="0">
    <w:p w14:paraId="21274D53" w14:textId="77777777" w:rsidR="00C72566" w:rsidRDefault="00C72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0E55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7DBC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A8A3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2566"/>
    <w:rsid w:val="00005838"/>
    <w:rsid w:val="00022322"/>
    <w:rsid w:val="00042497"/>
    <w:rsid w:val="000C1E6F"/>
    <w:rsid w:val="000E4E56"/>
    <w:rsid w:val="001A1468"/>
    <w:rsid w:val="001B7815"/>
    <w:rsid w:val="001C31ED"/>
    <w:rsid w:val="0028510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0257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72566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D5171"/>
    <w:rsid w:val="00DE4BF6"/>
    <w:rsid w:val="00E30B2D"/>
    <w:rsid w:val="00E62859"/>
    <w:rsid w:val="00E85D70"/>
    <w:rsid w:val="00ED651A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E9541"/>
  <w15:chartTrackingRefBased/>
  <w15:docId w15:val="{DC129835-9BC2-40F7-91F3-F0DB06EC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2025-08-01T08:57:00Z</dcterms:created>
  <dcterms:modified xsi:type="dcterms:W3CDTF">2025-08-01T08:59:00Z</dcterms:modified>
</cp:coreProperties>
</file>