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7B946C" w14:textId="77777777" w:rsidR="00890B92" w:rsidRPr="00940387" w:rsidRDefault="00230533" w:rsidP="00890B92">
      <w:pPr>
        <w:spacing w:after="240"/>
        <w:jc w:val="right"/>
        <w:rPr>
          <w:sz w:val="22"/>
          <w:szCs w:val="22"/>
        </w:rPr>
      </w:pPr>
      <w:r w:rsidRPr="00940387">
        <w:rPr>
          <w:sz w:val="22"/>
          <w:szCs w:val="22"/>
        </w:rPr>
        <w:t>Kraków</w:t>
      </w:r>
      <w:r w:rsidR="00890B92" w:rsidRPr="00940387">
        <w:rPr>
          <w:sz w:val="22"/>
          <w:szCs w:val="22"/>
        </w:rPr>
        <w:t xml:space="preserve"> dnia: </w:t>
      </w:r>
      <w:r w:rsidRPr="00940387">
        <w:rPr>
          <w:sz w:val="22"/>
          <w:szCs w:val="22"/>
        </w:rPr>
        <w:t>2025-08-01</w:t>
      </w:r>
    </w:p>
    <w:p w14:paraId="27F9B612" w14:textId="77777777" w:rsidR="00890B92" w:rsidRPr="00940387" w:rsidRDefault="00890B92" w:rsidP="00890B92">
      <w:pPr>
        <w:spacing w:after="240"/>
        <w:jc w:val="right"/>
        <w:rPr>
          <w:sz w:val="22"/>
          <w:szCs w:val="22"/>
        </w:rPr>
      </w:pPr>
    </w:p>
    <w:p w14:paraId="31CAAB47" w14:textId="77777777" w:rsidR="00C71F23" w:rsidRPr="00940387" w:rsidRDefault="00C71F23" w:rsidP="00C71F23">
      <w:pPr>
        <w:rPr>
          <w:b/>
          <w:bCs/>
          <w:sz w:val="22"/>
          <w:szCs w:val="22"/>
        </w:rPr>
      </w:pPr>
      <w:r w:rsidRPr="00940387">
        <w:rPr>
          <w:b/>
          <w:bCs/>
          <w:sz w:val="22"/>
          <w:szCs w:val="22"/>
        </w:rPr>
        <w:t xml:space="preserve">Szpital Miejski Specjalistyczny </w:t>
      </w:r>
    </w:p>
    <w:p w14:paraId="47199B5C" w14:textId="77777777" w:rsidR="00C71F23" w:rsidRPr="00940387" w:rsidRDefault="00C71F23" w:rsidP="00C71F23">
      <w:pPr>
        <w:rPr>
          <w:sz w:val="22"/>
          <w:szCs w:val="22"/>
        </w:rPr>
      </w:pPr>
      <w:r w:rsidRPr="00940387">
        <w:rPr>
          <w:b/>
          <w:bCs/>
          <w:sz w:val="22"/>
          <w:szCs w:val="22"/>
        </w:rPr>
        <w:t>im. Gabriela Narutowicza w Krakowie</w:t>
      </w:r>
    </w:p>
    <w:p w14:paraId="3C69E6B9" w14:textId="77777777" w:rsidR="00C71F23" w:rsidRPr="00940387" w:rsidRDefault="00C71F23" w:rsidP="00C71F2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940387">
        <w:rPr>
          <w:sz w:val="22"/>
          <w:szCs w:val="22"/>
        </w:rPr>
        <w:t>ul. Prądnicka 35-37</w:t>
      </w:r>
    </w:p>
    <w:p w14:paraId="45C519EE" w14:textId="77777777" w:rsidR="00C71F23" w:rsidRPr="00940387" w:rsidRDefault="00C71F23" w:rsidP="00C71F2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940387">
        <w:rPr>
          <w:sz w:val="22"/>
          <w:szCs w:val="22"/>
        </w:rPr>
        <w:t>31-202 Kraków</w:t>
      </w:r>
    </w:p>
    <w:p w14:paraId="35808751" w14:textId="77777777" w:rsidR="00A80738" w:rsidRPr="0094038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ED40FAF" w14:textId="77777777" w:rsidR="00A80738" w:rsidRPr="00940387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486A7D92" w14:textId="77777777"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940387">
        <w:rPr>
          <w:sz w:val="22"/>
          <w:szCs w:val="22"/>
        </w:rPr>
        <w:t>Znak sprawy:</w:t>
      </w:r>
      <w:r w:rsidRPr="00940387">
        <w:rPr>
          <w:b/>
          <w:sz w:val="22"/>
          <w:szCs w:val="22"/>
        </w:rPr>
        <w:t xml:space="preserve"> </w:t>
      </w:r>
      <w:r w:rsidR="00230533" w:rsidRPr="00940387">
        <w:rPr>
          <w:b/>
          <w:sz w:val="22"/>
          <w:szCs w:val="22"/>
        </w:rPr>
        <w:t>ZP/27/2025</w:t>
      </w:r>
      <w:r w:rsidR="00A80738" w:rsidRPr="00940387">
        <w:rPr>
          <w:sz w:val="22"/>
          <w:szCs w:val="22"/>
        </w:rPr>
        <w:tab/>
      </w:r>
      <w:r w:rsidR="00A80738" w:rsidRPr="00C71F23">
        <w:rPr>
          <w:sz w:val="24"/>
          <w:szCs w:val="24"/>
        </w:rPr>
        <w:t xml:space="preserve"> </w:t>
      </w:r>
    </w:p>
    <w:p w14:paraId="38603171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D558900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575B3BF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7D6BB1" w14:textId="77777777" w:rsidR="00890B92" w:rsidRPr="00940387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4"/>
          <w:szCs w:val="24"/>
        </w:rPr>
      </w:pPr>
      <w:r w:rsidRPr="00940387">
        <w:rPr>
          <w:b/>
          <w:spacing w:val="20"/>
          <w:sz w:val="24"/>
          <w:szCs w:val="24"/>
        </w:rPr>
        <w:t xml:space="preserve">INFORMACJA </w:t>
      </w:r>
    </w:p>
    <w:p w14:paraId="0999662E" w14:textId="77777777" w:rsidR="00A80738" w:rsidRPr="00940387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4"/>
          <w:szCs w:val="24"/>
        </w:rPr>
      </w:pPr>
      <w:r w:rsidRPr="00940387">
        <w:rPr>
          <w:b/>
          <w:spacing w:val="20"/>
          <w:sz w:val="24"/>
          <w:szCs w:val="24"/>
        </w:rPr>
        <w:t>O KWOCIE PRZEZNACZONEJ NA REALIZACJĘ ZAMÓWIENIA</w:t>
      </w:r>
    </w:p>
    <w:p w14:paraId="5CF1B65F" w14:textId="792453D2" w:rsidR="00C659E2" w:rsidRPr="00940387" w:rsidRDefault="00C659E2" w:rsidP="00C902DE">
      <w:pPr>
        <w:spacing w:before="120" w:after="240"/>
        <w:jc w:val="both"/>
        <w:rPr>
          <w:b/>
          <w:bCs/>
        </w:rPr>
      </w:pPr>
      <w:r w:rsidRPr="00940387">
        <w:rPr>
          <w:bCs/>
        </w:rPr>
        <w:t xml:space="preserve">Dotyczy </w:t>
      </w:r>
      <w:r w:rsidRPr="00940387">
        <w:t xml:space="preserve">postępowania o udzielenie zamówienia publicznego prowadzonego w trybie </w:t>
      </w:r>
      <w:r w:rsidR="00230533" w:rsidRPr="00940387">
        <w:t>przetarg</w:t>
      </w:r>
      <w:r w:rsidR="00A419FE" w:rsidRPr="00940387">
        <w:t>u</w:t>
      </w:r>
      <w:r w:rsidR="00230533" w:rsidRPr="00940387">
        <w:t xml:space="preserve"> nieograniczon</w:t>
      </w:r>
      <w:r w:rsidR="00A419FE" w:rsidRPr="00940387">
        <w:t>ego</w:t>
      </w:r>
      <w:r w:rsidRPr="00940387">
        <w:t xml:space="preserve"> na: </w:t>
      </w:r>
    </w:p>
    <w:p w14:paraId="3FEE352D" w14:textId="77777777" w:rsidR="00A80738" w:rsidRPr="00940387" w:rsidRDefault="00230533" w:rsidP="00890B92">
      <w:pPr>
        <w:pStyle w:val="Tekstpodstawowywcity"/>
        <w:spacing w:before="120"/>
        <w:ind w:firstLine="0"/>
        <w:jc w:val="center"/>
        <w:rPr>
          <w:sz w:val="20"/>
        </w:rPr>
      </w:pPr>
      <w:r w:rsidRPr="00940387">
        <w:rPr>
          <w:b/>
          <w:sz w:val="20"/>
        </w:rPr>
        <w:t>Zakup i dostawa wyrobów medycznych dla Apteki Szpitala II</w:t>
      </w:r>
    </w:p>
    <w:p w14:paraId="307AD0F2" w14:textId="77777777" w:rsidR="00890B92" w:rsidRPr="00940387" w:rsidRDefault="00A80738" w:rsidP="00510EC8">
      <w:pPr>
        <w:spacing w:before="480" w:after="120" w:line="276" w:lineRule="auto"/>
        <w:jc w:val="both"/>
      </w:pPr>
      <w:r w:rsidRPr="00940387">
        <w:t xml:space="preserve">Zamawiający na podstawie art. </w:t>
      </w:r>
      <w:r w:rsidR="00890B92" w:rsidRPr="00940387">
        <w:t>22</w:t>
      </w:r>
      <w:r w:rsidR="0049054E" w:rsidRPr="00940387">
        <w:t>2</w:t>
      </w:r>
      <w:r w:rsidRPr="00940387">
        <w:t xml:space="preserve"> ust. </w:t>
      </w:r>
      <w:r w:rsidR="00890B92" w:rsidRPr="00940387">
        <w:t>4</w:t>
      </w:r>
      <w:r w:rsidRPr="00940387">
        <w:t xml:space="preserve"> </w:t>
      </w:r>
      <w:r w:rsidR="00890B92" w:rsidRPr="00940387">
        <w:rPr>
          <w:bCs/>
        </w:rPr>
        <w:t>ustawy z dnia 11 września 2019 r. Prawo zamówień publicznych</w:t>
      </w:r>
      <w:r w:rsidR="004C7E9B" w:rsidRPr="00940387">
        <w:t xml:space="preserve"> </w:t>
      </w:r>
      <w:r w:rsidR="00890B92" w:rsidRPr="00940387">
        <w:t>informuje, że kwota, jaką zamierza przeznaczyć na sfinansowanie zamówienia wynosi</w:t>
      </w:r>
      <w:r w:rsidR="00510EC8" w:rsidRPr="00940387">
        <w:t xml:space="preserve"> dla</w:t>
      </w:r>
      <w:r w:rsidR="00890B92" w:rsidRPr="00940387"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30533" w:rsidRPr="00940387" w14:paraId="31300397" w14:textId="77777777" w:rsidTr="00EA75A1">
        <w:trPr>
          <w:trHeight w:val="70"/>
        </w:trPr>
        <w:tc>
          <w:tcPr>
            <w:tcW w:w="9214" w:type="dxa"/>
          </w:tcPr>
          <w:p w14:paraId="72AEA655" w14:textId="77777777" w:rsidR="00230533" w:rsidRPr="00940387" w:rsidRDefault="00230533" w:rsidP="00EA75A1">
            <w:pPr>
              <w:spacing w:before="40" w:after="40"/>
              <w:ind w:left="75" w:right="108"/>
            </w:pPr>
            <w:r w:rsidRPr="00940387">
              <w:t>części 1 zamówienia w wysokości 2 560.68 zł brutto;</w:t>
            </w:r>
          </w:p>
        </w:tc>
      </w:tr>
      <w:tr w:rsidR="00230533" w:rsidRPr="00940387" w14:paraId="06E8442C" w14:textId="77777777" w:rsidTr="00EA75A1">
        <w:trPr>
          <w:trHeight w:val="70"/>
        </w:trPr>
        <w:tc>
          <w:tcPr>
            <w:tcW w:w="9214" w:type="dxa"/>
          </w:tcPr>
          <w:p w14:paraId="1A068350" w14:textId="77777777" w:rsidR="00230533" w:rsidRPr="00940387" w:rsidRDefault="00230533" w:rsidP="00EA75A1">
            <w:pPr>
              <w:spacing w:before="40" w:after="40"/>
              <w:ind w:left="75" w:right="108"/>
            </w:pPr>
            <w:r w:rsidRPr="00940387">
              <w:t>części 2 zamówienia w wysokości 152 138.20 zł brutto;</w:t>
            </w:r>
          </w:p>
        </w:tc>
      </w:tr>
      <w:tr w:rsidR="00230533" w:rsidRPr="00940387" w14:paraId="6E9AFD25" w14:textId="77777777" w:rsidTr="00EA75A1">
        <w:trPr>
          <w:trHeight w:val="70"/>
        </w:trPr>
        <w:tc>
          <w:tcPr>
            <w:tcW w:w="9214" w:type="dxa"/>
          </w:tcPr>
          <w:p w14:paraId="178BF0A1" w14:textId="77777777" w:rsidR="00230533" w:rsidRPr="00940387" w:rsidRDefault="00230533" w:rsidP="00EA75A1">
            <w:pPr>
              <w:spacing w:before="40" w:after="40"/>
              <w:ind w:left="75" w:right="108"/>
            </w:pPr>
            <w:r w:rsidRPr="00940387">
              <w:t>części 3 zamówienia w wysokości 1 134.00 zł brutto;</w:t>
            </w:r>
          </w:p>
        </w:tc>
      </w:tr>
      <w:tr w:rsidR="00230533" w:rsidRPr="00940387" w14:paraId="34B960D5" w14:textId="77777777" w:rsidTr="00EA75A1">
        <w:trPr>
          <w:trHeight w:val="70"/>
        </w:trPr>
        <w:tc>
          <w:tcPr>
            <w:tcW w:w="9214" w:type="dxa"/>
          </w:tcPr>
          <w:p w14:paraId="4AEE582C" w14:textId="77777777" w:rsidR="00230533" w:rsidRPr="00940387" w:rsidRDefault="00230533" w:rsidP="00EA75A1">
            <w:pPr>
              <w:spacing w:before="40" w:after="40"/>
              <w:ind w:left="75" w:right="108"/>
            </w:pPr>
            <w:r w:rsidRPr="00940387">
              <w:t>części 4 zamówienia w wysokości 114 685.20 zł brutto;</w:t>
            </w:r>
          </w:p>
        </w:tc>
      </w:tr>
      <w:tr w:rsidR="00230533" w:rsidRPr="00940387" w14:paraId="00F4C7AB" w14:textId="77777777" w:rsidTr="00EA75A1">
        <w:trPr>
          <w:trHeight w:val="70"/>
        </w:trPr>
        <w:tc>
          <w:tcPr>
            <w:tcW w:w="9214" w:type="dxa"/>
          </w:tcPr>
          <w:p w14:paraId="46C4A4D8" w14:textId="77777777" w:rsidR="00230533" w:rsidRPr="00940387" w:rsidRDefault="00230533" w:rsidP="00EA75A1">
            <w:pPr>
              <w:spacing w:before="40" w:after="40"/>
              <w:ind w:left="75" w:right="108"/>
            </w:pPr>
            <w:r w:rsidRPr="00940387">
              <w:t>części 5 zamówienia w wysokości 1 576.80 zł brutto;</w:t>
            </w:r>
          </w:p>
        </w:tc>
      </w:tr>
      <w:tr w:rsidR="00230533" w:rsidRPr="00940387" w14:paraId="15C2A4AF" w14:textId="77777777" w:rsidTr="00EA75A1">
        <w:trPr>
          <w:trHeight w:val="70"/>
        </w:trPr>
        <w:tc>
          <w:tcPr>
            <w:tcW w:w="9214" w:type="dxa"/>
          </w:tcPr>
          <w:p w14:paraId="499C8C64" w14:textId="77777777" w:rsidR="00230533" w:rsidRPr="00940387" w:rsidRDefault="00230533" w:rsidP="00EA75A1">
            <w:pPr>
              <w:spacing w:before="40" w:after="40"/>
              <w:ind w:left="75" w:right="108"/>
            </w:pPr>
            <w:r w:rsidRPr="00940387">
              <w:t>części 6 zamówienia w wysokości 49 907.88 zł brutto;</w:t>
            </w:r>
          </w:p>
        </w:tc>
      </w:tr>
      <w:tr w:rsidR="00230533" w:rsidRPr="00940387" w14:paraId="66868787" w14:textId="77777777" w:rsidTr="00EA75A1">
        <w:trPr>
          <w:trHeight w:val="70"/>
        </w:trPr>
        <w:tc>
          <w:tcPr>
            <w:tcW w:w="9214" w:type="dxa"/>
          </w:tcPr>
          <w:p w14:paraId="67349009" w14:textId="77777777" w:rsidR="00230533" w:rsidRPr="00940387" w:rsidRDefault="00230533" w:rsidP="00EA75A1">
            <w:pPr>
              <w:spacing w:before="40" w:after="40"/>
              <w:ind w:left="75" w:right="108"/>
            </w:pPr>
            <w:r w:rsidRPr="00940387">
              <w:t>części 7 zamówienia w wysokości 17 496.00 zł brutto;</w:t>
            </w:r>
          </w:p>
        </w:tc>
      </w:tr>
      <w:tr w:rsidR="00230533" w:rsidRPr="00940387" w14:paraId="6C5B9168" w14:textId="77777777" w:rsidTr="00EA75A1">
        <w:trPr>
          <w:trHeight w:val="70"/>
        </w:trPr>
        <w:tc>
          <w:tcPr>
            <w:tcW w:w="9214" w:type="dxa"/>
          </w:tcPr>
          <w:p w14:paraId="520A3336" w14:textId="77777777" w:rsidR="00230533" w:rsidRPr="00940387" w:rsidRDefault="00230533" w:rsidP="00EA75A1">
            <w:pPr>
              <w:spacing w:before="40" w:after="40"/>
              <w:ind w:left="75" w:right="108"/>
            </w:pPr>
            <w:r w:rsidRPr="00940387">
              <w:t>części 8 zamówienia w wysokości 133 074.71 zł brutto;</w:t>
            </w:r>
          </w:p>
        </w:tc>
      </w:tr>
      <w:tr w:rsidR="00230533" w:rsidRPr="00940387" w14:paraId="0B773F68" w14:textId="77777777" w:rsidTr="00EA75A1">
        <w:trPr>
          <w:trHeight w:val="70"/>
        </w:trPr>
        <w:tc>
          <w:tcPr>
            <w:tcW w:w="9214" w:type="dxa"/>
          </w:tcPr>
          <w:p w14:paraId="0FE6271D" w14:textId="77777777" w:rsidR="00230533" w:rsidRPr="00940387" w:rsidRDefault="00230533" w:rsidP="00EA75A1">
            <w:pPr>
              <w:spacing w:before="40" w:after="40"/>
              <w:ind w:left="75" w:right="108"/>
            </w:pPr>
            <w:r w:rsidRPr="00940387">
              <w:t>części 9 zamówienia w wysokości 11 091.60 zł brutto;</w:t>
            </w:r>
          </w:p>
        </w:tc>
      </w:tr>
      <w:tr w:rsidR="00230533" w:rsidRPr="00940387" w14:paraId="331748FC" w14:textId="77777777" w:rsidTr="00EA75A1">
        <w:trPr>
          <w:trHeight w:val="70"/>
        </w:trPr>
        <w:tc>
          <w:tcPr>
            <w:tcW w:w="9214" w:type="dxa"/>
          </w:tcPr>
          <w:p w14:paraId="78C83146" w14:textId="77777777" w:rsidR="00230533" w:rsidRPr="00940387" w:rsidRDefault="00230533" w:rsidP="00EA75A1">
            <w:pPr>
              <w:spacing w:before="40" w:after="40"/>
              <w:ind w:left="75" w:right="108"/>
            </w:pPr>
            <w:r w:rsidRPr="00940387">
              <w:t>części 10 zamówienia w wysokości 27 086.40 zł brutto;</w:t>
            </w:r>
          </w:p>
        </w:tc>
      </w:tr>
      <w:tr w:rsidR="00230533" w:rsidRPr="00940387" w14:paraId="040B8659" w14:textId="77777777" w:rsidTr="00EA75A1">
        <w:trPr>
          <w:trHeight w:val="70"/>
        </w:trPr>
        <w:tc>
          <w:tcPr>
            <w:tcW w:w="9214" w:type="dxa"/>
          </w:tcPr>
          <w:p w14:paraId="1F57BD72" w14:textId="77777777" w:rsidR="00230533" w:rsidRPr="00940387" w:rsidRDefault="00230533" w:rsidP="00EA75A1">
            <w:pPr>
              <w:spacing w:before="40" w:after="40"/>
              <w:ind w:left="75" w:right="108"/>
            </w:pPr>
            <w:r w:rsidRPr="00940387">
              <w:t>części 11 zamówienia w wysokości 3 369.60 zł brutto;</w:t>
            </w:r>
          </w:p>
        </w:tc>
      </w:tr>
      <w:tr w:rsidR="00230533" w:rsidRPr="00940387" w14:paraId="7C19390A" w14:textId="77777777" w:rsidTr="00EA75A1">
        <w:trPr>
          <w:trHeight w:val="70"/>
        </w:trPr>
        <w:tc>
          <w:tcPr>
            <w:tcW w:w="9214" w:type="dxa"/>
          </w:tcPr>
          <w:p w14:paraId="492DC632" w14:textId="77777777" w:rsidR="00230533" w:rsidRPr="00940387" w:rsidRDefault="00230533" w:rsidP="00EA75A1">
            <w:pPr>
              <w:spacing w:before="40" w:after="40"/>
              <w:ind w:left="75" w:right="108"/>
            </w:pPr>
            <w:r w:rsidRPr="00940387">
              <w:t>części 12 zamówienia w wysokości 106 228.80 zł brutto;</w:t>
            </w:r>
          </w:p>
        </w:tc>
      </w:tr>
      <w:tr w:rsidR="00230533" w:rsidRPr="00940387" w14:paraId="2884B1A7" w14:textId="77777777" w:rsidTr="00EA75A1">
        <w:trPr>
          <w:trHeight w:val="70"/>
        </w:trPr>
        <w:tc>
          <w:tcPr>
            <w:tcW w:w="9214" w:type="dxa"/>
          </w:tcPr>
          <w:p w14:paraId="6EAE1C68" w14:textId="77777777" w:rsidR="00230533" w:rsidRPr="00940387" w:rsidRDefault="00230533" w:rsidP="00EA75A1">
            <w:pPr>
              <w:spacing w:before="40" w:after="40"/>
              <w:ind w:left="75" w:right="108"/>
            </w:pPr>
            <w:r w:rsidRPr="00940387">
              <w:t>części 13 zamówienia w wysokości 71 010.00 zł brutto;</w:t>
            </w:r>
          </w:p>
        </w:tc>
      </w:tr>
      <w:tr w:rsidR="00230533" w:rsidRPr="00940387" w14:paraId="68589B70" w14:textId="77777777" w:rsidTr="00EA75A1">
        <w:trPr>
          <w:trHeight w:val="70"/>
        </w:trPr>
        <w:tc>
          <w:tcPr>
            <w:tcW w:w="9214" w:type="dxa"/>
          </w:tcPr>
          <w:p w14:paraId="05A00E7E" w14:textId="77777777" w:rsidR="00230533" w:rsidRPr="00940387" w:rsidRDefault="00230533" w:rsidP="00EA75A1">
            <w:pPr>
              <w:spacing w:before="40" w:after="40"/>
              <w:ind w:left="75" w:right="108"/>
            </w:pPr>
            <w:r w:rsidRPr="00940387">
              <w:t>części 14 zamówienia w wysokości 2 975.40 zł brutto;</w:t>
            </w:r>
          </w:p>
        </w:tc>
      </w:tr>
      <w:tr w:rsidR="00230533" w:rsidRPr="00940387" w14:paraId="5A97FB31" w14:textId="77777777" w:rsidTr="00EA75A1">
        <w:trPr>
          <w:trHeight w:val="70"/>
        </w:trPr>
        <w:tc>
          <w:tcPr>
            <w:tcW w:w="9214" w:type="dxa"/>
          </w:tcPr>
          <w:p w14:paraId="2A500336" w14:textId="77777777" w:rsidR="00230533" w:rsidRPr="00940387" w:rsidRDefault="00230533" w:rsidP="00EA75A1">
            <w:pPr>
              <w:spacing w:before="40" w:after="40"/>
              <w:ind w:left="75" w:right="108"/>
            </w:pPr>
            <w:r w:rsidRPr="00940387">
              <w:t>części 15 zamówienia w wysokości 5 228.06 zł brutto;</w:t>
            </w:r>
          </w:p>
        </w:tc>
      </w:tr>
      <w:tr w:rsidR="00230533" w:rsidRPr="00940387" w14:paraId="0F0D5B18" w14:textId="77777777" w:rsidTr="00EA75A1">
        <w:trPr>
          <w:trHeight w:val="70"/>
        </w:trPr>
        <w:tc>
          <w:tcPr>
            <w:tcW w:w="9214" w:type="dxa"/>
          </w:tcPr>
          <w:p w14:paraId="138C7912" w14:textId="77777777" w:rsidR="00230533" w:rsidRPr="00940387" w:rsidRDefault="00230533" w:rsidP="00EA75A1">
            <w:pPr>
              <w:spacing w:before="40" w:after="40"/>
              <w:ind w:left="75" w:right="108"/>
            </w:pPr>
            <w:r w:rsidRPr="00940387">
              <w:t>części 16 zamówienia w wysokości 3 758.40 zł brutto;</w:t>
            </w:r>
          </w:p>
        </w:tc>
      </w:tr>
      <w:tr w:rsidR="00230533" w:rsidRPr="00940387" w14:paraId="6DC560E7" w14:textId="77777777" w:rsidTr="00EA75A1">
        <w:trPr>
          <w:trHeight w:val="70"/>
        </w:trPr>
        <w:tc>
          <w:tcPr>
            <w:tcW w:w="9214" w:type="dxa"/>
          </w:tcPr>
          <w:p w14:paraId="0E6C5A00" w14:textId="77777777" w:rsidR="00230533" w:rsidRPr="00940387" w:rsidRDefault="00230533" w:rsidP="00EA75A1">
            <w:pPr>
              <w:spacing w:before="40" w:after="40"/>
              <w:ind w:left="75" w:right="108"/>
            </w:pPr>
            <w:r w:rsidRPr="00940387">
              <w:t>części 17 zamówienia w wysokości 23 166.00 zł brutto;</w:t>
            </w:r>
          </w:p>
        </w:tc>
      </w:tr>
      <w:tr w:rsidR="00230533" w:rsidRPr="00940387" w14:paraId="12FB1069" w14:textId="77777777" w:rsidTr="00EA75A1">
        <w:trPr>
          <w:trHeight w:val="70"/>
        </w:trPr>
        <w:tc>
          <w:tcPr>
            <w:tcW w:w="9214" w:type="dxa"/>
          </w:tcPr>
          <w:p w14:paraId="482372E2" w14:textId="77777777" w:rsidR="00230533" w:rsidRPr="00940387" w:rsidRDefault="00230533" w:rsidP="00EA75A1">
            <w:pPr>
              <w:spacing w:before="40" w:after="40"/>
              <w:ind w:left="75" w:right="108"/>
            </w:pPr>
            <w:r w:rsidRPr="00940387">
              <w:t>części 18 zamówienia w wysokości 47 990.66 zł brutto;</w:t>
            </w:r>
          </w:p>
        </w:tc>
      </w:tr>
      <w:tr w:rsidR="00230533" w:rsidRPr="00940387" w14:paraId="608355AE" w14:textId="77777777" w:rsidTr="00EA75A1">
        <w:trPr>
          <w:trHeight w:val="70"/>
        </w:trPr>
        <w:tc>
          <w:tcPr>
            <w:tcW w:w="9214" w:type="dxa"/>
          </w:tcPr>
          <w:p w14:paraId="44B14A7C" w14:textId="77777777" w:rsidR="00230533" w:rsidRPr="00940387" w:rsidRDefault="00230533" w:rsidP="00EA75A1">
            <w:pPr>
              <w:spacing w:before="40" w:after="40"/>
              <w:ind w:left="75" w:right="108"/>
            </w:pPr>
            <w:r w:rsidRPr="00940387">
              <w:t>części 19 zamówienia w wysokości 14 061.60 zł brutto;</w:t>
            </w:r>
          </w:p>
        </w:tc>
      </w:tr>
      <w:tr w:rsidR="00230533" w:rsidRPr="00940387" w14:paraId="699E1F1B" w14:textId="77777777" w:rsidTr="00EA75A1">
        <w:trPr>
          <w:trHeight w:val="70"/>
        </w:trPr>
        <w:tc>
          <w:tcPr>
            <w:tcW w:w="9214" w:type="dxa"/>
          </w:tcPr>
          <w:p w14:paraId="297ADDDD" w14:textId="77777777" w:rsidR="00230533" w:rsidRPr="00940387" w:rsidRDefault="00230533" w:rsidP="00EA75A1">
            <w:pPr>
              <w:spacing w:before="40" w:after="40"/>
              <w:ind w:left="75" w:right="108"/>
            </w:pPr>
            <w:r w:rsidRPr="00940387">
              <w:t>części 20 zamówienia w wysokości 6 888.00 zł brutto;</w:t>
            </w:r>
          </w:p>
        </w:tc>
      </w:tr>
      <w:tr w:rsidR="00230533" w:rsidRPr="00940387" w14:paraId="3F2A84A3" w14:textId="77777777" w:rsidTr="00EA75A1">
        <w:trPr>
          <w:trHeight w:val="70"/>
        </w:trPr>
        <w:tc>
          <w:tcPr>
            <w:tcW w:w="9214" w:type="dxa"/>
          </w:tcPr>
          <w:p w14:paraId="721C3502" w14:textId="77777777" w:rsidR="00230533" w:rsidRPr="00940387" w:rsidRDefault="00230533" w:rsidP="00EA75A1">
            <w:pPr>
              <w:spacing w:before="40" w:after="40"/>
              <w:ind w:left="75" w:right="108"/>
            </w:pPr>
            <w:r w:rsidRPr="00940387">
              <w:t>części 21 zamówienia w wysokości 5 832.00 zł brutto;</w:t>
            </w:r>
          </w:p>
        </w:tc>
      </w:tr>
      <w:tr w:rsidR="00230533" w:rsidRPr="00940387" w14:paraId="7980482B" w14:textId="77777777" w:rsidTr="00EA75A1">
        <w:trPr>
          <w:trHeight w:val="70"/>
        </w:trPr>
        <w:tc>
          <w:tcPr>
            <w:tcW w:w="9214" w:type="dxa"/>
          </w:tcPr>
          <w:p w14:paraId="5D2F453E" w14:textId="77777777" w:rsidR="00230533" w:rsidRPr="00940387" w:rsidRDefault="00230533" w:rsidP="00EA75A1">
            <w:pPr>
              <w:spacing w:before="40" w:after="40"/>
              <w:ind w:left="75" w:right="108"/>
            </w:pPr>
            <w:r w:rsidRPr="00940387">
              <w:t>części 22 zamówienia w wysokości 25 630.56 zł brutto;</w:t>
            </w:r>
          </w:p>
        </w:tc>
      </w:tr>
      <w:tr w:rsidR="00230533" w:rsidRPr="00940387" w14:paraId="2350EE87" w14:textId="77777777" w:rsidTr="00EA75A1">
        <w:trPr>
          <w:trHeight w:val="70"/>
        </w:trPr>
        <w:tc>
          <w:tcPr>
            <w:tcW w:w="9214" w:type="dxa"/>
          </w:tcPr>
          <w:p w14:paraId="495D81FF" w14:textId="77777777" w:rsidR="00230533" w:rsidRPr="00940387" w:rsidRDefault="00230533" w:rsidP="00EA75A1">
            <w:pPr>
              <w:spacing w:before="40" w:after="40"/>
              <w:ind w:left="75" w:right="108"/>
            </w:pPr>
            <w:r w:rsidRPr="00940387">
              <w:t>części 23 zamówienia w wysokości 4 233.60 zł brutto;</w:t>
            </w:r>
          </w:p>
        </w:tc>
      </w:tr>
      <w:tr w:rsidR="00230533" w:rsidRPr="00940387" w14:paraId="6791DE21" w14:textId="77777777" w:rsidTr="00EA75A1">
        <w:trPr>
          <w:trHeight w:val="70"/>
        </w:trPr>
        <w:tc>
          <w:tcPr>
            <w:tcW w:w="9214" w:type="dxa"/>
          </w:tcPr>
          <w:p w14:paraId="72DB712E" w14:textId="77777777" w:rsidR="00230533" w:rsidRPr="00940387" w:rsidRDefault="00230533" w:rsidP="00EA75A1">
            <w:pPr>
              <w:spacing w:before="40" w:after="40"/>
              <w:ind w:left="75" w:right="108"/>
            </w:pPr>
            <w:r w:rsidRPr="00940387">
              <w:lastRenderedPageBreak/>
              <w:t>części 24 zamówienia w wysokości 3 252.96 zł brutto;</w:t>
            </w:r>
          </w:p>
        </w:tc>
      </w:tr>
      <w:tr w:rsidR="00230533" w:rsidRPr="00940387" w14:paraId="3E00EC56" w14:textId="77777777" w:rsidTr="00EA75A1">
        <w:trPr>
          <w:trHeight w:val="70"/>
        </w:trPr>
        <w:tc>
          <w:tcPr>
            <w:tcW w:w="9214" w:type="dxa"/>
          </w:tcPr>
          <w:p w14:paraId="620391E5" w14:textId="77777777" w:rsidR="00230533" w:rsidRPr="00940387" w:rsidRDefault="00230533" w:rsidP="00EA75A1">
            <w:pPr>
              <w:spacing w:before="40" w:after="40"/>
              <w:ind w:left="75" w:right="108"/>
            </w:pPr>
            <w:r w:rsidRPr="00940387">
              <w:t>części 25 zamówienia w wysokości 2 559.60 zł brutto;</w:t>
            </w:r>
          </w:p>
        </w:tc>
      </w:tr>
      <w:tr w:rsidR="00230533" w:rsidRPr="00940387" w14:paraId="367E2B87" w14:textId="77777777" w:rsidTr="00EA75A1">
        <w:trPr>
          <w:trHeight w:val="70"/>
        </w:trPr>
        <w:tc>
          <w:tcPr>
            <w:tcW w:w="9214" w:type="dxa"/>
          </w:tcPr>
          <w:p w14:paraId="44777988" w14:textId="77777777" w:rsidR="00230533" w:rsidRPr="00940387" w:rsidRDefault="00230533" w:rsidP="00EA75A1">
            <w:pPr>
              <w:spacing w:before="40" w:after="40"/>
              <w:ind w:left="75" w:right="108"/>
            </w:pPr>
            <w:r w:rsidRPr="00940387">
              <w:t>części 26 zamówienia w wysokości 430.27 zł brutto;</w:t>
            </w:r>
          </w:p>
        </w:tc>
      </w:tr>
      <w:tr w:rsidR="00230533" w:rsidRPr="00940387" w14:paraId="5F33E23A" w14:textId="77777777" w:rsidTr="00EA75A1">
        <w:trPr>
          <w:trHeight w:val="70"/>
        </w:trPr>
        <w:tc>
          <w:tcPr>
            <w:tcW w:w="9214" w:type="dxa"/>
          </w:tcPr>
          <w:p w14:paraId="21589AB5" w14:textId="77777777" w:rsidR="00230533" w:rsidRPr="00940387" w:rsidRDefault="00230533" w:rsidP="00EA75A1">
            <w:pPr>
              <w:spacing w:before="40" w:after="40"/>
              <w:ind w:left="75" w:right="108"/>
            </w:pPr>
            <w:r w:rsidRPr="00940387">
              <w:t>części 27 zamówienia w wysokości 694.98 zł brutto;</w:t>
            </w:r>
          </w:p>
        </w:tc>
      </w:tr>
      <w:tr w:rsidR="00230533" w:rsidRPr="00940387" w14:paraId="508E0AE2" w14:textId="77777777" w:rsidTr="00EA75A1">
        <w:trPr>
          <w:trHeight w:val="70"/>
        </w:trPr>
        <w:tc>
          <w:tcPr>
            <w:tcW w:w="9214" w:type="dxa"/>
          </w:tcPr>
          <w:p w14:paraId="647AA80E" w14:textId="77777777" w:rsidR="00230533" w:rsidRPr="00940387" w:rsidRDefault="00230533" w:rsidP="00EA75A1">
            <w:pPr>
              <w:spacing w:before="40" w:after="40"/>
              <w:ind w:left="75" w:right="108"/>
            </w:pPr>
            <w:r w:rsidRPr="00940387">
              <w:t>części 28 zamówienia w wysokości 1 231.20 zł brutto;</w:t>
            </w:r>
          </w:p>
        </w:tc>
      </w:tr>
      <w:tr w:rsidR="00230533" w:rsidRPr="00940387" w14:paraId="7FF8A4AA" w14:textId="77777777" w:rsidTr="00EA75A1">
        <w:trPr>
          <w:trHeight w:val="70"/>
        </w:trPr>
        <w:tc>
          <w:tcPr>
            <w:tcW w:w="9214" w:type="dxa"/>
          </w:tcPr>
          <w:p w14:paraId="74446C38" w14:textId="77777777" w:rsidR="00230533" w:rsidRPr="00940387" w:rsidRDefault="00230533" w:rsidP="00EA75A1">
            <w:pPr>
              <w:spacing w:before="40" w:after="40"/>
              <w:ind w:left="75" w:right="108"/>
            </w:pPr>
            <w:r w:rsidRPr="00940387">
              <w:t>części 29 zamówienia w wysokości 9 936.00 zł brutto;</w:t>
            </w:r>
          </w:p>
        </w:tc>
      </w:tr>
      <w:tr w:rsidR="00230533" w:rsidRPr="00940387" w14:paraId="142C769A" w14:textId="77777777" w:rsidTr="00EA75A1">
        <w:trPr>
          <w:trHeight w:val="70"/>
        </w:trPr>
        <w:tc>
          <w:tcPr>
            <w:tcW w:w="9214" w:type="dxa"/>
          </w:tcPr>
          <w:p w14:paraId="00D20593" w14:textId="77777777" w:rsidR="00230533" w:rsidRPr="00940387" w:rsidRDefault="00230533" w:rsidP="00EA75A1">
            <w:pPr>
              <w:spacing w:before="40" w:after="40"/>
              <w:ind w:left="75" w:right="108"/>
            </w:pPr>
            <w:r w:rsidRPr="00940387">
              <w:t>części 30 zamówienia w wysokości 8 640.00 zł brutto;</w:t>
            </w:r>
          </w:p>
        </w:tc>
      </w:tr>
      <w:tr w:rsidR="00230533" w:rsidRPr="00940387" w14:paraId="7BD51015" w14:textId="77777777" w:rsidTr="00EA75A1">
        <w:trPr>
          <w:trHeight w:val="70"/>
        </w:trPr>
        <w:tc>
          <w:tcPr>
            <w:tcW w:w="9214" w:type="dxa"/>
          </w:tcPr>
          <w:p w14:paraId="08CEAD25" w14:textId="77777777" w:rsidR="00230533" w:rsidRPr="00940387" w:rsidRDefault="00230533" w:rsidP="00EA75A1">
            <w:pPr>
              <w:spacing w:before="40" w:after="40"/>
              <w:ind w:left="75" w:right="108"/>
            </w:pPr>
            <w:r w:rsidRPr="00940387">
              <w:t>części 31 zamówienia w wysokości 17 280.00 zł brutto;</w:t>
            </w:r>
          </w:p>
        </w:tc>
      </w:tr>
      <w:tr w:rsidR="00230533" w:rsidRPr="00940387" w14:paraId="4E6399D9" w14:textId="77777777" w:rsidTr="00EA75A1">
        <w:trPr>
          <w:trHeight w:val="70"/>
        </w:trPr>
        <w:tc>
          <w:tcPr>
            <w:tcW w:w="9214" w:type="dxa"/>
          </w:tcPr>
          <w:p w14:paraId="37D7018F" w14:textId="77777777" w:rsidR="00230533" w:rsidRPr="00940387" w:rsidRDefault="00230533" w:rsidP="00EA75A1">
            <w:pPr>
              <w:spacing w:before="40" w:after="40"/>
              <w:ind w:left="75" w:right="108"/>
            </w:pPr>
            <w:r w:rsidRPr="00940387">
              <w:t>części 32 zamówienia w wysokości 4 151.25 zł brutto;</w:t>
            </w:r>
          </w:p>
        </w:tc>
      </w:tr>
      <w:tr w:rsidR="00230533" w:rsidRPr="00940387" w14:paraId="7347AD70" w14:textId="77777777" w:rsidTr="00EA75A1">
        <w:trPr>
          <w:trHeight w:val="70"/>
        </w:trPr>
        <w:tc>
          <w:tcPr>
            <w:tcW w:w="9214" w:type="dxa"/>
          </w:tcPr>
          <w:p w14:paraId="5E11FDEF" w14:textId="77777777" w:rsidR="00230533" w:rsidRPr="00940387" w:rsidRDefault="00230533" w:rsidP="00EA75A1">
            <w:pPr>
              <w:spacing w:before="40" w:after="40"/>
              <w:ind w:left="75" w:right="108"/>
            </w:pPr>
            <w:r w:rsidRPr="00940387">
              <w:t>części 33 zamówienia w wysokości 169.74 zł brutto;</w:t>
            </w:r>
          </w:p>
        </w:tc>
      </w:tr>
      <w:tr w:rsidR="00230533" w:rsidRPr="00940387" w14:paraId="5D8049E3" w14:textId="77777777" w:rsidTr="00EA75A1">
        <w:trPr>
          <w:trHeight w:val="70"/>
        </w:trPr>
        <w:tc>
          <w:tcPr>
            <w:tcW w:w="9214" w:type="dxa"/>
          </w:tcPr>
          <w:p w14:paraId="1FD585F2" w14:textId="77777777" w:rsidR="00230533" w:rsidRPr="00940387" w:rsidRDefault="00230533" w:rsidP="00EA75A1">
            <w:pPr>
              <w:spacing w:before="40" w:after="40"/>
              <w:ind w:left="75" w:right="108"/>
            </w:pPr>
            <w:r w:rsidRPr="00940387">
              <w:t>części 34 zamówienia w wysokości 3 690.00 zł brutto;</w:t>
            </w:r>
          </w:p>
        </w:tc>
      </w:tr>
      <w:tr w:rsidR="00230533" w:rsidRPr="00940387" w14:paraId="091B7D35" w14:textId="77777777" w:rsidTr="00EA75A1">
        <w:trPr>
          <w:trHeight w:val="70"/>
        </w:trPr>
        <w:tc>
          <w:tcPr>
            <w:tcW w:w="9214" w:type="dxa"/>
          </w:tcPr>
          <w:p w14:paraId="1D9F736A" w14:textId="77777777" w:rsidR="00230533" w:rsidRPr="00940387" w:rsidRDefault="00230533" w:rsidP="00EA75A1">
            <w:pPr>
              <w:spacing w:before="40" w:after="40"/>
              <w:ind w:left="75" w:right="108"/>
            </w:pPr>
            <w:r w:rsidRPr="00940387">
              <w:t>części 35 zamówienia w wysokości 81 310.50 zł brutto;</w:t>
            </w:r>
          </w:p>
        </w:tc>
      </w:tr>
      <w:tr w:rsidR="00230533" w:rsidRPr="00940387" w14:paraId="364077B8" w14:textId="77777777" w:rsidTr="00EA75A1">
        <w:trPr>
          <w:trHeight w:val="70"/>
        </w:trPr>
        <w:tc>
          <w:tcPr>
            <w:tcW w:w="9214" w:type="dxa"/>
          </w:tcPr>
          <w:p w14:paraId="7E9F099B" w14:textId="77777777" w:rsidR="00230533" w:rsidRPr="00940387" w:rsidRDefault="00230533" w:rsidP="00EA75A1">
            <w:pPr>
              <w:spacing w:before="40" w:after="40"/>
              <w:ind w:left="75" w:right="108"/>
            </w:pPr>
            <w:r w:rsidRPr="00940387">
              <w:t>części 36 zamówienia w wysokości 6 156.00 zł brutto;</w:t>
            </w:r>
          </w:p>
        </w:tc>
      </w:tr>
      <w:tr w:rsidR="00230533" w:rsidRPr="00940387" w14:paraId="71C13CF8" w14:textId="77777777" w:rsidTr="00EA75A1">
        <w:trPr>
          <w:trHeight w:val="70"/>
        </w:trPr>
        <w:tc>
          <w:tcPr>
            <w:tcW w:w="9214" w:type="dxa"/>
          </w:tcPr>
          <w:p w14:paraId="623DA3C9" w14:textId="77777777" w:rsidR="00230533" w:rsidRPr="00940387" w:rsidRDefault="00230533" w:rsidP="00EA75A1">
            <w:pPr>
              <w:spacing w:before="40" w:after="40"/>
              <w:ind w:left="75" w:right="108"/>
            </w:pPr>
            <w:r w:rsidRPr="00940387">
              <w:t>części 37 zamówienia w wysokości 2 106.00 zł brutto;</w:t>
            </w:r>
          </w:p>
        </w:tc>
      </w:tr>
    </w:tbl>
    <w:p w14:paraId="1D4CE5F7" w14:textId="65949CCA" w:rsidR="00890B92" w:rsidRPr="00940387" w:rsidRDefault="00C71F23" w:rsidP="00A80738">
      <w:pPr>
        <w:spacing w:before="120" w:after="120"/>
        <w:jc w:val="both"/>
      </w:pPr>
      <w:r w:rsidRPr="00940387">
        <w:t xml:space="preserve">Kwota całkowita jaką Zamawiający zamierza przeznaczyć  na sfinansowanie zamówienia to  </w:t>
      </w:r>
      <w:r w:rsidR="00940387" w:rsidRPr="00940387">
        <w:t>972 732,65</w:t>
      </w:r>
      <w:r w:rsidRPr="00940387">
        <w:t xml:space="preserve"> </w:t>
      </w:r>
      <w:r w:rsidR="00BF3B18" w:rsidRPr="00940387">
        <w:t>zł brutto</w:t>
      </w:r>
      <w:r w:rsidRPr="00940387">
        <w:t>.</w:t>
      </w:r>
    </w:p>
    <w:p w14:paraId="2A1EEF8D" w14:textId="77777777" w:rsidR="00510EC8" w:rsidRPr="00940387" w:rsidRDefault="00510EC8" w:rsidP="00A80738">
      <w:pPr>
        <w:spacing w:before="120" w:after="120"/>
        <w:jc w:val="both"/>
      </w:pPr>
    </w:p>
    <w:p w14:paraId="7FD8BE40" w14:textId="01BC4F27" w:rsidR="00A80738" w:rsidRPr="00940387" w:rsidRDefault="00A419FE" w:rsidP="00A80738">
      <w:pPr>
        <w:pStyle w:val="Tekstpodstawowy"/>
        <w:ind w:left="3117" w:firstLine="423"/>
        <w:jc w:val="right"/>
        <w:rPr>
          <w:i/>
          <w:sz w:val="20"/>
        </w:rPr>
      </w:pPr>
      <w:r w:rsidRPr="00940387">
        <w:rPr>
          <w:i/>
          <w:sz w:val="20"/>
        </w:rPr>
        <w:t>Sekretarz</w:t>
      </w:r>
      <w:r w:rsidR="00C71F23" w:rsidRPr="00940387">
        <w:rPr>
          <w:i/>
          <w:sz w:val="20"/>
        </w:rPr>
        <w:t xml:space="preserve"> Komisji Przetargowej</w:t>
      </w:r>
    </w:p>
    <w:p w14:paraId="7116E094" w14:textId="77777777" w:rsidR="00A80738" w:rsidRPr="00940387" w:rsidRDefault="00A80738" w:rsidP="00A80738">
      <w:pPr>
        <w:jc w:val="right"/>
      </w:pPr>
    </w:p>
    <w:p w14:paraId="15B28701" w14:textId="07E25568" w:rsidR="00C236D3" w:rsidRPr="00940387" w:rsidRDefault="00A419FE" w:rsidP="00940387">
      <w:pPr>
        <w:ind w:left="5664" w:firstLine="708"/>
        <w:jc w:val="center"/>
      </w:pPr>
      <w:r w:rsidRPr="00940387">
        <w:t>Karolina Kosek</w:t>
      </w:r>
    </w:p>
    <w:sectPr w:rsidR="00C236D3" w:rsidRPr="00940387" w:rsidSect="00C71F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4AEA76" w14:textId="77777777" w:rsidR="00470944" w:rsidRDefault="00470944">
      <w:r>
        <w:separator/>
      </w:r>
    </w:p>
  </w:endnote>
  <w:endnote w:type="continuationSeparator" w:id="0">
    <w:p w14:paraId="0308D32C" w14:textId="77777777" w:rsidR="00470944" w:rsidRDefault="00470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AFC4A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17044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9E42B" w14:textId="77777777" w:rsidR="009F189D" w:rsidRDefault="0094038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5054321">
        <v:line id="_x0000_s1025" style="position:absolute;left:0;text-align:left;z-index:251657728" from="-3.85pt,8.7pt" to="455.15pt,8.7pt"/>
      </w:pict>
    </w:r>
  </w:p>
  <w:p w14:paraId="54D3017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8F47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85632AC" w14:textId="77777777" w:rsidR="009F189D" w:rsidRDefault="009F189D">
    <w:pPr>
      <w:pStyle w:val="Stopka"/>
      <w:tabs>
        <w:tab w:val="clear" w:pos="4536"/>
      </w:tabs>
      <w:jc w:val="center"/>
    </w:pPr>
  </w:p>
  <w:p w14:paraId="0DE2BCFD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23B7D2" w14:textId="77777777" w:rsidR="00470944" w:rsidRDefault="00470944">
      <w:r>
        <w:separator/>
      </w:r>
    </w:p>
  </w:footnote>
  <w:footnote w:type="continuationSeparator" w:id="0">
    <w:p w14:paraId="2E1EB7F3" w14:textId="77777777" w:rsidR="00470944" w:rsidRDefault="004709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A9F98C" w14:textId="77777777" w:rsidR="00230533" w:rsidRDefault="002305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BAECB6" w14:textId="77777777" w:rsidR="00230533" w:rsidRDefault="002305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D6EA42" w14:textId="77777777" w:rsidR="00230533" w:rsidRDefault="002305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0944"/>
    <w:rsid w:val="00007727"/>
    <w:rsid w:val="00017720"/>
    <w:rsid w:val="00035488"/>
    <w:rsid w:val="000D7F25"/>
    <w:rsid w:val="000E00E5"/>
    <w:rsid w:val="00173B20"/>
    <w:rsid w:val="001C69FF"/>
    <w:rsid w:val="002169F0"/>
    <w:rsid w:val="00230533"/>
    <w:rsid w:val="0023318D"/>
    <w:rsid w:val="003D72FD"/>
    <w:rsid w:val="00423179"/>
    <w:rsid w:val="00470944"/>
    <w:rsid w:val="0049054E"/>
    <w:rsid w:val="00490DC0"/>
    <w:rsid w:val="00493F8C"/>
    <w:rsid w:val="004C7E9B"/>
    <w:rsid w:val="00510EC8"/>
    <w:rsid w:val="00524583"/>
    <w:rsid w:val="0069085C"/>
    <w:rsid w:val="00711878"/>
    <w:rsid w:val="00804A9B"/>
    <w:rsid w:val="00843263"/>
    <w:rsid w:val="00861E75"/>
    <w:rsid w:val="00890B92"/>
    <w:rsid w:val="00940387"/>
    <w:rsid w:val="009D19BD"/>
    <w:rsid w:val="009F189D"/>
    <w:rsid w:val="00A419FE"/>
    <w:rsid w:val="00A47FF6"/>
    <w:rsid w:val="00A80738"/>
    <w:rsid w:val="00BE7129"/>
    <w:rsid w:val="00BF3B18"/>
    <w:rsid w:val="00C236D3"/>
    <w:rsid w:val="00C659E2"/>
    <w:rsid w:val="00C71F23"/>
    <w:rsid w:val="00C902DE"/>
    <w:rsid w:val="00CB0802"/>
    <w:rsid w:val="00D7128F"/>
    <w:rsid w:val="00EA3476"/>
    <w:rsid w:val="00F95C33"/>
    <w:rsid w:val="00F96E3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9426E7"/>
  <w15:chartTrackingRefBased/>
  <w15:docId w15:val="{67B8734D-B0EF-4883-B446-889E2FCA7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424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4</cp:revision>
  <dcterms:created xsi:type="dcterms:W3CDTF">2025-08-01T06:20:00Z</dcterms:created>
  <dcterms:modified xsi:type="dcterms:W3CDTF">2025-08-01T06:22:00Z</dcterms:modified>
</cp:coreProperties>
</file>