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455BE" w14:textId="77777777" w:rsidR="00D34297" w:rsidRPr="00471F3F" w:rsidRDefault="0049113B" w:rsidP="00A30E6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9113B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49113B">
        <w:rPr>
          <w:rFonts w:ascii="Arial" w:hAnsi="Arial" w:cs="Arial"/>
          <w:sz w:val="24"/>
          <w:szCs w:val="24"/>
        </w:rPr>
        <w:t>2025-07-31</w:t>
      </w:r>
    </w:p>
    <w:p w14:paraId="63BA2579" w14:textId="77777777" w:rsidR="00D34297" w:rsidRPr="00471F3F" w:rsidRDefault="0049113B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113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73C8FC9" w14:textId="77777777" w:rsidR="00D34297" w:rsidRPr="00471F3F" w:rsidRDefault="0049113B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49113B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9113B">
        <w:rPr>
          <w:rFonts w:ascii="Arial" w:hAnsi="Arial" w:cs="Arial"/>
          <w:sz w:val="24"/>
          <w:szCs w:val="24"/>
        </w:rPr>
        <w:t>66</w:t>
      </w:r>
    </w:p>
    <w:p w14:paraId="69650362" w14:textId="77777777" w:rsidR="00D34297" w:rsidRPr="00471F3F" w:rsidRDefault="0049113B" w:rsidP="00D34297">
      <w:pPr>
        <w:rPr>
          <w:rFonts w:ascii="Arial" w:hAnsi="Arial" w:cs="Arial"/>
          <w:sz w:val="24"/>
          <w:szCs w:val="24"/>
        </w:rPr>
      </w:pPr>
      <w:r w:rsidRPr="0049113B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9113B">
        <w:rPr>
          <w:rFonts w:ascii="Arial" w:hAnsi="Arial" w:cs="Arial"/>
          <w:sz w:val="24"/>
          <w:szCs w:val="24"/>
        </w:rPr>
        <w:t>Kraków</w:t>
      </w:r>
    </w:p>
    <w:p w14:paraId="633FC00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B7EA26" w14:textId="1EC29845" w:rsidR="00D34297" w:rsidRDefault="00D34297" w:rsidP="00BA4E11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A5862FD" w14:textId="1CBCC2D3" w:rsidR="00BA4E11" w:rsidRPr="003261E7" w:rsidRDefault="00BA4E11" w:rsidP="00BA4E11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SZP-271-26/25 – 673.MM</w:t>
      </w:r>
    </w:p>
    <w:p w14:paraId="6D9E807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4B2DB5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36DEF81D" w14:textId="77777777" w:rsidTr="00D34297">
        <w:tc>
          <w:tcPr>
            <w:tcW w:w="9180" w:type="dxa"/>
            <w:shd w:val="clear" w:color="auto" w:fill="F2F2F2"/>
            <w:hideMark/>
          </w:tcPr>
          <w:p w14:paraId="0C96C7D2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F7C83F5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2E14D8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867D11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191FC92" w14:textId="77777777" w:rsidTr="00310284">
        <w:tc>
          <w:tcPr>
            <w:tcW w:w="2269" w:type="dxa"/>
            <w:shd w:val="clear" w:color="auto" w:fill="auto"/>
          </w:tcPr>
          <w:p w14:paraId="01CE31A9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53D7FD" w14:textId="77777777" w:rsidR="00D34297" w:rsidRPr="00D34297" w:rsidRDefault="0049113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113B">
              <w:rPr>
                <w:rFonts w:ascii="Arial" w:hAnsi="Arial" w:cs="Arial"/>
                <w:bCs/>
                <w:sz w:val="24"/>
                <w:szCs w:val="24"/>
              </w:rPr>
              <w:t xml:space="preserve">Materiały eksploatacyjne do Centralnej </w:t>
            </w:r>
            <w:proofErr w:type="spellStart"/>
            <w:r w:rsidRPr="0049113B">
              <w:rPr>
                <w:rFonts w:ascii="Arial" w:hAnsi="Arial" w:cs="Arial"/>
                <w:bCs/>
                <w:sz w:val="24"/>
                <w:szCs w:val="24"/>
              </w:rPr>
              <w:t>Sterylizatorni</w:t>
            </w:r>
            <w:proofErr w:type="spellEnd"/>
          </w:p>
        </w:tc>
      </w:tr>
      <w:tr w:rsidR="0049113B" w:rsidRPr="00D34297" w14:paraId="5B62427C" w14:textId="77777777" w:rsidTr="003B6804">
        <w:tc>
          <w:tcPr>
            <w:tcW w:w="2269" w:type="dxa"/>
            <w:shd w:val="clear" w:color="auto" w:fill="auto"/>
          </w:tcPr>
          <w:p w14:paraId="689360F3" w14:textId="77777777" w:rsidR="0049113B" w:rsidRPr="00D34297" w:rsidRDefault="0049113B" w:rsidP="003B68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B4A67" w14:textId="77777777" w:rsidR="0049113B" w:rsidRPr="00D34297" w:rsidRDefault="0049113B" w:rsidP="003B6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113B">
              <w:rPr>
                <w:rFonts w:ascii="Arial" w:hAnsi="Arial" w:cs="Arial"/>
                <w:bCs/>
                <w:sz w:val="24"/>
                <w:szCs w:val="24"/>
              </w:rPr>
              <w:t>SZP-271-26/25</w:t>
            </w:r>
          </w:p>
        </w:tc>
      </w:tr>
    </w:tbl>
    <w:p w14:paraId="639D6CA1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95D57AC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49113B" w:rsidRPr="0049113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9113B" w:rsidRPr="0049113B">
        <w:rPr>
          <w:rFonts w:ascii="Arial" w:hAnsi="Arial" w:cs="Arial"/>
          <w:sz w:val="24"/>
          <w:szCs w:val="24"/>
        </w:rPr>
        <w:t>(</w:t>
      </w:r>
      <w:proofErr w:type="spellStart"/>
      <w:r w:rsidR="0049113B" w:rsidRPr="0049113B">
        <w:rPr>
          <w:rFonts w:ascii="Arial" w:hAnsi="Arial" w:cs="Arial"/>
          <w:sz w:val="24"/>
          <w:szCs w:val="24"/>
        </w:rPr>
        <w:t>t.j</w:t>
      </w:r>
      <w:proofErr w:type="spellEnd"/>
      <w:r w:rsidR="0049113B" w:rsidRPr="0049113B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065944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2CA2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4A2B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A54559F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49113B" w:rsidRPr="00D34297" w14:paraId="38EDBC32" w14:textId="77777777" w:rsidTr="003B68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F1CB" w14:textId="77777777" w:rsidR="0049113B" w:rsidRPr="00D34297" w:rsidRDefault="0049113B" w:rsidP="003B680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1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A57B" w14:textId="77777777" w:rsidR="0049113B" w:rsidRPr="00D34297" w:rsidRDefault="0049113B" w:rsidP="003B680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9113B">
              <w:rPr>
                <w:rFonts w:ascii="Arial" w:hAnsi="Arial" w:cs="Arial"/>
                <w:b/>
                <w:sz w:val="24"/>
                <w:szCs w:val="24"/>
              </w:rPr>
              <w:t xml:space="preserve">Materiały eksploatacyjne do Centralnej </w:t>
            </w:r>
            <w:proofErr w:type="spellStart"/>
            <w:r w:rsidRPr="0049113B">
              <w:rPr>
                <w:rFonts w:ascii="Arial" w:hAnsi="Arial" w:cs="Arial"/>
                <w:b/>
                <w:sz w:val="24"/>
                <w:szCs w:val="24"/>
              </w:rPr>
              <w:t>Sterylizatorni</w:t>
            </w:r>
            <w:proofErr w:type="spellEnd"/>
          </w:p>
          <w:p w14:paraId="2B272405" w14:textId="77777777" w:rsidR="0049113B" w:rsidRPr="00D34297" w:rsidRDefault="0049113B" w:rsidP="003B680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9DA079" w14:textId="77777777" w:rsidR="0049113B" w:rsidRPr="00D34297" w:rsidRDefault="0049113B" w:rsidP="003B6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13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9113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21EE78" w14:textId="77777777" w:rsidR="0049113B" w:rsidRPr="00D34297" w:rsidRDefault="0049113B" w:rsidP="003B680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C62106" w14:textId="77777777" w:rsidR="0049113B" w:rsidRPr="00D34297" w:rsidRDefault="0049113B" w:rsidP="003B680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13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6FBF1A00" w14:textId="1B9F84F6" w:rsidR="002A7DFF" w:rsidRDefault="00010B31" w:rsidP="00BA4E11">
      <w:pPr>
        <w:pStyle w:val="Tekstpodstawowy"/>
        <w:spacing w:before="360" w:line="276" w:lineRule="auto"/>
        <w:ind w:left="3119" w:firstLine="425"/>
        <w:jc w:val="right"/>
        <w:rPr>
          <w:rFonts w:ascii="Arial" w:hAnsi="Arial" w:cs="Arial"/>
          <w:szCs w:val="24"/>
        </w:rPr>
      </w:pPr>
      <w:r w:rsidRPr="00D34297">
        <w:rPr>
          <w:rFonts w:ascii="Arial" w:hAnsi="Arial" w:cs="Arial"/>
          <w:i/>
          <w:szCs w:val="24"/>
        </w:rPr>
        <w:t>Zamawiając</w:t>
      </w:r>
      <w:r w:rsidR="00BA4E11">
        <w:rPr>
          <w:rFonts w:ascii="Arial" w:hAnsi="Arial" w:cs="Arial"/>
          <w:i/>
          <w:szCs w:val="24"/>
        </w:rPr>
        <w:t>y</w:t>
      </w:r>
      <w:r w:rsidR="0049113B" w:rsidRPr="0049113B">
        <w:rPr>
          <w:rFonts w:ascii="Arial" w:hAnsi="Arial" w:cs="Arial"/>
          <w:szCs w:val="24"/>
        </w:rPr>
        <w:t xml:space="preserve"> </w:t>
      </w:r>
    </w:p>
    <w:p w14:paraId="51BC9002" w14:textId="046A0E62" w:rsidR="00A30E6C" w:rsidRPr="00A30E6C" w:rsidRDefault="00A30E6C" w:rsidP="00A30E6C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sz w:val="18"/>
          <w:szCs w:val="18"/>
        </w:rPr>
      </w:pPr>
      <w:r w:rsidRPr="00A30E6C">
        <w:rPr>
          <w:rFonts w:ascii="Arial" w:hAnsi="Arial" w:cs="Arial"/>
          <w:sz w:val="18"/>
          <w:szCs w:val="18"/>
        </w:rPr>
        <w:t>Z-ca Dyrektora ds. Finansowych</w:t>
      </w:r>
    </w:p>
    <w:p w14:paraId="73B66DE9" w14:textId="159FB2F4" w:rsidR="00A30E6C" w:rsidRPr="00A30E6C" w:rsidRDefault="00A30E6C" w:rsidP="00A30E6C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 w:val="18"/>
          <w:szCs w:val="18"/>
        </w:rPr>
      </w:pPr>
      <w:r w:rsidRPr="00A30E6C">
        <w:rPr>
          <w:rFonts w:ascii="Arial" w:hAnsi="Arial" w:cs="Arial"/>
          <w:sz w:val="18"/>
          <w:szCs w:val="18"/>
        </w:rPr>
        <w:t>mgr Dorota Góral</w:t>
      </w:r>
    </w:p>
    <w:sectPr w:rsidR="00A30E6C" w:rsidRPr="00A30E6C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962A8" w14:textId="77777777" w:rsidR="007E6AEA" w:rsidRDefault="007E6AEA" w:rsidP="00D34297">
      <w:r>
        <w:separator/>
      </w:r>
    </w:p>
  </w:endnote>
  <w:endnote w:type="continuationSeparator" w:id="0">
    <w:p w14:paraId="286EFC69" w14:textId="77777777" w:rsidR="007E6AEA" w:rsidRDefault="007E6AE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5C759" w14:textId="77777777" w:rsidR="0049113B" w:rsidRDefault="004911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C921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3E769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A686" w14:textId="77777777" w:rsidR="0049113B" w:rsidRDefault="004911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1C20B" w14:textId="77777777" w:rsidR="007E6AEA" w:rsidRDefault="007E6AEA" w:rsidP="00D34297">
      <w:r>
        <w:separator/>
      </w:r>
    </w:p>
  </w:footnote>
  <w:footnote w:type="continuationSeparator" w:id="0">
    <w:p w14:paraId="4329B4AA" w14:textId="77777777" w:rsidR="007E6AEA" w:rsidRDefault="007E6AE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54CBB" w14:textId="77777777" w:rsidR="0049113B" w:rsidRDefault="004911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08BF5" w14:textId="77777777" w:rsidR="0049113B" w:rsidRDefault="004911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C394B" w14:textId="77777777" w:rsidR="0049113B" w:rsidRDefault="004911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AEA"/>
    <w:rsid w:val="00010B31"/>
    <w:rsid w:val="00104963"/>
    <w:rsid w:val="00150F65"/>
    <w:rsid w:val="002A7DFF"/>
    <w:rsid w:val="00310284"/>
    <w:rsid w:val="0049113B"/>
    <w:rsid w:val="004E2226"/>
    <w:rsid w:val="005464E2"/>
    <w:rsid w:val="007E6AEA"/>
    <w:rsid w:val="00823326"/>
    <w:rsid w:val="00856A3E"/>
    <w:rsid w:val="00894412"/>
    <w:rsid w:val="009462DF"/>
    <w:rsid w:val="009500EB"/>
    <w:rsid w:val="00993EFC"/>
    <w:rsid w:val="00A30E6C"/>
    <w:rsid w:val="00AB3E72"/>
    <w:rsid w:val="00AC1A4B"/>
    <w:rsid w:val="00BA4E11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A5BEE"/>
  <w15:chartTrackingRefBased/>
  <w15:docId w15:val="{22BD5010-0AB8-4641-B2C3-BFAE8DA4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2025-07-31T11:44:00Z</cp:lastPrinted>
  <dcterms:created xsi:type="dcterms:W3CDTF">2025-07-31T11:45:00Z</dcterms:created>
  <dcterms:modified xsi:type="dcterms:W3CDTF">2025-07-31T11:45:00Z</dcterms:modified>
</cp:coreProperties>
</file>