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02FD4" w14:textId="77777777" w:rsidR="00B048DA" w:rsidRPr="00353FDC" w:rsidRDefault="001C32D0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C32D0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1C32D0">
        <w:rPr>
          <w:rFonts w:ascii="Arial" w:hAnsi="Arial" w:cs="Arial"/>
        </w:rPr>
        <w:t>2025-07-31</w:t>
      </w:r>
    </w:p>
    <w:p w14:paraId="2747A844" w14:textId="77777777" w:rsidR="00B048DA" w:rsidRPr="00353FDC" w:rsidRDefault="001C32D0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1C32D0">
        <w:rPr>
          <w:rFonts w:ascii="Arial" w:hAnsi="Arial" w:cs="Arial"/>
          <w:b/>
          <w:bCs/>
        </w:rPr>
        <w:t>Szpital Specjalistyczny im. Stefana Żeromskiego SP ZOZ w Krakowie</w:t>
      </w:r>
    </w:p>
    <w:p w14:paraId="030F00CA" w14:textId="77777777" w:rsidR="00B048DA" w:rsidRPr="00353FDC" w:rsidRDefault="001C32D0" w:rsidP="00B048DA">
      <w:pPr>
        <w:spacing w:line="360" w:lineRule="auto"/>
        <w:ind w:right="3969"/>
        <w:rPr>
          <w:rFonts w:ascii="Arial" w:hAnsi="Arial" w:cs="Arial"/>
        </w:rPr>
      </w:pPr>
      <w:r w:rsidRPr="001C32D0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1C32D0">
        <w:rPr>
          <w:rFonts w:ascii="Arial" w:hAnsi="Arial" w:cs="Arial"/>
        </w:rPr>
        <w:t>66</w:t>
      </w:r>
    </w:p>
    <w:p w14:paraId="719DEED1" w14:textId="77777777" w:rsidR="00B048DA" w:rsidRPr="00353FDC" w:rsidRDefault="001C32D0" w:rsidP="00B048DA">
      <w:pPr>
        <w:ind w:right="3969"/>
        <w:rPr>
          <w:rFonts w:ascii="Arial" w:hAnsi="Arial" w:cs="Arial"/>
        </w:rPr>
      </w:pPr>
      <w:r w:rsidRPr="001C32D0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1C32D0">
        <w:rPr>
          <w:rFonts w:ascii="Arial" w:hAnsi="Arial" w:cs="Arial"/>
        </w:rPr>
        <w:t>Kraków</w:t>
      </w:r>
    </w:p>
    <w:p w14:paraId="52DFB2ED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AE00756" w14:textId="6C9329F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4BDEA48" w14:textId="453DDDAD" w:rsidR="006C32D9" w:rsidRPr="00524B34" w:rsidRDefault="006C32D9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SZP-271-26/25 – 671.MM</w:t>
      </w:r>
    </w:p>
    <w:p w14:paraId="2F8654E5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21F27278" w14:textId="77777777" w:rsidTr="00B048DA">
        <w:tc>
          <w:tcPr>
            <w:tcW w:w="9498" w:type="dxa"/>
            <w:shd w:val="clear" w:color="auto" w:fill="F2F2F2"/>
            <w:hideMark/>
          </w:tcPr>
          <w:p w14:paraId="4F73A956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3342169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D1E1758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6727C30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031014CD" w14:textId="77777777" w:rsidTr="00B048DA">
        <w:tc>
          <w:tcPr>
            <w:tcW w:w="2269" w:type="dxa"/>
            <w:shd w:val="clear" w:color="auto" w:fill="auto"/>
          </w:tcPr>
          <w:p w14:paraId="61130298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1577429" w14:textId="77777777" w:rsidR="00B048DA" w:rsidRPr="00353FDC" w:rsidRDefault="001C32D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bCs/>
              </w:rPr>
              <w:t>Sterylizatorni</w:t>
            </w:r>
            <w:proofErr w:type="spellEnd"/>
          </w:p>
        </w:tc>
      </w:tr>
      <w:tr w:rsidR="001C32D0" w:rsidRPr="00353FDC" w14:paraId="0C229A90" w14:textId="77777777" w:rsidTr="000B6711">
        <w:tc>
          <w:tcPr>
            <w:tcW w:w="2269" w:type="dxa"/>
            <w:shd w:val="clear" w:color="auto" w:fill="auto"/>
          </w:tcPr>
          <w:p w14:paraId="1AFAB007" w14:textId="77777777" w:rsidR="001C32D0" w:rsidRPr="00353FDC" w:rsidRDefault="001C32D0" w:rsidP="000B67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E3FAED3" w14:textId="77777777" w:rsidR="001C32D0" w:rsidRPr="00353FDC" w:rsidRDefault="001C32D0" w:rsidP="000B67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>SZP-271-26/25</w:t>
            </w:r>
          </w:p>
        </w:tc>
      </w:tr>
    </w:tbl>
    <w:p w14:paraId="26904BD9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8BA8CE4" w14:textId="632B257C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1C32D0" w:rsidRPr="001C32D0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1C32D0" w:rsidRPr="001C32D0">
        <w:rPr>
          <w:rFonts w:ascii="Arial" w:hAnsi="Arial" w:cs="Arial"/>
        </w:rPr>
        <w:t>(</w:t>
      </w:r>
      <w:proofErr w:type="spellStart"/>
      <w:r w:rsidR="001C32D0" w:rsidRPr="001C32D0">
        <w:rPr>
          <w:rFonts w:ascii="Arial" w:hAnsi="Arial" w:cs="Arial"/>
        </w:rPr>
        <w:t>t.j</w:t>
      </w:r>
      <w:proofErr w:type="spellEnd"/>
      <w:r w:rsidR="001C32D0" w:rsidRPr="001C32D0">
        <w:rPr>
          <w:rFonts w:ascii="Arial" w:hAnsi="Arial" w:cs="Arial"/>
        </w:rPr>
        <w:t>. Dz. U. z 2024 poz. 1320</w:t>
      </w:r>
      <w:r w:rsidR="006C32D9">
        <w:rPr>
          <w:rFonts w:ascii="Arial" w:hAnsi="Arial" w:cs="Arial"/>
        </w:rPr>
        <w:t xml:space="preserve"> ze zm.</w:t>
      </w:r>
      <w:r w:rsidR="001C32D0" w:rsidRPr="001C32D0">
        <w:rPr>
          <w:rFonts w:ascii="Arial" w:hAnsi="Arial" w:cs="Arial"/>
        </w:rPr>
        <w:t>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C32D0" w14:paraId="0647655D" w14:textId="77777777" w:rsidTr="000B6711">
        <w:trPr>
          <w:cantSplit/>
        </w:trPr>
        <w:tc>
          <w:tcPr>
            <w:tcW w:w="9498" w:type="dxa"/>
          </w:tcPr>
          <w:p w14:paraId="77BBBE1F" w14:textId="77777777" w:rsidR="001C32D0" w:rsidRDefault="001C32D0" w:rsidP="000B671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32D0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1C32D0">
              <w:rPr>
                <w:rFonts w:ascii="Arial" w:hAnsi="Arial" w:cs="Arial"/>
                <w:color w:val="000000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color w:val="000000"/>
              </w:rPr>
              <w:t>Sterylizatorni</w:t>
            </w:r>
            <w:proofErr w:type="spellEnd"/>
          </w:p>
          <w:p w14:paraId="7879AD69" w14:textId="77777777" w:rsidR="001C32D0" w:rsidRPr="00B048DA" w:rsidRDefault="001C32D0" w:rsidP="000B671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C32D0">
              <w:rPr>
                <w:rFonts w:ascii="Arial" w:hAnsi="Arial" w:cs="Arial"/>
                <w:b/>
              </w:rPr>
              <w:t>STERIGAT SP. Z O. O.</w:t>
            </w:r>
          </w:p>
          <w:p w14:paraId="6EFE829D" w14:textId="77777777" w:rsidR="001C32D0" w:rsidRDefault="001C32D0" w:rsidP="000B6711">
            <w:pPr>
              <w:spacing w:line="360" w:lineRule="auto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>ZAŚCIANKOWA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50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/1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4E5A969" w14:textId="77777777" w:rsidR="001C32D0" w:rsidRPr="00B048DA" w:rsidRDefault="001C32D0" w:rsidP="000B6711">
            <w:pPr>
              <w:spacing w:line="360" w:lineRule="auto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>02-989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WARSZAWA</w:t>
            </w:r>
          </w:p>
          <w:p w14:paraId="69A0FC08" w14:textId="77777777" w:rsidR="001C32D0" w:rsidRPr="00B048DA" w:rsidRDefault="001C32D0" w:rsidP="000B671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1C32D0">
              <w:rPr>
                <w:rFonts w:ascii="Arial" w:hAnsi="Arial" w:cs="Arial"/>
                <w:b/>
              </w:rPr>
              <w:t>183 877.89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FF1A568" w14:textId="77777777" w:rsidR="001C32D0" w:rsidRPr="00B048DA" w:rsidRDefault="001C32D0" w:rsidP="000B671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4637334" w14:textId="77777777" w:rsidR="001C32D0" w:rsidRPr="00B048DA" w:rsidRDefault="001C32D0" w:rsidP="000B671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32D0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 oraz jest najkorzystniejsza w kryteriach określonych w SWZ.</w:t>
            </w:r>
          </w:p>
        </w:tc>
      </w:tr>
      <w:tr w:rsidR="001C32D0" w14:paraId="2606004B" w14:textId="77777777" w:rsidTr="000B6711">
        <w:trPr>
          <w:cantSplit/>
        </w:trPr>
        <w:tc>
          <w:tcPr>
            <w:tcW w:w="9498" w:type="dxa"/>
          </w:tcPr>
          <w:p w14:paraId="7C086198" w14:textId="77777777" w:rsidR="001C32D0" w:rsidRDefault="001C32D0" w:rsidP="000B671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51A2B">
              <w:rPr>
                <w:rFonts w:ascii="Arial" w:hAnsi="Arial" w:cs="Arial"/>
                <w:color w:val="000000"/>
              </w:rPr>
              <w:t xml:space="preserve"> </w:t>
            </w: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1C32D0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1C32D0">
              <w:rPr>
                <w:rFonts w:ascii="Arial" w:hAnsi="Arial" w:cs="Arial"/>
                <w:color w:val="000000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color w:val="000000"/>
              </w:rPr>
              <w:t>Sterylizatorni</w:t>
            </w:r>
            <w:proofErr w:type="spellEnd"/>
          </w:p>
          <w:p w14:paraId="4D38C4AA" w14:textId="77777777" w:rsidR="006C32D9" w:rsidRPr="006C32D9" w:rsidRDefault="006C32D9" w:rsidP="006C32D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32D9">
              <w:rPr>
                <w:rFonts w:ascii="Arial" w:hAnsi="Arial" w:cs="Arial"/>
                <w:bCs/>
              </w:rPr>
              <w:t>Konsorcjum:</w:t>
            </w:r>
          </w:p>
          <w:p w14:paraId="15DD8859" w14:textId="77777777" w:rsidR="006C32D9" w:rsidRPr="006C32D9" w:rsidRDefault="006C32D9" w:rsidP="006C32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C32D9">
              <w:rPr>
                <w:rFonts w:ascii="Arial" w:hAnsi="Arial" w:cs="Arial"/>
                <w:b/>
              </w:rPr>
              <w:t>Citonet</w:t>
            </w:r>
            <w:proofErr w:type="spellEnd"/>
            <w:r w:rsidRPr="006C32D9">
              <w:rPr>
                <w:rFonts w:ascii="Arial" w:hAnsi="Arial" w:cs="Arial"/>
                <w:b/>
              </w:rPr>
              <w:t xml:space="preserve"> – Kraków Sp. z o.o. (lider) </w:t>
            </w:r>
          </w:p>
          <w:p w14:paraId="6EC488F5" w14:textId="77777777" w:rsidR="006C32D9" w:rsidRPr="006C32D9" w:rsidRDefault="006C32D9" w:rsidP="006C32D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32D9">
              <w:rPr>
                <w:rFonts w:ascii="Arial" w:hAnsi="Arial" w:cs="Arial"/>
                <w:bCs/>
              </w:rPr>
              <w:t>ul. Gromadzka 52, 30-719 Kraków</w:t>
            </w:r>
          </w:p>
          <w:p w14:paraId="04C71BEA" w14:textId="77777777" w:rsidR="006C32D9" w:rsidRPr="006C32D9" w:rsidRDefault="006C32D9" w:rsidP="006C32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C32D9">
              <w:rPr>
                <w:rFonts w:ascii="Arial" w:hAnsi="Arial" w:cs="Arial"/>
                <w:b/>
              </w:rPr>
              <w:t xml:space="preserve">Toruńskie Zakłady Materiałów </w:t>
            </w:r>
          </w:p>
          <w:p w14:paraId="48E694D9" w14:textId="77777777" w:rsidR="006C32D9" w:rsidRPr="006C32D9" w:rsidRDefault="006C32D9" w:rsidP="006C32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C32D9">
              <w:rPr>
                <w:rFonts w:ascii="Arial" w:hAnsi="Arial" w:cs="Arial"/>
                <w:b/>
              </w:rPr>
              <w:t>Opatrunkowych S.A. (członek)</w:t>
            </w:r>
          </w:p>
          <w:p w14:paraId="44B4FC6D" w14:textId="659965E3" w:rsidR="006C32D9" w:rsidRPr="006C32D9" w:rsidRDefault="006C32D9" w:rsidP="006C32D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32D9">
              <w:rPr>
                <w:rFonts w:ascii="Arial" w:hAnsi="Arial" w:cs="Arial"/>
                <w:bCs/>
              </w:rPr>
              <w:t xml:space="preserve">Żółkiewskiego 20/26, 87-100 Toruń </w:t>
            </w:r>
          </w:p>
          <w:p w14:paraId="4ABDCE14" w14:textId="7D3A6801" w:rsidR="001C32D0" w:rsidRPr="00B048DA" w:rsidRDefault="001C32D0" w:rsidP="006C32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6C32D9">
              <w:rPr>
                <w:rFonts w:ascii="Arial" w:hAnsi="Arial" w:cs="Arial"/>
                <w:b/>
              </w:rPr>
              <w:t>53 733.50</w:t>
            </w:r>
            <w:r w:rsidRPr="001C32D0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E97B060" w14:textId="77777777" w:rsidR="001C32D0" w:rsidRPr="00B048DA" w:rsidRDefault="001C32D0" w:rsidP="000B671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C564E48" w14:textId="77777777" w:rsidR="001C32D0" w:rsidRPr="00B048DA" w:rsidRDefault="001C32D0" w:rsidP="000B671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32D0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 oraz jest najkorzystniejsza w kryteriach określonych w SWZ.</w:t>
            </w:r>
          </w:p>
        </w:tc>
      </w:tr>
      <w:tr w:rsidR="001C32D0" w14:paraId="2BDE8CD1" w14:textId="77777777" w:rsidTr="000B6711">
        <w:trPr>
          <w:cantSplit/>
        </w:trPr>
        <w:tc>
          <w:tcPr>
            <w:tcW w:w="9498" w:type="dxa"/>
          </w:tcPr>
          <w:p w14:paraId="4F45F272" w14:textId="77777777" w:rsidR="001C32D0" w:rsidRDefault="001C32D0" w:rsidP="000B671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51A2B">
              <w:rPr>
                <w:rFonts w:ascii="Arial" w:hAnsi="Arial" w:cs="Arial"/>
                <w:color w:val="000000"/>
              </w:rPr>
              <w:t xml:space="preserve"> </w:t>
            </w: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1C32D0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1C32D0">
              <w:rPr>
                <w:rFonts w:ascii="Arial" w:hAnsi="Arial" w:cs="Arial"/>
                <w:color w:val="000000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color w:val="000000"/>
              </w:rPr>
              <w:t>Sterylizatorni</w:t>
            </w:r>
            <w:proofErr w:type="spellEnd"/>
          </w:p>
          <w:p w14:paraId="4972D7E7" w14:textId="77777777" w:rsidR="001C32D0" w:rsidRPr="00B048DA" w:rsidRDefault="001C32D0" w:rsidP="000B671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C32D0">
              <w:rPr>
                <w:rFonts w:ascii="Arial" w:hAnsi="Arial" w:cs="Arial"/>
                <w:b/>
              </w:rPr>
              <w:t>AMED Biuro Techniczno-Handlowe Andrzej Abramczyk</w:t>
            </w:r>
          </w:p>
          <w:p w14:paraId="55D1A69D" w14:textId="77777777" w:rsidR="001C32D0" w:rsidRDefault="001C32D0" w:rsidP="000B6711">
            <w:pPr>
              <w:spacing w:line="360" w:lineRule="auto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>ul. Słowikowskiego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39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6F1ABE0" w14:textId="77777777" w:rsidR="001C32D0" w:rsidRPr="00B048DA" w:rsidRDefault="001C32D0" w:rsidP="000B6711">
            <w:pPr>
              <w:spacing w:line="360" w:lineRule="auto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>05-090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Raszyn</w:t>
            </w:r>
          </w:p>
          <w:p w14:paraId="605B9E38" w14:textId="77777777" w:rsidR="001C32D0" w:rsidRPr="00B048DA" w:rsidRDefault="001C32D0" w:rsidP="000B671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1C32D0">
              <w:rPr>
                <w:rFonts w:ascii="Arial" w:hAnsi="Arial" w:cs="Arial"/>
                <w:b/>
              </w:rPr>
              <w:t>98 018.70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5D1AF20" w14:textId="77777777" w:rsidR="001C32D0" w:rsidRPr="00B048DA" w:rsidRDefault="001C32D0" w:rsidP="000B671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381DDD" w14:textId="77777777" w:rsidR="001C32D0" w:rsidRPr="00B048DA" w:rsidRDefault="001C32D0" w:rsidP="000B671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32D0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 oraz jest najkorzystniejsza w kryteriach określonych w SWZ.</w:t>
            </w:r>
          </w:p>
        </w:tc>
      </w:tr>
      <w:tr w:rsidR="001C32D0" w14:paraId="61F55236" w14:textId="77777777" w:rsidTr="000B6711">
        <w:trPr>
          <w:cantSplit/>
        </w:trPr>
        <w:tc>
          <w:tcPr>
            <w:tcW w:w="9498" w:type="dxa"/>
          </w:tcPr>
          <w:p w14:paraId="13CCE620" w14:textId="77777777" w:rsidR="001C32D0" w:rsidRDefault="001C32D0" w:rsidP="000B671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51A2B">
              <w:rPr>
                <w:rFonts w:ascii="Arial" w:hAnsi="Arial" w:cs="Arial"/>
                <w:color w:val="000000"/>
              </w:rPr>
              <w:lastRenderedPageBreak/>
              <w:t xml:space="preserve"> </w:t>
            </w: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1C32D0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1C32D0">
              <w:rPr>
                <w:rFonts w:ascii="Arial" w:hAnsi="Arial" w:cs="Arial"/>
                <w:color w:val="000000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color w:val="000000"/>
              </w:rPr>
              <w:t>Sterylizatorni</w:t>
            </w:r>
            <w:proofErr w:type="spellEnd"/>
          </w:p>
          <w:p w14:paraId="36A515F1" w14:textId="77777777" w:rsidR="001C32D0" w:rsidRPr="00B048DA" w:rsidRDefault="001C32D0" w:rsidP="000B671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C32D0">
              <w:rPr>
                <w:rFonts w:ascii="Arial" w:hAnsi="Arial" w:cs="Arial"/>
                <w:b/>
              </w:rPr>
              <w:t>Media-MED Sp. z o.o.</w:t>
            </w:r>
          </w:p>
          <w:p w14:paraId="7647A0DB" w14:textId="77777777" w:rsidR="001C32D0" w:rsidRDefault="001C32D0" w:rsidP="000B6711">
            <w:pPr>
              <w:spacing w:line="360" w:lineRule="auto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>Promienistych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4F2D763" w14:textId="77777777" w:rsidR="001C32D0" w:rsidRPr="00B048DA" w:rsidRDefault="001C32D0" w:rsidP="000B6711">
            <w:pPr>
              <w:spacing w:line="360" w:lineRule="auto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>31-481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Kraków</w:t>
            </w:r>
          </w:p>
          <w:p w14:paraId="633DC51C" w14:textId="641B6382" w:rsidR="001C32D0" w:rsidRPr="00B048DA" w:rsidRDefault="001C32D0" w:rsidP="000B671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6C32D9">
              <w:rPr>
                <w:rFonts w:ascii="Arial" w:hAnsi="Arial" w:cs="Arial"/>
                <w:b/>
              </w:rPr>
              <w:t>86 812.53</w:t>
            </w:r>
            <w:r w:rsidRPr="001C32D0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3BF9C56" w14:textId="77777777" w:rsidR="001C32D0" w:rsidRPr="00B048DA" w:rsidRDefault="001C32D0" w:rsidP="000B671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8DD6EEC" w14:textId="77777777" w:rsidR="001C32D0" w:rsidRPr="00B048DA" w:rsidRDefault="001C32D0" w:rsidP="000B671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32D0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 oraz jest najkorzystniejsza w kryteriach określonych w SWZ.</w:t>
            </w:r>
          </w:p>
        </w:tc>
      </w:tr>
      <w:tr w:rsidR="001C32D0" w14:paraId="163E6904" w14:textId="77777777" w:rsidTr="000B6711">
        <w:trPr>
          <w:cantSplit/>
        </w:trPr>
        <w:tc>
          <w:tcPr>
            <w:tcW w:w="9498" w:type="dxa"/>
          </w:tcPr>
          <w:p w14:paraId="1B5FD2D6" w14:textId="77777777" w:rsidR="001C32D0" w:rsidRDefault="001C32D0" w:rsidP="000B671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51A2B">
              <w:rPr>
                <w:rFonts w:ascii="Arial" w:hAnsi="Arial" w:cs="Arial"/>
                <w:color w:val="000000"/>
              </w:rPr>
              <w:t xml:space="preserve"> </w:t>
            </w: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1C32D0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1C32D0">
              <w:rPr>
                <w:rFonts w:ascii="Arial" w:hAnsi="Arial" w:cs="Arial"/>
                <w:color w:val="000000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color w:val="000000"/>
              </w:rPr>
              <w:t>Sterylizatorni</w:t>
            </w:r>
            <w:proofErr w:type="spellEnd"/>
          </w:p>
          <w:p w14:paraId="462820D3" w14:textId="77777777" w:rsidR="001C32D0" w:rsidRPr="00B048DA" w:rsidRDefault="001C32D0" w:rsidP="000B671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1C32D0">
              <w:rPr>
                <w:rFonts w:ascii="Arial" w:hAnsi="Arial" w:cs="Arial"/>
                <w:b/>
              </w:rPr>
              <w:t>Solventum</w:t>
            </w:r>
            <w:proofErr w:type="spellEnd"/>
            <w:r w:rsidRPr="001C32D0">
              <w:rPr>
                <w:rFonts w:ascii="Arial" w:hAnsi="Arial" w:cs="Arial"/>
                <w:b/>
              </w:rPr>
              <w:t xml:space="preserve"> Poland Sp. z o.o.</w:t>
            </w:r>
          </w:p>
          <w:p w14:paraId="0C802AA1" w14:textId="77777777" w:rsidR="001C32D0" w:rsidRDefault="001C32D0" w:rsidP="000B6711">
            <w:pPr>
              <w:spacing w:line="360" w:lineRule="auto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>Kwidzyńska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BF00C26" w14:textId="77777777" w:rsidR="001C32D0" w:rsidRPr="00B048DA" w:rsidRDefault="001C32D0" w:rsidP="000B6711">
            <w:pPr>
              <w:spacing w:line="360" w:lineRule="auto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>51-416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Wrocław</w:t>
            </w:r>
          </w:p>
          <w:p w14:paraId="330EE758" w14:textId="77777777" w:rsidR="001C32D0" w:rsidRPr="00B048DA" w:rsidRDefault="001C32D0" w:rsidP="000B671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1C32D0">
              <w:rPr>
                <w:rFonts w:ascii="Arial" w:hAnsi="Arial" w:cs="Arial"/>
                <w:b/>
              </w:rPr>
              <w:t>60 524.69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DCDF721" w14:textId="77777777" w:rsidR="001C32D0" w:rsidRPr="00B048DA" w:rsidRDefault="001C32D0" w:rsidP="000B671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18E96DD" w14:textId="77777777" w:rsidR="001C32D0" w:rsidRPr="00B048DA" w:rsidRDefault="001C32D0" w:rsidP="000B671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32D0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 oraz jest najkorzystniejsza w kryteriach określonych w SWZ.</w:t>
            </w:r>
          </w:p>
        </w:tc>
      </w:tr>
      <w:tr w:rsidR="001C32D0" w14:paraId="79697DBD" w14:textId="77777777" w:rsidTr="000B6711">
        <w:trPr>
          <w:cantSplit/>
        </w:trPr>
        <w:tc>
          <w:tcPr>
            <w:tcW w:w="9498" w:type="dxa"/>
          </w:tcPr>
          <w:p w14:paraId="734F71ED" w14:textId="77777777" w:rsidR="001C32D0" w:rsidRDefault="001C32D0" w:rsidP="000B671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51A2B">
              <w:rPr>
                <w:rFonts w:ascii="Arial" w:hAnsi="Arial" w:cs="Arial"/>
                <w:color w:val="000000"/>
              </w:rPr>
              <w:t xml:space="preserve"> </w:t>
            </w: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1C32D0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1C32D0">
              <w:rPr>
                <w:rFonts w:ascii="Arial" w:hAnsi="Arial" w:cs="Arial"/>
                <w:color w:val="000000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color w:val="000000"/>
              </w:rPr>
              <w:t>Sterylizatorni</w:t>
            </w:r>
            <w:proofErr w:type="spellEnd"/>
          </w:p>
          <w:p w14:paraId="49D28922" w14:textId="77777777" w:rsidR="001C32D0" w:rsidRPr="00B048DA" w:rsidRDefault="001C32D0" w:rsidP="000B671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C32D0">
              <w:rPr>
                <w:rFonts w:ascii="Arial" w:hAnsi="Arial" w:cs="Arial"/>
                <w:b/>
              </w:rPr>
              <w:t>STERIGAT SP. Z O. O.</w:t>
            </w:r>
          </w:p>
          <w:p w14:paraId="2CE3B6E4" w14:textId="77777777" w:rsidR="001C32D0" w:rsidRDefault="001C32D0" w:rsidP="000B6711">
            <w:pPr>
              <w:spacing w:line="360" w:lineRule="auto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>ZAŚCIANKOWA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50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/1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6EC24FE" w14:textId="77777777" w:rsidR="001C32D0" w:rsidRPr="00B048DA" w:rsidRDefault="001C32D0" w:rsidP="000B6711">
            <w:pPr>
              <w:spacing w:line="360" w:lineRule="auto"/>
              <w:rPr>
                <w:rFonts w:ascii="Arial" w:hAnsi="Arial" w:cs="Arial"/>
                <w:bCs/>
              </w:rPr>
            </w:pPr>
            <w:r w:rsidRPr="001C32D0">
              <w:rPr>
                <w:rFonts w:ascii="Arial" w:hAnsi="Arial" w:cs="Arial"/>
                <w:bCs/>
              </w:rPr>
              <w:t>02-989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1C32D0">
              <w:rPr>
                <w:rFonts w:ascii="Arial" w:hAnsi="Arial" w:cs="Arial"/>
                <w:bCs/>
              </w:rPr>
              <w:t>WARSZAWA</w:t>
            </w:r>
          </w:p>
          <w:p w14:paraId="1C53E7C9" w14:textId="77777777" w:rsidR="001C32D0" w:rsidRPr="00B048DA" w:rsidRDefault="001C32D0" w:rsidP="000B671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1C32D0">
              <w:rPr>
                <w:rFonts w:ascii="Arial" w:hAnsi="Arial" w:cs="Arial"/>
                <w:b/>
              </w:rPr>
              <w:t>45 519.81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9EFD6BF" w14:textId="77777777" w:rsidR="001C32D0" w:rsidRPr="00B048DA" w:rsidRDefault="001C32D0" w:rsidP="000B671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10E3739" w14:textId="77777777" w:rsidR="001C32D0" w:rsidRPr="00B048DA" w:rsidRDefault="001C32D0" w:rsidP="000B671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32D0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 oraz jest najkorzystniejsza w kryteriach określonych w SWZ.</w:t>
            </w:r>
          </w:p>
        </w:tc>
      </w:tr>
    </w:tbl>
    <w:p w14:paraId="337C0996" w14:textId="77777777" w:rsidR="006C32D9" w:rsidRDefault="006C32D9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</w:p>
    <w:p w14:paraId="6A864E06" w14:textId="77777777" w:rsidR="006C32D9" w:rsidRDefault="006C32D9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</w:p>
    <w:p w14:paraId="5F09BB69" w14:textId="38889343" w:rsidR="00992FF5" w:rsidRPr="00B51A2B" w:rsidRDefault="001C32D0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lastRenderedPageBreak/>
        <w:t xml:space="preserve"> </w:t>
      </w:r>
      <w:r w:rsidR="00992FF5"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20C67289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679FD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6A9AEC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C6179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83DD1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C32D0" w14:paraId="47B20EB9" w14:textId="77777777" w:rsidTr="000B67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B2CE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32D0">
              <w:rPr>
                <w:rFonts w:ascii="Arial" w:hAnsi="Arial" w:cs="Arial"/>
                <w:sz w:val="22"/>
                <w:szCs w:val="22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7C27" w14:textId="77777777" w:rsidR="001C32D0" w:rsidRPr="007D7932" w:rsidRDefault="001C32D0" w:rsidP="000B671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32D0">
              <w:rPr>
                <w:rFonts w:ascii="Arial" w:hAnsi="Arial" w:cs="Arial"/>
                <w:b/>
                <w:bCs/>
                <w:sz w:val="22"/>
                <w:szCs w:val="22"/>
              </w:rPr>
              <w:t>STERIGAT SP. Z O. O.</w:t>
            </w:r>
          </w:p>
          <w:p w14:paraId="3563ACA0" w14:textId="77777777" w:rsidR="001C32D0" w:rsidRPr="007D7932" w:rsidRDefault="001C32D0" w:rsidP="000B67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ZAŚCIANKOWA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50/1</w:t>
            </w:r>
          </w:p>
          <w:p w14:paraId="4BE24267" w14:textId="77777777" w:rsidR="001C32D0" w:rsidRPr="007D7932" w:rsidRDefault="001C32D0" w:rsidP="000B67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02-989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A3FCF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D29A" w14:textId="77777777" w:rsidR="001C32D0" w:rsidRPr="007D7932" w:rsidRDefault="001C32D0" w:rsidP="000B67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32D0" w14:paraId="7936889F" w14:textId="77777777" w:rsidTr="000B67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129C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32D0">
              <w:rPr>
                <w:rFonts w:ascii="Arial" w:hAnsi="Arial" w:cs="Arial"/>
                <w:sz w:val="22"/>
                <w:szCs w:val="22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CAB69" w14:textId="77777777" w:rsidR="001C32D0" w:rsidRPr="007D7932" w:rsidRDefault="001C32D0" w:rsidP="000B671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32D0">
              <w:rPr>
                <w:rFonts w:ascii="Arial" w:hAnsi="Arial" w:cs="Arial"/>
                <w:b/>
                <w:bCs/>
                <w:sz w:val="22"/>
                <w:szCs w:val="22"/>
              </w:rPr>
              <w:t>AMED Biuro Techniczno-Handlowe Andrzej Abramczyk</w:t>
            </w:r>
          </w:p>
          <w:p w14:paraId="6298B296" w14:textId="77777777" w:rsidR="001C32D0" w:rsidRPr="007D7932" w:rsidRDefault="001C32D0" w:rsidP="000B67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ul. Słowikowskiego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39/-</w:t>
            </w:r>
          </w:p>
          <w:p w14:paraId="1707FD5C" w14:textId="77777777" w:rsidR="001C32D0" w:rsidRPr="007D7932" w:rsidRDefault="001C32D0" w:rsidP="000B67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05-090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Raszyn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F763C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79E09" w14:textId="77777777" w:rsidR="001C32D0" w:rsidRPr="007D7932" w:rsidRDefault="001C32D0" w:rsidP="000B67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C32D0" w14:paraId="5FA0B3D2" w14:textId="77777777" w:rsidTr="000B67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D7010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32D0">
              <w:rPr>
                <w:rFonts w:ascii="Arial" w:hAnsi="Arial" w:cs="Arial"/>
                <w:sz w:val="22"/>
                <w:szCs w:val="22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517E5" w14:textId="77777777" w:rsidR="006C32D9" w:rsidRPr="006C32D9" w:rsidRDefault="006C32D9" w:rsidP="006C32D9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6C32D9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14:paraId="67326C7A" w14:textId="77777777" w:rsidR="006C32D9" w:rsidRPr="006C32D9" w:rsidRDefault="006C32D9" w:rsidP="006C32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C32D9">
              <w:rPr>
                <w:rFonts w:ascii="Arial" w:hAnsi="Arial" w:cs="Arial"/>
                <w:b/>
                <w:bCs/>
                <w:sz w:val="22"/>
                <w:szCs w:val="22"/>
              </w:rPr>
              <w:t>Citonet</w:t>
            </w:r>
            <w:proofErr w:type="spellEnd"/>
            <w:r w:rsidRPr="006C32D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Kraków Sp. z o.o. (lider) </w:t>
            </w:r>
          </w:p>
          <w:p w14:paraId="14787EAE" w14:textId="77777777" w:rsidR="006C32D9" w:rsidRPr="006C32D9" w:rsidRDefault="006C32D9" w:rsidP="006C32D9">
            <w:pPr>
              <w:spacing w:before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6C32D9">
              <w:rPr>
                <w:rFonts w:ascii="Arial" w:hAnsi="Arial" w:cs="Arial"/>
                <w:sz w:val="22"/>
                <w:szCs w:val="22"/>
              </w:rPr>
              <w:t>ul. Gromadzka 52, 30-719 Kraków</w:t>
            </w:r>
          </w:p>
          <w:p w14:paraId="6DA0A470" w14:textId="77777777" w:rsidR="006C32D9" w:rsidRPr="006C32D9" w:rsidRDefault="006C32D9" w:rsidP="006C32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32D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Toruńskie Zakłady Materiałów </w:t>
            </w:r>
          </w:p>
          <w:p w14:paraId="46D1449D" w14:textId="77777777" w:rsidR="006C32D9" w:rsidRPr="006C32D9" w:rsidRDefault="006C32D9" w:rsidP="006C32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C32D9">
              <w:rPr>
                <w:rFonts w:ascii="Arial" w:hAnsi="Arial" w:cs="Arial"/>
                <w:b/>
                <w:bCs/>
                <w:sz w:val="22"/>
                <w:szCs w:val="22"/>
              </w:rPr>
              <w:t>Opatrunkowych S.A. (członek)</w:t>
            </w:r>
          </w:p>
          <w:p w14:paraId="291764EB" w14:textId="65421279" w:rsidR="001C32D0" w:rsidRPr="007D7932" w:rsidRDefault="006C32D9" w:rsidP="006C32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C32D9">
              <w:rPr>
                <w:rFonts w:ascii="Arial" w:hAnsi="Arial" w:cs="Arial"/>
                <w:sz w:val="22"/>
                <w:szCs w:val="22"/>
              </w:rPr>
              <w:t>Żółkiewskiego 20/26, 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748BE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E4B6F" w14:textId="77777777" w:rsidR="001C32D0" w:rsidRPr="007D7932" w:rsidRDefault="001C32D0" w:rsidP="000B67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32D0" w14:paraId="60744AF6" w14:textId="77777777" w:rsidTr="000B67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EC5C7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32D0">
              <w:rPr>
                <w:rFonts w:ascii="Arial" w:hAnsi="Arial" w:cs="Arial"/>
                <w:sz w:val="22"/>
                <w:szCs w:val="22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648D3" w14:textId="77777777" w:rsidR="001C32D0" w:rsidRPr="007D7932" w:rsidRDefault="001C32D0" w:rsidP="000B671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32D0">
              <w:rPr>
                <w:rFonts w:ascii="Arial" w:hAnsi="Arial" w:cs="Arial"/>
                <w:b/>
                <w:bCs/>
                <w:sz w:val="22"/>
                <w:szCs w:val="22"/>
              </w:rPr>
              <w:t>AMED Biuro Techniczno-Handlowe Andrzej Abramczyk</w:t>
            </w:r>
          </w:p>
          <w:p w14:paraId="37247ED9" w14:textId="77777777" w:rsidR="001C32D0" w:rsidRPr="007D7932" w:rsidRDefault="001C32D0" w:rsidP="000B67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ul. Słowikowskiego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39/-</w:t>
            </w:r>
          </w:p>
          <w:p w14:paraId="0E232D84" w14:textId="77777777" w:rsidR="001C32D0" w:rsidRPr="007D7932" w:rsidRDefault="001C32D0" w:rsidP="000B67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05-090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Raszyn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5DCE5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2304" w14:textId="77777777" w:rsidR="001C32D0" w:rsidRPr="007D7932" w:rsidRDefault="001C32D0" w:rsidP="000B67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32D0" w14:paraId="2D22B25F" w14:textId="77777777" w:rsidTr="000B67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58F6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32D0">
              <w:rPr>
                <w:rFonts w:ascii="Arial" w:hAnsi="Arial" w:cs="Arial"/>
                <w:sz w:val="22"/>
                <w:szCs w:val="22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CA95C" w14:textId="77777777" w:rsidR="001C32D0" w:rsidRPr="007D7932" w:rsidRDefault="001C32D0" w:rsidP="000B671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32D0">
              <w:rPr>
                <w:rFonts w:ascii="Arial" w:hAnsi="Arial" w:cs="Arial"/>
                <w:b/>
                <w:bCs/>
                <w:sz w:val="22"/>
                <w:szCs w:val="22"/>
              </w:rPr>
              <w:t>Media-MED Sp. z o.o.</w:t>
            </w:r>
          </w:p>
          <w:p w14:paraId="604A2003" w14:textId="77777777" w:rsidR="001C32D0" w:rsidRPr="007D7932" w:rsidRDefault="001C32D0" w:rsidP="000B67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Promienistych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16BAFB05" w14:textId="77777777" w:rsidR="001C32D0" w:rsidRPr="007D7932" w:rsidRDefault="001C32D0" w:rsidP="000B67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31-481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9FD2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0D30" w14:textId="77777777" w:rsidR="001C32D0" w:rsidRPr="007D7932" w:rsidRDefault="001C32D0" w:rsidP="000B67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32D0" w14:paraId="3D789379" w14:textId="77777777" w:rsidTr="000B67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537C0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32D0">
              <w:rPr>
                <w:rFonts w:ascii="Arial" w:hAnsi="Arial" w:cs="Arial"/>
                <w:sz w:val="22"/>
                <w:szCs w:val="22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8A886" w14:textId="77777777" w:rsidR="001C32D0" w:rsidRPr="007D7932" w:rsidRDefault="001C32D0" w:rsidP="000B671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32D0">
              <w:rPr>
                <w:rFonts w:ascii="Arial" w:hAnsi="Arial" w:cs="Arial"/>
                <w:b/>
                <w:bCs/>
                <w:sz w:val="22"/>
                <w:szCs w:val="22"/>
              </w:rPr>
              <w:t>Solventum</w:t>
            </w:r>
            <w:proofErr w:type="spellEnd"/>
            <w:r w:rsidRPr="001C32D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AE60C7A" w14:textId="77777777" w:rsidR="001C32D0" w:rsidRPr="007D7932" w:rsidRDefault="001C32D0" w:rsidP="000B67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Kwidzyńska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06795819" w14:textId="77777777" w:rsidR="001C32D0" w:rsidRPr="007D7932" w:rsidRDefault="001C32D0" w:rsidP="000B67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51-416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57E43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9BF9C" w14:textId="77777777" w:rsidR="001C32D0" w:rsidRPr="007D7932" w:rsidRDefault="001C32D0" w:rsidP="000B67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32D0" w14:paraId="3686BDA9" w14:textId="77777777" w:rsidTr="000B67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38262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32D0">
              <w:rPr>
                <w:rFonts w:ascii="Arial" w:hAnsi="Arial" w:cs="Arial"/>
                <w:sz w:val="22"/>
                <w:szCs w:val="22"/>
              </w:rPr>
              <w:t xml:space="preserve">Materiały eksploatacyjne do Centralnej </w:t>
            </w:r>
            <w:proofErr w:type="spellStart"/>
            <w:r w:rsidRPr="001C32D0">
              <w:rPr>
                <w:rFonts w:ascii="Arial" w:hAnsi="Arial" w:cs="Arial"/>
                <w:sz w:val="22"/>
                <w:szCs w:val="22"/>
              </w:rPr>
              <w:t>Sterylizatorni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DABFE" w14:textId="77777777" w:rsidR="001C32D0" w:rsidRPr="007D7932" w:rsidRDefault="001C32D0" w:rsidP="000B671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32D0">
              <w:rPr>
                <w:rFonts w:ascii="Arial" w:hAnsi="Arial" w:cs="Arial"/>
                <w:b/>
                <w:bCs/>
                <w:sz w:val="22"/>
                <w:szCs w:val="22"/>
              </w:rPr>
              <w:t>STERIGAT SP. Z O. O.</w:t>
            </w:r>
          </w:p>
          <w:p w14:paraId="18DBE035" w14:textId="77777777" w:rsidR="001C32D0" w:rsidRPr="007D7932" w:rsidRDefault="001C32D0" w:rsidP="000B671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ZAŚCIANKOWA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50/1</w:t>
            </w:r>
          </w:p>
          <w:p w14:paraId="46350151" w14:textId="77777777" w:rsidR="001C32D0" w:rsidRPr="007D7932" w:rsidRDefault="001C32D0" w:rsidP="000B671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02-989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32D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6A7C" w14:textId="77777777" w:rsidR="001C32D0" w:rsidRPr="007D7932" w:rsidRDefault="001C32D0" w:rsidP="000B671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20857" w14:textId="77777777" w:rsidR="001C32D0" w:rsidRPr="007D7932" w:rsidRDefault="001C32D0" w:rsidP="000B671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32D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B4F577F" w14:textId="37B7A0D6" w:rsidR="008642B3" w:rsidRDefault="001C32D0" w:rsidP="0092447C">
      <w:pPr>
        <w:spacing w:before="72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 xml:space="preserve"> </w:t>
      </w:r>
      <w:r w:rsidR="00B464D3" w:rsidRPr="00992FF5">
        <w:rPr>
          <w:rFonts w:ascii="Arial" w:hAnsi="Arial" w:cs="Arial"/>
          <w:i/>
        </w:rPr>
        <w:t>Zamawiający</w:t>
      </w:r>
      <w:bookmarkEnd w:id="0"/>
    </w:p>
    <w:p w14:paraId="1AA1FB06" w14:textId="0031F4A5" w:rsidR="0092447C" w:rsidRPr="0092447C" w:rsidRDefault="0092447C" w:rsidP="0092447C">
      <w:pPr>
        <w:spacing w:line="360" w:lineRule="auto"/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92447C">
        <w:rPr>
          <w:rFonts w:ascii="Arial" w:hAnsi="Arial" w:cs="Arial"/>
          <w:i/>
          <w:sz w:val="20"/>
          <w:szCs w:val="20"/>
        </w:rPr>
        <w:t>Z-ca Dyrektora ds. Finansowych</w:t>
      </w:r>
    </w:p>
    <w:p w14:paraId="17831A56" w14:textId="1923363C" w:rsidR="0092447C" w:rsidRPr="006C32D9" w:rsidRDefault="0092447C" w:rsidP="0092447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92447C">
        <w:rPr>
          <w:rFonts w:ascii="Arial" w:hAnsi="Arial" w:cs="Arial"/>
          <w:i/>
          <w:sz w:val="20"/>
          <w:szCs w:val="20"/>
        </w:rPr>
        <w:t>mgr Dorota Góral</w:t>
      </w:r>
    </w:p>
    <w:sectPr w:rsidR="0092447C" w:rsidRPr="006C32D9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F1CBB" w14:textId="77777777" w:rsidR="00CC4E52" w:rsidRDefault="00CC4E52">
      <w:r>
        <w:separator/>
      </w:r>
    </w:p>
  </w:endnote>
  <w:endnote w:type="continuationSeparator" w:id="0">
    <w:p w14:paraId="586010B8" w14:textId="77777777" w:rsidR="00CC4E52" w:rsidRDefault="00CC4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86378" w14:textId="77777777" w:rsidR="001C32D0" w:rsidRDefault="001C32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A403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73E79B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2CF2A95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C7EF6" w14:textId="77777777" w:rsidR="001C32D0" w:rsidRDefault="001C32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010C7" w14:textId="77777777" w:rsidR="00CC4E52" w:rsidRDefault="00CC4E52">
      <w:r>
        <w:separator/>
      </w:r>
    </w:p>
  </w:footnote>
  <w:footnote w:type="continuationSeparator" w:id="0">
    <w:p w14:paraId="02F6332F" w14:textId="77777777" w:rsidR="00CC4E52" w:rsidRDefault="00CC4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DB0F7" w14:textId="77777777" w:rsidR="001C32D0" w:rsidRDefault="001C32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C9EC7" w14:textId="77777777" w:rsidR="001C32D0" w:rsidRDefault="001C32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B083E" w14:textId="77777777" w:rsidR="001C32D0" w:rsidRDefault="001C32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E52"/>
    <w:rsid w:val="00022322"/>
    <w:rsid w:val="00042497"/>
    <w:rsid w:val="000C1E6F"/>
    <w:rsid w:val="000E4E56"/>
    <w:rsid w:val="001A1468"/>
    <w:rsid w:val="001B7815"/>
    <w:rsid w:val="001C32D0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C32D9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447C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C4E52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CC8A5B"/>
  <w15:chartTrackingRefBased/>
  <w15:docId w15:val="{1C7B5A58-D593-44C4-B4A8-495669800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714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2025-07-31T11:45:00Z</cp:lastPrinted>
  <dcterms:created xsi:type="dcterms:W3CDTF">2025-07-31T11:46:00Z</dcterms:created>
  <dcterms:modified xsi:type="dcterms:W3CDTF">2025-07-31T11:46:00Z</dcterms:modified>
</cp:coreProperties>
</file>