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D1635" w14:textId="77777777" w:rsidR="001A39D9" w:rsidRPr="0052074A" w:rsidRDefault="001A39D9" w:rsidP="001A39D9">
      <w:pPr>
        <w:pStyle w:val="Nagwek3"/>
        <w:jc w:val="right"/>
        <w:rPr>
          <w:rFonts w:ascii="Times New Roman" w:hAnsi="Times New Roman"/>
          <w:sz w:val="16"/>
          <w:szCs w:val="16"/>
        </w:rPr>
      </w:pP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sz w:val="16"/>
          <w:szCs w:val="16"/>
        </w:rPr>
        <w:t>Załącznik nr 1</w:t>
      </w:r>
    </w:p>
    <w:p w14:paraId="6B99B35D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FORMULARZ OFERTY</w:t>
      </w:r>
    </w:p>
    <w:p w14:paraId="702E346C" w14:textId="77777777" w:rsidR="001A39D9" w:rsidRPr="008B4E85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379E0E45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NAZWA WYKONAWCY:……………………………………………………………………..</w:t>
      </w:r>
    </w:p>
    <w:p w14:paraId="4596415C" w14:textId="77777777" w:rsidR="001A39D9" w:rsidRPr="008B4E85" w:rsidRDefault="001A39D9" w:rsidP="001A39D9">
      <w:pPr>
        <w:tabs>
          <w:tab w:val="right" w:pos="9000"/>
        </w:tabs>
        <w:rPr>
          <w:sz w:val="18"/>
          <w:szCs w:val="18"/>
        </w:rPr>
      </w:pPr>
      <w:r w:rsidRPr="008B4E85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0564D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ADRES:………………………………………………………………………………………….</w:t>
      </w:r>
    </w:p>
    <w:p w14:paraId="79E8E51E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 zamieszkania (dotyczy osób prowadzących działalność gospodarczą):…………………..</w:t>
      </w:r>
    </w:p>
    <w:p w14:paraId="76AAAF20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WOJEWÓDZTWO ……………………………............................................................................</w:t>
      </w:r>
    </w:p>
    <w:p w14:paraId="0D0D48F4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TEL.………………………………………………………………………………………………</w:t>
      </w:r>
    </w:p>
    <w:p w14:paraId="51B462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FAX ……………………………………………………………………………………………..</w:t>
      </w:r>
    </w:p>
    <w:p w14:paraId="10349D21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E-MAIL…………………………………………………………………………………………..</w:t>
      </w:r>
    </w:p>
    <w:p w14:paraId="4D7CA46C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NIP…………………………………. REGON:……………………………………………….....</w:t>
      </w:r>
    </w:p>
    <w:p w14:paraId="41BCAE3B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BANK/ NR KONTA …………………………………………………………………………….</w:t>
      </w:r>
    </w:p>
    <w:p w14:paraId="7E74F5F4" w14:textId="77777777" w:rsidR="001A39D9" w:rsidRPr="008B4E85" w:rsidRDefault="001A39D9" w:rsidP="001A39D9">
      <w:pPr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Do: Nazwa i siedziba Zamawiającego:</w:t>
      </w:r>
    </w:p>
    <w:p w14:paraId="680CA0C0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Akademia Górniczo - Hutnicza</w:t>
      </w:r>
    </w:p>
    <w:p w14:paraId="477FE38E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im. Stanisława Staszica w Krakowie</w:t>
      </w:r>
    </w:p>
    <w:p w14:paraId="10499774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Dział Zamówień Publicznych  </w:t>
      </w:r>
    </w:p>
    <w:p w14:paraId="724400F3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Al. Mickiewicza 30 </w:t>
      </w:r>
    </w:p>
    <w:p w14:paraId="35E552E1" w14:textId="77777777" w:rsidR="001A39D9" w:rsidRPr="008B4E85" w:rsidRDefault="001A39D9" w:rsidP="001A39D9">
      <w:pPr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2EB2AAE4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1752B822" w14:textId="3C790288" w:rsidR="001A39D9" w:rsidRPr="00B81874" w:rsidRDefault="001A39D9" w:rsidP="001A39D9">
      <w:pPr>
        <w:widowControl w:val="0"/>
        <w:ind w:right="1"/>
        <w:jc w:val="both"/>
        <w:rPr>
          <w:sz w:val="18"/>
          <w:szCs w:val="18"/>
        </w:rPr>
      </w:pPr>
      <w:r w:rsidRPr="00B81874">
        <w:rPr>
          <w:sz w:val="18"/>
          <w:szCs w:val="18"/>
        </w:rPr>
        <w:t xml:space="preserve">Przystępując do postępowania o udzielenie zamówienia publicznego, którego przedmiotem jest: </w:t>
      </w:r>
      <w:r w:rsidR="00B81874" w:rsidRPr="00B81874">
        <w:rPr>
          <w:b/>
          <w:sz w:val="18"/>
          <w:szCs w:val="18"/>
        </w:rPr>
        <w:t>Dostawa i montaż mebli kuchennych wraz z AGD do mieszkania nr 37 w budynku przy ul. Czarnowiejskiej 103 w Krakowie oraz mieszkań 16 i 34 w budynku przy ul. Staszczyka 3 w Krakowie DE-dzp.272-458/25</w:t>
      </w:r>
      <w:r w:rsidRPr="00B81874">
        <w:rPr>
          <w:b/>
          <w:sz w:val="18"/>
          <w:szCs w:val="18"/>
        </w:rPr>
        <w:t xml:space="preserve">, </w:t>
      </w:r>
      <w:r w:rsidRPr="00B81874">
        <w:rPr>
          <w:sz w:val="18"/>
          <w:szCs w:val="18"/>
        </w:rPr>
        <w:t xml:space="preserve">oferuję realizację przedmiotu zamówienia, zgodnie z zasadami określonymi w specyfikacji </w:t>
      </w:r>
      <w:bookmarkStart w:id="0" w:name="_GoBack"/>
      <w:bookmarkEnd w:id="0"/>
      <w:r w:rsidRPr="00B81874">
        <w:rPr>
          <w:sz w:val="18"/>
          <w:szCs w:val="18"/>
        </w:rPr>
        <w:t>warunków zamówienia.</w:t>
      </w:r>
    </w:p>
    <w:p w14:paraId="5B6EB8E1" w14:textId="77777777" w:rsidR="001A39D9" w:rsidRPr="0052074A" w:rsidRDefault="001A39D9" w:rsidP="001A39D9">
      <w:pPr>
        <w:tabs>
          <w:tab w:val="right" w:pos="9000"/>
        </w:tabs>
        <w:rPr>
          <w:sz w:val="16"/>
          <w:szCs w:val="16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2268"/>
        <w:gridCol w:w="1417"/>
        <w:gridCol w:w="1276"/>
        <w:gridCol w:w="1361"/>
        <w:gridCol w:w="29"/>
        <w:gridCol w:w="963"/>
        <w:gridCol w:w="29"/>
        <w:gridCol w:w="737"/>
        <w:gridCol w:w="29"/>
        <w:gridCol w:w="1530"/>
      </w:tblGrid>
      <w:tr w:rsidR="001A39D9" w:rsidRPr="0052074A" w14:paraId="19DE4E0D" w14:textId="77777777" w:rsidTr="0021761F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CED9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Nazwa elementu</w:t>
            </w:r>
          </w:p>
          <w:p w14:paraId="25D417B8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Producent/model/wyrób własny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Liczba szt.</w:t>
            </w:r>
          </w:p>
          <w:p w14:paraId="25A8335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Wartość netto</w:t>
            </w:r>
          </w:p>
          <w:p w14:paraId="7DC9A4C7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VAT</w:t>
            </w:r>
          </w:p>
          <w:p w14:paraId="53007F4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[%]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144457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  <w:p w14:paraId="432913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(z doliczonym </w:t>
            </w:r>
            <w:r w:rsidRPr="0052074A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A39D9" w:rsidRPr="0052074A" w14:paraId="49312C4B" w14:textId="77777777" w:rsidTr="0021761F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1A39D9" w:rsidRPr="0052074A" w14:paraId="21504AF8" w14:textId="77777777" w:rsidTr="0021761F">
        <w:trPr>
          <w:trHeight w:val="223"/>
        </w:trPr>
        <w:tc>
          <w:tcPr>
            <w:tcW w:w="10061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800B7" w14:textId="01B1A219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color w:val="FF0000"/>
                <w:sz w:val="16"/>
                <w:szCs w:val="16"/>
              </w:rPr>
            </w:pPr>
            <w:r w:rsidRPr="0052074A">
              <w:rPr>
                <w:b/>
                <w:color w:val="FF0000"/>
                <w:sz w:val="16"/>
                <w:szCs w:val="16"/>
              </w:rPr>
              <w:t>Zestawienie materiałów do zabudowy kuchni mieszkania nr 37 przy ul. Czarnowiejska 103</w:t>
            </w:r>
            <w:r w:rsidR="008B4991" w:rsidRPr="0052074A">
              <w:rPr>
                <w:b/>
                <w:color w:val="FF0000"/>
                <w:sz w:val="16"/>
                <w:szCs w:val="16"/>
              </w:rPr>
              <w:t xml:space="preserve"> w Krakowie</w:t>
            </w:r>
          </w:p>
        </w:tc>
      </w:tr>
      <w:tr w:rsidR="003A32B9" w:rsidRPr="0052074A" w14:paraId="30075994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0D476451" w:rsidR="003A32B9" w:rsidRPr="0052074A" w:rsidRDefault="00FE3C92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x 30 szer. X 37 głęb. z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8AFC5FC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0C1F35E1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</w:t>
            </w:r>
            <w:r w:rsidR="00FE3C92" w:rsidRPr="0052074A">
              <w:rPr>
                <w:b/>
                <w:sz w:val="16"/>
                <w:szCs w:val="16"/>
              </w:rPr>
              <w:t xml:space="preserve">cm </w:t>
            </w:r>
            <w:r w:rsidRPr="0052074A">
              <w:rPr>
                <w:b/>
                <w:sz w:val="16"/>
                <w:szCs w:val="16"/>
              </w:rPr>
              <w:t xml:space="preserve">x </w:t>
            </w:r>
            <w:r w:rsidR="00FE3C92" w:rsidRPr="0052074A">
              <w:rPr>
                <w:b/>
                <w:sz w:val="16"/>
                <w:szCs w:val="16"/>
              </w:rPr>
              <w:t xml:space="preserve">20szer.x37głęb. z 2 półkami  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32BB81D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27E7D565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2D3BA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76C87DE0" w14:textId="3EDB9DF9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60szer.x37głęb. z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3855D3E5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789B47BE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24B7A" w14:textId="6DEC7DA2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4642E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01463B40" w14:textId="6A189D38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x37 głęb. z okapem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BB50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BCE65" w14:textId="4C6EF999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9AE6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4FB6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DE25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96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66EE095A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2685A" w14:textId="249CA019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2F745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E3A334A" w14:textId="48D6E10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</w:t>
            </w:r>
            <w:r w:rsidR="00FE3C92" w:rsidRPr="0052074A">
              <w:rPr>
                <w:b/>
                <w:sz w:val="16"/>
                <w:szCs w:val="16"/>
              </w:rPr>
              <w:t>40szer.x37głęb.z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E7B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3F28" w14:textId="5A24EF2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8A498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F248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81A2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AB07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3CDF7807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2E61" w14:textId="27B69675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FF3D3" w14:textId="77777777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60FFDA7" w14:textId="32EEDCC5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68szer.x68szer. z 2 półkami narożna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2D54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C9D98" w14:textId="72D7D641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AEC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BEAF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234D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1E2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00F9F799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86408" w14:textId="22B6C2E6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106D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3CA22A6D" w14:textId="34D45D04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20szer. x55 głęb. z wózkiem cargo  </w:t>
            </w:r>
            <w:r w:rsidR="0052074A"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5D3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E0055" w14:textId="2B5FCFCD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FAD6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CDB7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CCFF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2AE6A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238D557B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81AC" w14:textId="585FB4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3EFC3" w14:textId="777777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44705264" w14:textId="4E959917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30szer.x55głęb. z 2 półkami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94EE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F36B1" w14:textId="255F0A93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020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4F61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0D54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606B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6BECC1AF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20DF2" w14:textId="71128B28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DB82E" w14:textId="4B5D5FC1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  <w:r w:rsidR="00FE3C92" w:rsidRPr="0052074A">
              <w:rPr>
                <w:b/>
                <w:sz w:val="16"/>
                <w:szCs w:val="16"/>
              </w:rPr>
              <w:t>128szer.x55głęb.ze zlewozmywakiem i baterią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B08E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4E405" w14:textId="5114DA20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C62A4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10AB7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DFD9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C9212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59EB7678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D57B5" w14:textId="6D1467F2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24BED" w14:textId="77777777" w:rsidR="009E5420" w:rsidRPr="0052074A" w:rsidRDefault="00BC26BE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5D3A605E" w14:textId="1A545337" w:rsidR="00DC20F3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 x55głęb.z 1 szufladą do zabudowy płyty indukcyjnej i piekarnika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FD70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226C" w14:textId="766C205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A853F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6669A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FBF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FDF7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7FD67F16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B509" w14:textId="1E13AA5E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33D5D" w14:textId="77777777" w:rsidR="00DC20F3" w:rsidRPr="0052074A" w:rsidRDefault="00221886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9AFC81" w14:textId="1A03BC17" w:rsidR="009E5420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lastRenderedPageBreak/>
              <w:t>45szer.x55głęb. ze zmywarką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 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995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369D" w14:textId="36BE3BB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F6D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B16E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C87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BB04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3194615D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D099A" w14:textId="18351A2C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43DF" w14:textId="503490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 xml:space="preserve">ymi </w:t>
            </w:r>
            <w:r w:rsidRPr="0052074A">
              <w:rPr>
                <w:b/>
                <w:sz w:val="16"/>
                <w:szCs w:val="16"/>
              </w:rPr>
              <w:t>polami grzejnymi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67D35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E20C3" w14:textId="7C82F45F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BAFC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73E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62BC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97116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62ADD164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FA1EA" w14:textId="1628ED8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33C03" w14:textId="34828438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22D2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B5136" w14:textId="0522A8E0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7843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83F1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87080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0CBF9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7968646C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EAA21" w14:textId="3D0CD0B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1AE58" w14:textId="659B39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A578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DF0E0" w14:textId="67C93F7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8B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82EB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95FAA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7E4FB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54FE9617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1C44A" w14:textId="622581A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41E21" w14:textId="73724B2E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4AA4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490BF" w14:textId="7ED65307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1E95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2B04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0D08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BE0D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8720E4F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42078" w14:textId="17C51709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E7E6D" w14:textId="3F71325D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E57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456E8" w14:textId="667FA3A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D71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6D711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559C0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10BE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9E5420" w:rsidRPr="0052074A" w14:paraId="319BBF9C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F12D6" w14:textId="5A8AB7EB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2421C" w14:textId="661C7B90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EDFA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6B4FA" w14:textId="17A3C36F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9B43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49D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4AF3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2E9AF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034F925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6F8B7" w14:textId="0CDA5E69" w:rsidR="003A32B9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05E8C" w14:textId="4F973F3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 / zamrażarka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7E11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262ED" w14:textId="7886B51B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A13CE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6D3D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92795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687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1F3CD22" w14:textId="77777777" w:rsidTr="0021761F">
        <w:trPr>
          <w:trHeight w:val="163"/>
        </w:trPr>
        <w:tc>
          <w:tcPr>
            <w:tcW w:w="10061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C3B82" w14:textId="06B1BAA2" w:rsidR="001A39D9" w:rsidRPr="0052074A" w:rsidRDefault="009E5420" w:rsidP="00F82C4A">
            <w:pPr>
              <w:widowControl w:val="0"/>
              <w:ind w:right="1"/>
              <w:jc w:val="both"/>
              <w:rPr>
                <w:b/>
                <w:color w:val="FF0000"/>
                <w:sz w:val="16"/>
                <w:szCs w:val="16"/>
              </w:rPr>
            </w:pPr>
            <w:r w:rsidRPr="0052074A">
              <w:rPr>
                <w:b/>
                <w:color w:val="FF0000"/>
                <w:sz w:val="16"/>
                <w:szCs w:val="16"/>
              </w:rPr>
              <w:t>Materiały do zabudowy kuchni mieszkania nr 16 przy ul. Staszczyka 3  w Krakowie:</w:t>
            </w:r>
          </w:p>
        </w:tc>
      </w:tr>
      <w:tr w:rsidR="003A32B9" w:rsidRPr="0052074A" w14:paraId="0C2A0CB0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CDDF1" w14:textId="3067BC5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9E5420"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2142A" w14:textId="77777777" w:rsidR="009E5420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80</w:t>
            </w:r>
            <w:r w:rsidRPr="0052074A">
              <w:rPr>
                <w:b/>
                <w:sz w:val="16"/>
                <w:szCs w:val="16"/>
              </w:rPr>
              <w:t xml:space="preserve"> x </w:t>
            </w:r>
          </w:p>
          <w:p w14:paraId="1E4B359A" w14:textId="5A634C47" w:rsidR="003A32B9" w:rsidRPr="0052074A" w:rsidRDefault="009E5420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 szer. X 37 głęb.  z 2 półkami  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4209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5F23" w14:textId="3AA5634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2805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F73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25F0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57BC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72EDBE85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5606D" w14:textId="29F5F871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B4DF2" w14:textId="77777777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80 x </w:t>
            </w:r>
          </w:p>
          <w:p w14:paraId="4EC1210B" w14:textId="4645B2FF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40 szer. X 37 głęb. z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D8EF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2901F" w14:textId="52719E65" w:rsidR="003A32B9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FA87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DACD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CEAB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4EE7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3027ED4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2EC6E" w14:textId="5BB9EAA8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4E4D9" w14:textId="77777777" w:rsidR="003A32B9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80 x </w:t>
            </w:r>
          </w:p>
          <w:p w14:paraId="5C24F207" w14:textId="4FD06F71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 37 głęb. z okapem wys. 60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5EDF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77E31" w14:textId="36FD9FDC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0E6A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C9D9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72B7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B13C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395137A5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85412" w14:textId="1032E5BB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04E75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</w:t>
            </w:r>
            <w:r w:rsidRPr="0052074A">
              <w:rPr>
                <w:b/>
                <w:sz w:val="16"/>
                <w:szCs w:val="16"/>
              </w:rPr>
              <w:t xml:space="preserve">0 x </w:t>
            </w:r>
          </w:p>
          <w:p w14:paraId="0D4E1434" w14:textId="525A6211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88 szer. X 37 głęb.  z 2 półkami narożna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9C45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D1E74" w14:textId="58BD46F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64FD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19CC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88EE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F237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7E369A6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0887C" w14:textId="342BCCE7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173DA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80</w:t>
            </w:r>
            <w:r w:rsidRPr="0052074A">
              <w:rPr>
                <w:b/>
                <w:sz w:val="16"/>
                <w:szCs w:val="16"/>
              </w:rPr>
              <w:t xml:space="preserve"> x </w:t>
            </w:r>
          </w:p>
          <w:p w14:paraId="0A10EB32" w14:textId="1A37773F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80 szer. X 37 głęb.  z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B913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FB438" w14:textId="2111BB7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180C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5B06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E1B8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3641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2FF9D9FF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8CDFD" w14:textId="6CB6A61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45EAE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E31DBB" w14:textId="1F56AACA" w:rsidR="00E42265" w:rsidRPr="0052074A" w:rsidRDefault="00E42265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20 szer. X 55 głęb. otwarte półki  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858F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9C0E4" w14:textId="14E8757E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1 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9B76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DCB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7FF7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1370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9C82109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CD13F" w14:textId="15BD0EB4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42DEA" w14:textId="1FE587F9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60 x głęb. 55 z 1 szufladą do zabudowy płyty </w:t>
            </w:r>
            <w:r w:rsidR="00E42265" w:rsidRPr="0052074A">
              <w:rPr>
                <w:b/>
                <w:sz w:val="16"/>
                <w:szCs w:val="16"/>
              </w:rPr>
              <w:t>indukcyjnej</w:t>
            </w:r>
            <w:r w:rsidRPr="0052074A">
              <w:rPr>
                <w:b/>
                <w:sz w:val="16"/>
                <w:szCs w:val="16"/>
              </w:rPr>
              <w:t xml:space="preserve"> i piekarnika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21D2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6703C" w14:textId="3276A6BC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C97A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36E3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7E77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75C2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878FD1C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82552" w14:textId="486B46F6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C8677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wys. 80 x szer. 40 x głęb. 55 z 4 szufladami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F6E9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2EEF2" w14:textId="43236DF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5B46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76C7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944A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CC89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B0A0F01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2FF80" w14:textId="00D7543C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0B3A9" w14:textId="76C231DE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</w:t>
            </w:r>
            <w:r w:rsidR="00E42265" w:rsidRPr="0052074A">
              <w:rPr>
                <w:b/>
                <w:sz w:val="16"/>
                <w:szCs w:val="16"/>
              </w:rPr>
              <w:t>40</w:t>
            </w:r>
            <w:r w:rsidRPr="0052074A">
              <w:rPr>
                <w:b/>
                <w:sz w:val="16"/>
                <w:szCs w:val="16"/>
              </w:rPr>
              <w:t xml:space="preserve"> x głęb. 55 ze zlewozmywakiem i baterią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90BE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B390D" w14:textId="27FA7CF3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852C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D93A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77B2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CC4E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4FA6FD8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E91B3" w14:textId="74847077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1C96" w14:textId="77777777" w:rsidR="00E42265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7A584EEC" w14:textId="779B98F0" w:rsidR="003A32B9" w:rsidRPr="0052074A" w:rsidRDefault="00E42265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45 szer. X 55 głęb. do zabudowy zmywarki </w:t>
            </w:r>
            <w:r w:rsidR="003A32B9"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8BE3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59E25" w14:textId="2625BB26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0AF5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32B1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8073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8986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3040F22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18A8F" w14:textId="60237386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D68AB" w14:textId="00664006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88 x </w:t>
            </w:r>
            <w:r w:rsidR="00221886" w:rsidRPr="0052074A">
              <w:rPr>
                <w:b/>
                <w:sz w:val="16"/>
                <w:szCs w:val="16"/>
              </w:rPr>
              <w:t xml:space="preserve">szer. 88 </w:t>
            </w:r>
            <w:r w:rsidR="00E42265" w:rsidRPr="0052074A">
              <w:rPr>
                <w:b/>
                <w:sz w:val="16"/>
                <w:szCs w:val="16"/>
              </w:rPr>
              <w:t xml:space="preserve">narożna z </w:t>
            </w:r>
            <w:r w:rsidRPr="0052074A">
              <w:rPr>
                <w:b/>
                <w:sz w:val="16"/>
                <w:szCs w:val="16"/>
              </w:rPr>
              <w:t>karuzel</w:t>
            </w:r>
            <w:r w:rsidR="00E42265" w:rsidRPr="0052074A">
              <w:rPr>
                <w:b/>
                <w:sz w:val="16"/>
                <w:szCs w:val="16"/>
              </w:rPr>
              <w:t>ą</w:t>
            </w:r>
            <w:r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51DF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C8A1E" w14:textId="4E89245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B698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B541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5516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13AA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E972835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9099B" w14:textId="47AB72EC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274DE" w14:textId="6D234D5B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="00E42265"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>ymi</w:t>
            </w:r>
            <w:r w:rsidR="00E42265" w:rsidRPr="0052074A">
              <w:rPr>
                <w:b/>
                <w:sz w:val="16"/>
                <w:szCs w:val="16"/>
              </w:rPr>
              <w:t xml:space="preserve"> polami grzewczymi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A68B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F8533" w14:textId="14E943F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5DE2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7615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E402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F706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631C382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E5378" w14:textId="0AD3B35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F0B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4942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52C16" w14:textId="198455A3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9022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3D0C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665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6FC6F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2BA86C1A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25C5" w14:textId="3ECACFBB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83E4B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9F46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20EE7" w14:textId="4DD39DC8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2749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F489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118E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64C4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3B81BFAA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7D90A" w14:textId="017DDB01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E4C4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1B63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DF3C" w14:textId="6786E762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68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6138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8B34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3A22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5A0AFB0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2A775" w14:textId="53234B0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F376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C521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60BA0" w14:textId="694D1ABD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9001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491A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36DD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A566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0C799C26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0D4B8" w14:textId="6FE7568E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D724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Lodówka/zamrażarka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188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AE8FB" w14:textId="407EB4D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8BB4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5615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3480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FFC9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403EB4E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0C50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2C534" w14:textId="77061F3B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42FD0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B02D2" w14:textId="57ECE955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81E57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0A03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FF33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226185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8C36A7" w:rsidRPr="0052074A" w14:paraId="5ACDEEF4" w14:textId="77777777" w:rsidTr="00CC00F6">
        <w:trPr>
          <w:trHeight w:val="163"/>
        </w:trPr>
        <w:tc>
          <w:tcPr>
            <w:tcW w:w="10061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A4A7B" w14:textId="2E26D301" w:rsidR="008C36A7" w:rsidRDefault="008C36A7" w:rsidP="008C36A7">
            <w:pPr>
              <w:widowControl w:val="0"/>
              <w:ind w:right="-8571"/>
              <w:rPr>
                <w:b/>
                <w:sz w:val="16"/>
                <w:szCs w:val="16"/>
              </w:rPr>
            </w:pPr>
            <w:r w:rsidRPr="0052074A">
              <w:rPr>
                <w:b/>
                <w:color w:val="FF0000"/>
                <w:sz w:val="16"/>
                <w:szCs w:val="16"/>
              </w:rPr>
              <w:t xml:space="preserve">Materiały do zabudowy kuchni mieszkania nr </w:t>
            </w:r>
            <w:r>
              <w:rPr>
                <w:b/>
                <w:color w:val="FF0000"/>
                <w:sz w:val="16"/>
                <w:szCs w:val="16"/>
              </w:rPr>
              <w:t>34</w:t>
            </w:r>
            <w:r w:rsidRPr="0052074A">
              <w:rPr>
                <w:b/>
                <w:color w:val="FF0000"/>
                <w:sz w:val="16"/>
                <w:szCs w:val="16"/>
              </w:rPr>
              <w:t xml:space="preserve"> przy ul. Staszczyka 3  w Krakowie:</w:t>
            </w:r>
          </w:p>
          <w:p w14:paraId="60BA013A" w14:textId="318600D2" w:rsidR="008C36A7" w:rsidRPr="0052074A" w:rsidRDefault="008C36A7" w:rsidP="008C36A7">
            <w:pPr>
              <w:widowControl w:val="0"/>
              <w:ind w:right="-8571"/>
              <w:rPr>
                <w:b/>
                <w:sz w:val="16"/>
                <w:szCs w:val="16"/>
              </w:rPr>
            </w:pPr>
          </w:p>
        </w:tc>
      </w:tr>
      <w:tr w:rsidR="00E42265" w:rsidRPr="0052074A" w14:paraId="0E032DF7" w14:textId="77777777" w:rsidTr="0021761F">
        <w:trPr>
          <w:trHeight w:val="163"/>
        </w:trPr>
        <w:tc>
          <w:tcPr>
            <w:tcW w:w="422" w:type="dxa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59741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B238C" w14:textId="77777777" w:rsidR="00E42265" w:rsidRDefault="0052074A" w:rsidP="0052074A">
            <w:pPr>
              <w:widowControl w:val="0"/>
              <w:ind w:right="1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Szafka wisząca wys. 60cm x</w:t>
            </w:r>
          </w:p>
          <w:p w14:paraId="7CC838D4" w14:textId="09E77A65" w:rsidR="0052074A" w:rsidRPr="0052074A" w:rsidRDefault="0052074A" w:rsidP="0052074A">
            <w:pPr>
              <w:widowControl w:val="0"/>
              <w:ind w:right="1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88 szer. X 37 głęb.  z 2 półkami narożna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92144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DF81C" w14:textId="055B14CF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40BC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5E28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06F8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4162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6FD3D5C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E497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2CD7E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 x</w:t>
            </w:r>
          </w:p>
          <w:p w14:paraId="7E14BB0F" w14:textId="4E79BC4A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 szer. X 37 głęb.  z 2 półkami  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91912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3B3AA" w14:textId="63FDA66C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szt.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0386E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1AC3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9115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A787E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47573C81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AF366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11078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 x</w:t>
            </w:r>
          </w:p>
          <w:p w14:paraId="44D87E0D" w14:textId="741C7885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 37 głęb. z okapem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8851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2C6EF" w14:textId="42AB38C7" w:rsidR="00E42265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  <w:p w14:paraId="04C60744" w14:textId="55E7C0D2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17B9E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033E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477D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6592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0F45B2E0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7F030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2203F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 x</w:t>
            </w:r>
          </w:p>
          <w:p w14:paraId="725638E0" w14:textId="3994F4F9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30 szer. X 37 głęb.  z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0E89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84645" w14:textId="638D66BC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C9551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90C81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1A706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17C2D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A2AE84F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0A5C0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0148A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 x</w:t>
            </w:r>
          </w:p>
          <w:p w14:paraId="6713B1EE" w14:textId="1C537056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40 szer. X 37 głęb.  z  2 półkami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DE8F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FF9FC7" w14:textId="14E65667" w:rsidR="00E42265" w:rsidRPr="0052074A" w:rsidRDefault="0052074A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170E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639EC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8D5F1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7C22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1C7749F8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EF79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AD5846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o wys.80cm x</w:t>
            </w:r>
          </w:p>
          <w:p w14:paraId="6FAD3C36" w14:textId="5981F567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 szer. X 55 głęb. z 1 szufladą </w:t>
            </w:r>
            <w:r w:rsidRPr="0052074A">
              <w:rPr>
                <w:b/>
                <w:sz w:val="16"/>
                <w:szCs w:val="16"/>
              </w:rPr>
              <w:lastRenderedPageBreak/>
              <w:t>do zabudowy płyty gazowej i piekarnika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BD415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41C31" w14:textId="3DADF526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A7997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75E02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E6FD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860B95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65A223B3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E5B5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A8F54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o wys.80cm x</w:t>
            </w:r>
          </w:p>
          <w:p w14:paraId="50241B76" w14:textId="64369020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40 szer. X 55 głęb. z 4 szufladami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E5071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0B8F9" w14:textId="4499DEA4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E4EB97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EF677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221C1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5999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06F59F02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3641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D7D040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o wys.80cm x</w:t>
            </w:r>
          </w:p>
          <w:p w14:paraId="5784DF50" w14:textId="018A4D6A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 55 głęb. ze zlewozmywakiem i baterią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7E90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3EA77" w14:textId="62C55ACE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B6BC2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D3E1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315D4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91EF6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720F826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51BBC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151076" w14:textId="77777777" w:rsidR="00E42265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o wys.80cm x</w:t>
            </w:r>
          </w:p>
          <w:p w14:paraId="4CA5C27A" w14:textId="6564E2EF" w:rsidR="0052074A" w:rsidRPr="0052074A" w:rsidRDefault="0052074A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30 szer. X 55 głęb. z 2 półkami 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2B19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3BD94" w14:textId="7C29DFF3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8CBAC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6EA64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AE6D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72205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5ADC6A2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4B0E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E34ACA" w14:textId="77777777" w:rsidR="00E42265" w:rsidRPr="0052074A" w:rsidRDefault="0052074A" w:rsidP="005207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o wys.80cm x</w:t>
            </w:r>
          </w:p>
          <w:p w14:paraId="29674BCF" w14:textId="77777777" w:rsidR="0052074A" w:rsidRPr="0052074A" w:rsidRDefault="0052074A" w:rsidP="005207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88 szer. X 88 szer. z karuzelą </w:t>
            </w:r>
          </w:p>
          <w:p w14:paraId="1CB4A455" w14:textId="59520C7C" w:rsidR="0052074A" w:rsidRPr="0052074A" w:rsidRDefault="0052074A" w:rsidP="005207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10CB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2DA3E" w14:textId="3798F0C4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1B7B14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D802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A9330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D80A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2DF28CCF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94536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80EAD2" w14:textId="371B2332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Płyta z indukcyjnymi polami grzejnymi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D2CF2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1EB4C" w14:textId="5DFF0781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CA2F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E4E53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9BEF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F5FFE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8B4E85" w:rsidRPr="0052074A" w14:paraId="58D7EA8E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D77BE8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93524" w14:textId="45A82D6E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8B4E85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89952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EA035" w14:textId="1BCFB61C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4B452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687ED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97CA6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F8ED9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8B4E85" w:rsidRPr="0052074A" w14:paraId="0450056F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11F84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30AA2" w14:textId="4EEDEBDF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8B4E85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BB01C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FF20B" w14:textId="0A8A0646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581F6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79ED9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5B491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CC7F6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8B4E85" w:rsidRPr="0052074A" w14:paraId="277E0738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EAC8B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E562B" w14:textId="2E1D937B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8B4E85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C8B41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87426F" w14:textId="6C1F6473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0C860D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5F84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006AD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CC569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8B4E85" w:rsidRPr="0052074A" w14:paraId="5040D960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9F5B6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40768" w14:textId="34F3C273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8B4E85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CF4C6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74186" w14:textId="009E636A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E9733D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6E8E3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144E0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C1B52" w14:textId="77777777" w:rsidR="008B4E8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C351B85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95FC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921C" w14:textId="63268BA8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8B4E85">
              <w:rPr>
                <w:b/>
                <w:sz w:val="16"/>
                <w:szCs w:val="16"/>
              </w:rPr>
              <w:t>Lodówka/zamrażarka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E322F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181235" w14:textId="02368524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</w:t>
            </w:r>
            <w:r w:rsidR="00B81874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F72FD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B37C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81F1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DA5FA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65275496" w14:textId="77777777" w:rsidTr="0021761F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A2373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ED83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A272C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DB7B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E0E0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DB41C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D3503E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A2B99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AFB494C" w14:textId="77777777" w:rsidTr="0021761F">
        <w:trPr>
          <w:trHeight w:val="163"/>
        </w:trPr>
        <w:tc>
          <w:tcPr>
            <w:tcW w:w="6773" w:type="dxa"/>
            <w:gridSpan w:val="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EA8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RAZEM:</w:t>
            </w:r>
          </w:p>
          <w:p w14:paraId="618E0C3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246755B" w14:textId="77777777" w:rsidTr="0021761F">
        <w:trPr>
          <w:trHeight w:val="163"/>
        </w:trPr>
        <w:tc>
          <w:tcPr>
            <w:tcW w:w="6773" w:type="dxa"/>
            <w:gridSpan w:val="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7C7E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 xml:space="preserve">Cena netto za całość zamówienia: ………………. </w:t>
            </w:r>
            <w:r w:rsidRPr="0052074A">
              <w:rPr>
                <w:b/>
                <w:sz w:val="16"/>
                <w:szCs w:val="16"/>
              </w:rPr>
              <w:t>PLN</w:t>
            </w:r>
          </w:p>
          <w:p w14:paraId="67FD5E0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7E0C52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Cena brutto za całość zamówienia: ………………..</w:t>
            </w:r>
            <w:r w:rsidRPr="0052074A">
              <w:rPr>
                <w:b/>
                <w:sz w:val="16"/>
                <w:szCs w:val="16"/>
              </w:rPr>
              <w:t xml:space="preserve"> PLN</w:t>
            </w:r>
          </w:p>
          <w:p w14:paraId="39B9BEA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25D3BD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D61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2AAA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3D6E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545C3EEC" w14:textId="77777777" w:rsidR="00B81874" w:rsidRDefault="00B81874" w:rsidP="001A39D9">
      <w:pPr>
        <w:widowControl w:val="0"/>
        <w:jc w:val="both"/>
        <w:rPr>
          <w:b/>
          <w:sz w:val="16"/>
          <w:szCs w:val="16"/>
        </w:rPr>
      </w:pPr>
    </w:p>
    <w:p w14:paraId="3C7C3CA5" w14:textId="77777777" w:rsidR="00B81874" w:rsidRDefault="00B81874" w:rsidP="001A39D9">
      <w:pPr>
        <w:widowControl w:val="0"/>
        <w:jc w:val="both"/>
        <w:rPr>
          <w:b/>
          <w:sz w:val="16"/>
          <w:szCs w:val="16"/>
        </w:rPr>
      </w:pPr>
    </w:p>
    <w:p w14:paraId="44112071" w14:textId="71E6C0B8" w:rsidR="001A39D9" w:rsidRPr="009009BD" w:rsidRDefault="001A39D9" w:rsidP="001A39D9">
      <w:pPr>
        <w:widowControl w:val="0"/>
        <w:jc w:val="both"/>
        <w:rPr>
          <w:b/>
          <w:sz w:val="18"/>
          <w:szCs w:val="18"/>
        </w:rPr>
      </w:pPr>
      <w:r w:rsidRPr="009009BD">
        <w:rPr>
          <w:b/>
          <w:sz w:val="18"/>
          <w:szCs w:val="18"/>
        </w:rPr>
        <w:t xml:space="preserve">Termin realizacji zamówienia: </w:t>
      </w:r>
      <w:r w:rsidRPr="009009BD">
        <w:rPr>
          <w:sz w:val="18"/>
          <w:szCs w:val="18"/>
        </w:rPr>
        <w:t xml:space="preserve">do ……..dni od daty podpisania umowy </w:t>
      </w:r>
      <w:r w:rsidRPr="009009BD">
        <w:rPr>
          <w:b/>
          <w:color w:val="FF0000"/>
          <w:sz w:val="18"/>
          <w:szCs w:val="18"/>
        </w:rPr>
        <w:t>/kryterium oceny ofert/.</w:t>
      </w:r>
    </w:p>
    <w:p w14:paraId="64A3DCE3" w14:textId="77777777" w:rsidR="00B81874" w:rsidRPr="009009BD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01BC7034" w14:textId="6A9EAEC6" w:rsidR="00E34D48" w:rsidRPr="009009BD" w:rsidRDefault="001A39D9" w:rsidP="00B81874">
      <w:pPr>
        <w:widowControl w:val="0"/>
        <w:jc w:val="both"/>
        <w:rPr>
          <w:b/>
          <w:bCs/>
          <w:sz w:val="18"/>
          <w:szCs w:val="18"/>
        </w:rPr>
      </w:pPr>
      <w:r w:rsidRPr="009009BD">
        <w:rPr>
          <w:b/>
          <w:sz w:val="18"/>
          <w:szCs w:val="18"/>
        </w:rPr>
        <w:t xml:space="preserve">Okres udzielonej gwarancji </w:t>
      </w:r>
      <w:r w:rsidR="00E34D48" w:rsidRPr="009009BD">
        <w:rPr>
          <w:b/>
          <w:sz w:val="18"/>
          <w:szCs w:val="18"/>
        </w:rPr>
        <w:t xml:space="preserve">na meble </w:t>
      </w:r>
      <w:r w:rsidRPr="009009BD">
        <w:rPr>
          <w:b/>
          <w:sz w:val="18"/>
          <w:szCs w:val="18"/>
        </w:rPr>
        <w:t>wynosi: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bCs/>
          <w:sz w:val="18"/>
          <w:szCs w:val="18"/>
        </w:rPr>
        <w:t xml:space="preserve">24 </w:t>
      </w:r>
      <w:r w:rsidR="00E34D48" w:rsidRPr="009009BD">
        <w:rPr>
          <w:b/>
          <w:bCs/>
          <w:sz w:val="18"/>
          <w:szCs w:val="18"/>
        </w:rPr>
        <w:t>miesiące</w:t>
      </w:r>
    </w:p>
    <w:p w14:paraId="59BE2CDE" w14:textId="1342B8E9" w:rsidR="001A39D9" w:rsidRPr="009009BD" w:rsidRDefault="00E34D48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9009BD">
        <w:rPr>
          <w:b/>
          <w:sz w:val="18"/>
          <w:szCs w:val="18"/>
        </w:rPr>
        <w:t>Okres udzielonej gwarancji na sprzęt AGD: 12 miesięcy</w:t>
      </w:r>
    </w:p>
    <w:p w14:paraId="6DDC4E91" w14:textId="487F6122" w:rsidR="001A39D9" w:rsidRPr="009009BD" w:rsidRDefault="001A39D9" w:rsidP="001A39D9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9009BD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9009BD">
        <w:rPr>
          <w:b/>
          <w:sz w:val="18"/>
          <w:szCs w:val="18"/>
        </w:rPr>
        <w:t xml:space="preserve"> TAK/NIE</w:t>
      </w:r>
    </w:p>
    <w:p w14:paraId="37BEF694" w14:textId="77777777" w:rsidR="001A39D9" w:rsidRPr="009009BD" w:rsidRDefault="001A39D9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9009BD">
        <w:rPr>
          <w:b/>
          <w:sz w:val="18"/>
          <w:szCs w:val="18"/>
        </w:rPr>
        <w:t xml:space="preserve">Termin płatności: </w:t>
      </w:r>
      <w:r w:rsidRPr="009009BD">
        <w:rPr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EBD2460" w14:textId="5D70667A" w:rsidR="00E34D48" w:rsidRPr="009009BD" w:rsidRDefault="001A39D9" w:rsidP="001A39D9">
      <w:pPr>
        <w:rPr>
          <w:b/>
          <w:sz w:val="18"/>
          <w:szCs w:val="18"/>
        </w:rPr>
      </w:pPr>
      <w:r w:rsidRPr="009009BD">
        <w:rPr>
          <w:b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0B9D1C6" w14:textId="77777777" w:rsidR="00E34D48" w:rsidRPr="009009BD" w:rsidRDefault="00E34D48" w:rsidP="001A39D9">
      <w:pPr>
        <w:rPr>
          <w:b/>
          <w:sz w:val="18"/>
          <w:szCs w:val="18"/>
          <w:u w:val="single"/>
        </w:rPr>
      </w:pPr>
    </w:p>
    <w:p w14:paraId="4987017F" w14:textId="77777777" w:rsidR="00E34D48" w:rsidRPr="009009BD" w:rsidRDefault="00E34D48" w:rsidP="001A39D9">
      <w:pPr>
        <w:rPr>
          <w:b/>
          <w:sz w:val="18"/>
          <w:szCs w:val="18"/>
          <w:u w:val="single"/>
        </w:rPr>
      </w:pPr>
    </w:p>
    <w:p w14:paraId="5814C10B" w14:textId="77777777" w:rsidR="00E34D48" w:rsidRPr="009009BD" w:rsidRDefault="00E34D48" w:rsidP="001A39D9">
      <w:pPr>
        <w:rPr>
          <w:b/>
          <w:sz w:val="18"/>
          <w:szCs w:val="18"/>
          <w:u w:val="single"/>
        </w:rPr>
      </w:pPr>
    </w:p>
    <w:p w14:paraId="21E960D3" w14:textId="5B5146C4" w:rsidR="001A39D9" w:rsidRPr="009009BD" w:rsidRDefault="001A39D9" w:rsidP="001A39D9">
      <w:pPr>
        <w:rPr>
          <w:b/>
          <w:sz w:val="18"/>
          <w:szCs w:val="18"/>
          <w:u w:val="single"/>
        </w:rPr>
      </w:pPr>
      <w:r w:rsidRPr="009009BD">
        <w:rPr>
          <w:b/>
          <w:sz w:val="18"/>
          <w:szCs w:val="18"/>
          <w:u w:val="single"/>
        </w:rPr>
        <w:t>Jednocześnie oświadczamy, że:</w:t>
      </w:r>
    </w:p>
    <w:p w14:paraId="113452F3" w14:textId="77777777" w:rsidR="001A39D9" w:rsidRPr="009009BD" w:rsidRDefault="001A39D9" w:rsidP="001A39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9009BD">
        <w:rPr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F5EF505" w14:textId="3FC30CDB" w:rsidR="001A39D9" w:rsidRPr="009009BD" w:rsidRDefault="001A39D9" w:rsidP="001A39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9009BD">
        <w:rPr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 i zobowiązujemy się, w przypadku wyboru naszej oferty, do zawarcia umowy zgodnej</w:t>
      </w:r>
      <w:r w:rsidR="00F02F04" w:rsidRPr="009009BD">
        <w:rPr>
          <w:color w:val="000000"/>
          <w:sz w:val="18"/>
          <w:szCs w:val="18"/>
          <w:lang w:eastAsia="ar-SA"/>
        </w:rPr>
        <w:t xml:space="preserve"> </w:t>
      </w:r>
      <w:r w:rsidRPr="009009BD">
        <w:rPr>
          <w:color w:val="000000"/>
          <w:sz w:val="18"/>
          <w:szCs w:val="18"/>
          <w:lang w:eastAsia="ar-SA"/>
        </w:rPr>
        <w:t>z niniejszą ofertą, na warunkach określonych w Specyfikacji Warunków Zamówienia, w miejscu</w:t>
      </w:r>
      <w:r w:rsidR="00F02F04" w:rsidRPr="009009BD">
        <w:rPr>
          <w:color w:val="000000"/>
          <w:sz w:val="18"/>
          <w:szCs w:val="18"/>
          <w:lang w:eastAsia="ar-SA"/>
        </w:rPr>
        <w:t xml:space="preserve"> </w:t>
      </w:r>
      <w:r w:rsidRPr="009009BD">
        <w:rPr>
          <w:color w:val="000000"/>
          <w:sz w:val="18"/>
          <w:szCs w:val="18"/>
          <w:lang w:eastAsia="ar-SA"/>
        </w:rPr>
        <w:t>i terminie wyznaczonym przez zamawiającego</w:t>
      </w:r>
      <w:r w:rsidRPr="009009BD">
        <w:rPr>
          <w:color w:val="000000"/>
          <w:sz w:val="18"/>
          <w:szCs w:val="18"/>
        </w:rPr>
        <w:t xml:space="preserve"> i nie wnosimy do nich żadnych zastrzeżeń.</w:t>
      </w:r>
    </w:p>
    <w:p w14:paraId="18EA71E6" w14:textId="77777777" w:rsidR="001A39D9" w:rsidRPr="009009BD" w:rsidRDefault="001A39D9" w:rsidP="001A39D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sz w:val="18"/>
          <w:szCs w:val="18"/>
        </w:rPr>
      </w:pPr>
      <w:r w:rsidRPr="009009BD">
        <w:rPr>
          <w:rFonts w:ascii="Times New Roman" w:hAnsi="Times New Roman"/>
          <w:b/>
          <w:iCs/>
          <w:spacing w:val="-3"/>
          <w:sz w:val="18"/>
          <w:szCs w:val="18"/>
          <w:lang w:eastAsia="ar-SA"/>
        </w:rPr>
        <w:t>Oświadczam, że zaoferowany przez nas przedmiot zamówienia jest fabrycznie nowy (nieużywany).</w:t>
      </w:r>
    </w:p>
    <w:p w14:paraId="7520370E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ECFE42" w14:textId="77777777" w:rsidR="001A39D9" w:rsidRPr="009009BD" w:rsidRDefault="001A39D9" w:rsidP="001A39D9">
      <w:pPr>
        <w:ind w:left="360"/>
        <w:jc w:val="both"/>
        <w:rPr>
          <w:i/>
          <w:sz w:val="18"/>
          <w:szCs w:val="18"/>
        </w:rPr>
      </w:pPr>
      <w:r w:rsidRPr="009009BD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312A6" w14:textId="77777777" w:rsidR="001A39D9" w:rsidRPr="009009BD" w:rsidRDefault="001A39D9" w:rsidP="001A39D9">
      <w:pPr>
        <w:ind w:left="360"/>
        <w:jc w:val="both"/>
        <w:rPr>
          <w:i/>
          <w:sz w:val="18"/>
          <w:szCs w:val="18"/>
        </w:rPr>
      </w:pPr>
      <w:r w:rsidRPr="009009BD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4F6111" w14:textId="77777777" w:rsidR="001A39D9" w:rsidRPr="009009BD" w:rsidRDefault="001A39D9" w:rsidP="001A39D9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9009BD">
        <w:rPr>
          <w:sz w:val="18"/>
          <w:szCs w:val="18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39D9" w:rsidRPr="009009BD" w14:paraId="46C0F0AA" w14:textId="77777777" w:rsidTr="00F82C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B9F45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9E897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 xml:space="preserve">Opis części zamówienia, którą wykonawca </w:t>
            </w:r>
          </w:p>
          <w:p w14:paraId="7DCCD07A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6E08A" w14:textId="77777777" w:rsidR="001A39D9" w:rsidRPr="009009BD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009BD">
              <w:rPr>
                <w:sz w:val="18"/>
                <w:szCs w:val="18"/>
              </w:rPr>
              <w:t>Nazwa podwykonawcy</w:t>
            </w:r>
            <w:r w:rsidRPr="009009BD">
              <w:rPr>
                <w:sz w:val="18"/>
                <w:szCs w:val="18"/>
              </w:rPr>
              <w:br/>
              <w:t>(o ile jest znana)</w:t>
            </w:r>
          </w:p>
        </w:tc>
      </w:tr>
      <w:tr w:rsidR="001A39D9" w:rsidRPr="009009BD" w14:paraId="55AB56A8" w14:textId="77777777" w:rsidTr="00F82C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D7E20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C7FB2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BA30F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1A39D9" w:rsidRPr="009009BD" w14:paraId="5026237A" w14:textId="77777777" w:rsidTr="00F82C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4D90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61AF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43E49" w14:textId="77777777" w:rsidR="001A39D9" w:rsidRPr="009009BD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622BD88F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Upoważnionymi do reprezentowania naszej firmy są następujące osoby:</w:t>
      </w:r>
    </w:p>
    <w:p w14:paraId="471FCC9A" w14:textId="77777777" w:rsidR="001A39D9" w:rsidRPr="009009BD" w:rsidRDefault="001A39D9" w:rsidP="001A39D9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9009BD">
        <w:rPr>
          <w:rFonts w:ascii="Times New Roman" w:hAnsi="Times New Roman" w:cs="Times New Roman"/>
          <w:sz w:val="18"/>
          <w:szCs w:val="18"/>
        </w:rPr>
        <w:t>Imię i Nazwisko</w:t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  <w:r w:rsidRPr="009009BD">
        <w:rPr>
          <w:rFonts w:ascii="Times New Roman" w:hAnsi="Times New Roman" w:cs="Times New Roman"/>
          <w:sz w:val="18"/>
          <w:szCs w:val="18"/>
        </w:rPr>
        <w:tab/>
      </w:r>
    </w:p>
    <w:p w14:paraId="29F903F1" w14:textId="77777777" w:rsidR="001A39D9" w:rsidRPr="009009BD" w:rsidRDefault="001A39D9" w:rsidP="001A39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009BD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009BD">
        <w:rPr>
          <w:sz w:val="18"/>
          <w:szCs w:val="18"/>
        </w:rPr>
        <w:tab/>
      </w:r>
      <w:r w:rsidRPr="009009BD">
        <w:rPr>
          <w:sz w:val="18"/>
          <w:szCs w:val="18"/>
        </w:rPr>
        <w:tab/>
      </w:r>
    </w:p>
    <w:p w14:paraId="5118FFC7" w14:textId="77777777" w:rsidR="001A39D9" w:rsidRPr="009009BD" w:rsidRDefault="001A39D9" w:rsidP="001A39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009BD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009BD">
        <w:rPr>
          <w:sz w:val="18"/>
          <w:szCs w:val="18"/>
        </w:rPr>
        <w:tab/>
      </w:r>
      <w:r w:rsidRPr="009009BD">
        <w:rPr>
          <w:sz w:val="18"/>
          <w:szCs w:val="18"/>
        </w:rPr>
        <w:tab/>
        <w:t xml:space="preserve"> </w:t>
      </w:r>
    </w:p>
    <w:p w14:paraId="47195D38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upoważnienie dla powyżej wskazanych osób wynika z następującego (</w:t>
      </w:r>
      <w:proofErr w:type="spellStart"/>
      <w:r w:rsidRPr="009009BD">
        <w:rPr>
          <w:sz w:val="18"/>
          <w:szCs w:val="18"/>
        </w:rPr>
        <w:t>ych</w:t>
      </w:r>
      <w:proofErr w:type="spellEnd"/>
      <w:r w:rsidRPr="009009BD">
        <w:rPr>
          <w:sz w:val="18"/>
          <w:szCs w:val="18"/>
        </w:rPr>
        <w:t>) dokumentu(ów)</w:t>
      </w:r>
    </w:p>
    <w:p w14:paraId="331A04B6" w14:textId="77777777" w:rsidR="001A39D9" w:rsidRPr="009009BD" w:rsidRDefault="001A39D9" w:rsidP="001A39D9">
      <w:p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……………………………………………………...........................……które dołączamy do oferty.</w:t>
      </w:r>
    </w:p>
    <w:p w14:paraId="08338C04" w14:textId="77777777" w:rsidR="001A39D9" w:rsidRPr="009009BD" w:rsidRDefault="001A39D9" w:rsidP="001A39D9">
      <w:pPr>
        <w:numPr>
          <w:ilvl w:val="0"/>
          <w:numId w:val="1"/>
        </w:numPr>
        <w:jc w:val="both"/>
        <w:rPr>
          <w:sz w:val="18"/>
          <w:szCs w:val="18"/>
        </w:rPr>
      </w:pPr>
      <w:r w:rsidRPr="009009BD">
        <w:rPr>
          <w:sz w:val="18"/>
          <w:szCs w:val="18"/>
        </w:rPr>
        <w:t>załącznikami do niniejszej oferty są:</w:t>
      </w:r>
    </w:p>
    <w:p w14:paraId="3C8F3D63" w14:textId="77777777" w:rsidR="001A39D9" w:rsidRPr="009009BD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………………………………………………………………………………………….</w:t>
      </w:r>
    </w:p>
    <w:p w14:paraId="5E32C0D3" w14:textId="77777777" w:rsidR="001A39D9" w:rsidRPr="009009BD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……………………………………………..……………………………………………</w:t>
      </w:r>
    </w:p>
    <w:p w14:paraId="5C1C51E4" w14:textId="77777777" w:rsidR="001A39D9" w:rsidRPr="009009BD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9009BD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457E7F9B" w14:textId="77777777" w:rsidR="001A39D9" w:rsidRPr="009009BD" w:rsidRDefault="001A39D9" w:rsidP="001A39D9">
      <w:pPr>
        <w:pStyle w:val="Akapitzlist"/>
        <w:jc w:val="both"/>
        <w:rPr>
          <w:rFonts w:ascii="Times New Roman" w:hAnsi="Times New Roman"/>
          <w:sz w:val="18"/>
          <w:szCs w:val="18"/>
        </w:rPr>
      </w:pPr>
    </w:p>
    <w:p w14:paraId="093B88C1" w14:textId="77777777" w:rsidR="00B81874" w:rsidRPr="009009BD" w:rsidRDefault="00B81874" w:rsidP="00B81874">
      <w:pPr>
        <w:tabs>
          <w:tab w:val="left" w:pos="540"/>
          <w:tab w:val="left" w:pos="780"/>
        </w:tabs>
        <w:suppressAutoHyphens/>
        <w:jc w:val="center"/>
        <w:rPr>
          <w:color w:val="FF0000"/>
          <w:sz w:val="18"/>
          <w:szCs w:val="18"/>
        </w:rPr>
      </w:pPr>
      <w:r w:rsidRPr="009009BD">
        <w:rPr>
          <w:rFonts w:eastAsia="Calibri"/>
          <w:b/>
          <w:color w:val="FF0000"/>
          <w:sz w:val="18"/>
          <w:szCs w:val="18"/>
          <w:lang w:eastAsia="zh-CN"/>
        </w:rPr>
        <w:t>Oferta</w:t>
      </w:r>
      <w:r w:rsidRPr="009009BD">
        <w:rPr>
          <w:rFonts w:eastAsia="Calibri"/>
          <w:color w:val="FF0000"/>
          <w:sz w:val="18"/>
          <w:szCs w:val="18"/>
          <w:lang w:eastAsia="zh-CN"/>
        </w:rPr>
        <w:t xml:space="preserve"> </w:t>
      </w:r>
      <w:r w:rsidRPr="009009BD">
        <w:rPr>
          <w:rFonts w:eastAsia="Calibri"/>
          <w:b/>
          <w:color w:val="FF0000"/>
          <w:sz w:val="18"/>
          <w:szCs w:val="18"/>
          <w:lang w:eastAsia="zh-CN"/>
        </w:rPr>
        <w:t>powinna</w:t>
      </w:r>
      <w:r w:rsidRPr="009009BD">
        <w:rPr>
          <w:rFonts w:eastAsia="Calibri"/>
          <w:color w:val="FF0000"/>
          <w:sz w:val="18"/>
          <w:szCs w:val="18"/>
          <w:lang w:eastAsia="zh-CN"/>
        </w:rPr>
        <w:t xml:space="preserve"> </w:t>
      </w:r>
      <w:r w:rsidRPr="009009BD">
        <w:rPr>
          <w:rFonts w:eastAsia="Calibri"/>
          <w:b/>
          <w:color w:val="FF0000"/>
          <w:sz w:val="18"/>
          <w:szCs w:val="18"/>
          <w:lang w:eastAsia="zh-CN"/>
        </w:rPr>
        <w:t>być sporządzona</w:t>
      </w:r>
      <w:r w:rsidRPr="009009BD">
        <w:rPr>
          <w:rFonts w:eastAsia="Calibri"/>
          <w:color w:val="FF0000"/>
          <w:sz w:val="18"/>
          <w:szCs w:val="18"/>
          <w:lang w:eastAsia="zh-CN"/>
        </w:rPr>
        <w:t xml:space="preserve"> </w:t>
      </w:r>
      <w:r w:rsidRPr="009009BD">
        <w:rPr>
          <w:rFonts w:eastAsia="Calibri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14:paraId="20F226BE" w14:textId="2AC6E387" w:rsidR="001A39D9" w:rsidRPr="009009BD" w:rsidRDefault="001A39D9" w:rsidP="001A39D9">
      <w:pPr>
        <w:pStyle w:val="Akapitzlist"/>
        <w:rPr>
          <w:rFonts w:ascii="Times New Roman" w:hAnsi="Times New Roman"/>
          <w:b/>
          <w:color w:val="FF0000"/>
          <w:sz w:val="18"/>
          <w:szCs w:val="18"/>
        </w:rPr>
      </w:pPr>
    </w:p>
    <w:p w14:paraId="04C4FACE" w14:textId="77777777" w:rsidR="001A39D9" w:rsidRPr="009009BD" w:rsidRDefault="001A39D9" w:rsidP="001A39D9">
      <w:pPr>
        <w:tabs>
          <w:tab w:val="left" w:pos="540"/>
          <w:tab w:val="left" w:pos="780"/>
        </w:tabs>
        <w:suppressAutoHyphens/>
        <w:jc w:val="both"/>
        <w:rPr>
          <w:sz w:val="18"/>
          <w:szCs w:val="18"/>
        </w:rPr>
      </w:pPr>
    </w:p>
    <w:p w14:paraId="40EF36E8" w14:textId="77777777" w:rsidR="00FE545C" w:rsidRPr="0052074A" w:rsidRDefault="00FE545C" w:rsidP="001A39D9">
      <w:pPr>
        <w:rPr>
          <w:sz w:val="16"/>
          <w:szCs w:val="16"/>
        </w:rPr>
      </w:pPr>
    </w:p>
    <w:sectPr w:rsidR="00FE545C" w:rsidRPr="0052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34EF9" w14:textId="77777777" w:rsidR="00356BE3" w:rsidRDefault="00356BE3">
      <w:r>
        <w:separator/>
      </w:r>
    </w:p>
  </w:endnote>
  <w:endnote w:type="continuationSeparator" w:id="0">
    <w:p w14:paraId="59026987" w14:textId="77777777" w:rsidR="00356BE3" w:rsidRDefault="00356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029EE" w14:textId="77777777" w:rsidR="00356BE3" w:rsidRDefault="00356BE3">
      <w:r>
        <w:separator/>
      </w:r>
    </w:p>
  </w:footnote>
  <w:footnote w:type="continuationSeparator" w:id="0">
    <w:p w14:paraId="37C716E4" w14:textId="77777777" w:rsidR="00356BE3" w:rsidRDefault="00356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704FC"/>
    <w:rsid w:val="00070FB2"/>
    <w:rsid w:val="00071CCC"/>
    <w:rsid w:val="000B731D"/>
    <w:rsid w:val="000D6134"/>
    <w:rsid w:val="000E09C7"/>
    <w:rsid w:val="000F6589"/>
    <w:rsid w:val="00106636"/>
    <w:rsid w:val="00116EC6"/>
    <w:rsid w:val="001508D7"/>
    <w:rsid w:val="001801DD"/>
    <w:rsid w:val="001A39D9"/>
    <w:rsid w:val="001D4612"/>
    <w:rsid w:val="00207E98"/>
    <w:rsid w:val="0021761F"/>
    <w:rsid w:val="00221886"/>
    <w:rsid w:val="002723B0"/>
    <w:rsid w:val="00315A4A"/>
    <w:rsid w:val="00356BE3"/>
    <w:rsid w:val="003A32B9"/>
    <w:rsid w:val="003B539F"/>
    <w:rsid w:val="003C085E"/>
    <w:rsid w:val="004147EB"/>
    <w:rsid w:val="004508BC"/>
    <w:rsid w:val="004A2C64"/>
    <w:rsid w:val="004B7300"/>
    <w:rsid w:val="004C6753"/>
    <w:rsid w:val="005168F3"/>
    <w:rsid w:val="0052074A"/>
    <w:rsid w:val="00595C87"/>
    <w:rsid w:val="005D2C65"/>
    <w:rsid w:val="005E6D94"/>
    <w:rsid w:val="005F094F"/>
    <w:rsid w:val="0063384F"/>
    <w:rsid w:val="00643C6F"/>
    <w:rsid w:val="00646202"/>
    <w:rsid w:val="0065290F"/>
    <w:rsid w:val="006815F6"/>
    <w:rsid w:val="00715A5D"/>
    <w:rsid w:val="007748F0"/>
    <w:rsid w:val="00797001"/>
    <w:rsid w:val="007A4321"/>
    <w:rsid w:val="00833933"/>
    <w:rsid w:val="00853083"/>
    <w:rsid w:val="008B2F0C"/>
    <w:rsid w:val="008B4928"/>
    <w:rsid w:val="008B4991"/>
    <w:rsid w:val="008B4E85"/>
    <w:rsid w:val="008C36A7"/>
    <w:rsid w:val="008D2AB8"/>
    <w:rsid w:val="008F1C66"/>
    <w:rsid w:val="009009BD"/>
    <w:rsid w:val="00970FE4"/>
    <w:rsid w:val="009E5420"/>
    <w:rsid w:val="00A0022B"/>
    <w:rsid w:val="00A346FE"/>
    <w:rsid w:val="00A47B4D"/>
    <w:rsid w:val="00A54E83"/>
    <w:rsid w:val="00A83018"/>
    <w:rsid w:val="00AB1281"/>
    <w:rsid w:val="00B774DC"/>
    <w:rsid w:val="00B81874"/>
    <w:rsid w:val="00BC26BE"/>
    <w:rsid w:val="00C969A6"/>
    <w:rsid w:val="00CA7D36"/>
    <w:rsid w:val="00D24208"/>
    <w:rsid w:val="00D60C38"/>
    <w:rsid w:val="00D66893"/>
    <w:rsid w:val="00D90ACB"/>
    <w:rsid w:val="00DC1500"/>
    <w:rsid w:val="00DC20F3"/>
    <w:rsid w:val="00E34D48"/>
    <w:rsid w:val="00E42265"/>
    <w:rsid w:val="00E44371"/>
    <w:rsid w:val="00E445A8"/>
    <w:rsid w:val="00E949B0"/>
    <w:rsid w:val="00EC0BEA"/>
    <w:rsid w:val="00ED2D4A"/>
    <w:rsid w:val="00EF0F09"/>
    <w:rsid w:val="00F00591"/>
    <w:rsid w:val="00F02F04"/>
    <w:rsid w:val="00F22DC9"/>
    <w:rsid w:val="00F51688"/>
    <w:rsid w:val="00F53146"/>
    <w:rsid w:val="00F91018"/>
    <w:rsid w:val="00FA0F30"/>
    <w:rsid w:val="00FA51A4"/>
    <w:rsid w:val="00FE3C9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6621-5D0E-40BA-BF92-FCCB28C2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4</Pages>
  <Words>1376</Words>
  <Characters>8107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Justyna Domino</cp:lastModifiedBy>
  <cp:revision>10</cp:revision>
  <cp:lastPrinted>2025-07-25T11:41:00Z</cp:lastPrinted>
  <dcterms:created xsi:type="dcterms:W3CDTF">2025-07-25T07:08:00Z</dcterms:created>
  <dcterms:modified xsi:type="dcterms:W3CDTF">2025-07-30T07:55:00Z</dcterms:modified>
</cp:coreProperties>
</file>