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85AC4" w14:textId="77777777" w:rsidR="00B36EDA" w:rsidRPr="00E74F3A" w:rsidRDefault="00BC62C9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E74F3A">
        <w:rPr>
          <w:sz w:val="20"/>
          <w:szCs w:val="20"/>
        </w:rPr>
        <w:t>Niepołomice</w:t>
      </w:r>
      <w:r w:rsidR="00B36EDA" w:rsidRPr="00E74F3A">
        <w:rPr>
          <w:sz w:val="20"/>
          <w:szCs w:val="20"/>
        </w:rPr>
        <w:t xml:space="preserve"> dnia: </w:t>
      </w:r>
      <w:r w:rsidRPr="00E74F3A">
        <w:rPr>
          <w:sz w:val="20"/>
          <w:szCs w:val="20"/>
        </w:rPr>
        <w:t>2025-07-31</w:t>
      </w:r>
    </w:p>
    <w:p w14:paraId="24DEDBFC" w14:textId="77777777" w:rsidR="00B36EDA" w:rsidRPr="00E74F3A" w:rsidRDefault="00BC62C9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E74F3A">
        <w:rPr>
          <w:b/>
          <w:bCs/>
          <w:sz w:val="20"/>
          <w:szCs w:val="20"/>
        </w:rPr>
        <w:t>GMINA NIEPOŁOMICE</w:t>
      </w:r>
    </w:p>
    <w:p w14:paraId="14AA10AA" w14:textId="77777777" w:rsidR="00B36EDA" w:rsidRPr="00E74F3A" w:rsidRDefault="00BC62C9" w:rsidP="00B36EDA">
      <w:pPr>
        <w:spacing w:line="360" w:lineRule="auto"/>
        <w:ind w:right="3969"/>
        <w:rPr>
          <w:sz w:val="20"/>
          <w:szCs w:val="20"/>
        </w:rPr>
      </w:pPr>
      <w:r w:rsidRPr="00E74F3A">
        <w:rPr>
          <w:sz w:val="20"/>
          <w:szCs w:val="20"/>
        </w:rPr>
        <w:t>Pl. Zwycięstwa</w:t>
      </w:r>
      <w:r w:rsidR="00B36EDA" w:rsidRPr="00E74F3A">
        <w:rPr>
          <w:sz w:val="20"/>
          <w:szCs w:val="20"/>
        </w:rPr>
        <w:t xml:space="preserve"> </w:t>
      </w:r>
      <w:r w:rsidRPr="00E74F3A">
        <w:rPr>
          <w:sz w:val="20"/>
          <w:szCs w:val="20"/>
        </w:rPr>
        <w:t>13</w:t>
      </w:r>
    </w:p>
    <w:p w14:paraId="5B4E137C" w14:textId="77777777" w:rsidR="00B36EDA" w:rsidRPr="00E74F3A" w:rsidRDefault="00BC62C9" w:rsidP="00B36EDA">
      <w:pPr>
        <w:ind w:right="3969"/>
        <w:rPr>
          <w:sz w:val="20"/>
          <w:szCs w:val="20"/>
        </w:rPr>
      </w:pPr>
      <w:r w:rsidRPr="00E74F3A">
        <w:rPr>
          <w:sz w:val="20"/>
          <w:szCs w:val="20"/>
        </w:rPr>
        <w:t>32-005</w:t>
      </w:r>
      <w:r w:rsidR="00B36EDA" w:rsidRPr="00E74F3A">
        <w:rPr>
          <w:sz w:val="20"/>
          <w:szCs w:val="20"/>
        </w:rPr>
        <w:t xml:space="preserve"> </w:t>
      </w:r>
      <w:r w:rsidRPr="00E74F3A">
        <w:rPr>
          <w:sz w:val="20"/>
          <w:szCs w:val="20"/>
        </w:rPr>
        <w:t>Niepołomice</w:t>
      </w:r>
    </w:p>
    <w:p w14:paraId="688719FE" w14:textId="77777777" w:rsidR="00B36EDA" w:rsidRPr="00E74F3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74F3A" w14:paraId="1F7070FB" w14:textId="77777777" w:rsidTr="00B36EDA">
        <w:tc>
          <w:tcPr>
            <w:tcW w:w="9923" w:type="dxa"/>
            <w:shd w:val="clear" w:color="auto" w:fill="F2F2F2"/>
            <w:hideMark/>
          </w:tcPr>
          <w:p w14:paraId="21FD0D47" w14:textId="77777777" w:rsidR="00B36EDA" w:rsidRPr="00E74F3A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74F3A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3F314C5" w14:textId="77777777" w:rsidR="00B36EDA" w:rsidRPr="00E74F3A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E74F3A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37AB157D" w14:textId="77777777" w:rsidR="00B36EDA" w:rsidRPr="00E74F3A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3964411D" w14:textId="77777777" w:rsidR="00B36EDA" w:rsidRPr="00E74F3A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E74F3A">
        <w:rPr>
          <w:rFonts w:eastAsia="Calibri"/>
          <w:sz w:val="20"/>
          <w:szCs w:val="20"/>
          <w:lang w:eastAsia="en-US"/>
        </w:rPr>
        <w:t xml:space="preserve">Dotyczy </w:t>
      </w:r>
      <w:r w:rsidRPr="00E74F3A">
        <w:rPr>
          <w:sz w:val="20"/>
          <w:szCs w:val="20"/>
        </w:rPr>
        <w:t>postępowania o udzielenie zamówienia publicznego</w:t>
      </w:r>
      <w:r w:rsidRPr="00E74F3A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74F3A" w14:paraId="547DB840" w14:textId="77777777" w:rsidTr="00B36EDA">
        <w:tc>
          <w:tcPr>
            <w:tcW w:w="2269" w:type="dxa"/>
            <w:shd w:val="clear" w:color="auto" w:fill="auto"/>
          </w:tcPr>
          <w:p w14:paraId="5622D42B" w14:textId="77777777" w:rsidR="00B36EDA" w:rsidRPr="00E74F3A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1325F46" w14:textId="77777777" w:rsidR="00B36EDA" w:rsidRPr="00E74F3A" w:rsidRDefault="00BC62C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74F3A">
              <w:rPr>
                <w:bCs/>
                <w:sz w:val="20"/>
                <w:szCs w:val="20"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</w:p>
        </w:tc>
      </w:tr>
      <w:tr w:rsidR="00BC62C9" w:rsidRPr="00E74F3A" w14:paraId="18B12AF8" w14:textId="77777777" w:rsidTr="002B7006">
        <w:tc>
          <w:tcPr>
            <w:tcW w:w="2269" w:type="dxa"/>
            <w:shd w:val="clear" w:color="auto" w:fill="auto"/>
          </w:tcPr>
          <w:p w14:paraId="76125573" w14:textId="77777777" w:rsidR="00BC62C9" w:rsidRPr="00E74F3A" w:rsidRDefault="00BC62C9" w:rsidP="002B70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86513B0" w14:textId="77777777" w:rsidR="00BC62C9" w:rsidRPr="00E74F3A" w:rsidRDefault="00BC62C9" w:rsidP="002B70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74F3A">
              <w:rPr>
                <w:bCs/>
                <w:sz w:val="20"/>
                <w:szCs w:val="20"/>
              </w:rPr>
              <w:t>ZP.271.24.2025</w:t>
            </w:r>
          </w:p>
        </w:tc>
      </w:tr>
    </w:tbl>
    <w:p w14:paraId="5FCA3260" w14:textId="77777777" w:rsidR="00B36EDA" w:rsidRPr="00E74F3A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6AFB753F" w14:textId="77777777" w:rsidR="00B36EDA" w:rsidRPr="00E74F3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E74F3A">
        <w:rPr>
          <w:sz w:val="20"/>
          <w:szCs w:val="20"/>
        </w:rPr>
        <w:t xml:space="preserve">Zamawiający, </w:t>
      </w:r>
      <w:r w:rsidR="00BC62C9" w:rsidRPr="00E74F3A">
        <w:rPr>
          <w:b/>
          <w:sz w:val="20"/>
          <w:szCs w:val="20"/>
        </w:rPr>
        <w:t>GMINA NIEPOŁOMICE</w:t>
      </w:r>
      <w:r w:rsidRPr="00E74F3A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BC62C9" w:rsidRPr="00E74F3A">
        <w:rPr>
          <w:sz w:val="20"/>
          <w:szCs w:val="20"/>
        </w:rPr>
        <w:t>(</w:t>
      </w:r>
      <w:proofErr w:type="spellStart"/>
      <w:r w:rsidR="00BC62C9" w:rsidRPr="00E74F3A">
        <w:rPr>
          <w:sz w:val="20"/>
          <w:szCs w:val="20"/>
        </w:rPr>
        <w:t>t.j</w:t>
      </w:r>
      <w:proofErr w:type="spellEnd"/>
      <w:r w:rsidR="00BC62C9" w:rsidRPr="00E74F3A">
        <w:rPr>
          <w:sz w:val="20"/>
          <w:szCs w:val="20"/>
        </w:rPr>
        <w:t>. Dz. U. z 2024 poz. 1320)</w:t>
      </w:r>
      <w:r w:rsidRPr="00E74F3A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C62C9" w:rsidRPr="00E74F3A" w14:paraId="29D5EA4B" w14:textId="77777777" w:rsidTr="00BC62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F310" w14:textId="4C4DEB08" w:rsidR="00BC62C9" w:rsidRPr="00E74F3A" w:rsidRDefault="00E74F3A" w:rsidP="002B7006">
            <w:pPr>
              <w:spacing w:before="120" w:after="24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Zadanie częściowe</w:t>
            </w:r>
            <w:r w:rsidR="00BC62C9" w:rsidRPr="00E74F3A">
              <w:rPr>
                <w:b/>
                <w:bCs/>
                <w:sz w:val="20"/>
                <w:szCs w:val="20"/>
              </w:rPr>
              <w:t xml:space="preserve"> nr 1</w:t>
            </w:r>
            <w:r w:rsidR="00BC62C9" w:rsidRPr="00E74F3A">
              <w:rPr>
                <w:sz w:val="20"/>
                <w:szCs w:val="20"/>
              </w:rPr>
              <w:t>: Zakup całorocznego kontenera do celów edukacyjnych z zapleczem sanitarnym (toaleta, pomieszczenie gospodarcze, aneks kuchenny) wraz  z transportem i montażem dla  Centrum Kształcenia Zawodowego i Ustawicznego w Niepołomicach przy ul. 3 Maja 2.</w:t>
            </w:r>
          </w:p>
          <w:p w14:paraId="36F28C59" w14:textId="77777777" w:rsidR="00BC62C9" w:rsidRPr="00E74F3A" w:rsidRDefault="00BC62C9" w:rsidP="002B7006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74F3A">
              <w:rPr>
                <w:b/>
                <w:sz w:val="20"/>
                <w:szCs w:val="20"/>
              </w:rPr>
              <w:t>SMP Sp. z o.o.</w:t>
            </w:r>
          </w:p>
          <w:p w14:paraId="11FEFC84" w14:textId="41BDB881" w:rsidR="00BC62C9" w:rsidRPr="00E74F3A" w:rsidRDefault="00E74F3A" w:rsidP="002B700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BC62C9" w:rsidRPr="00E74F3A">
              <w:rPr>
                <w:bCs/>
                <w:sz w:val="20"/>
                <w:szCs w:val="20"/>
              </w:rPr>
              <w:t xml:space="preserve">Grunwaldzka 58 </w:t>
            </w:r>
          </w:p>
          <w:p w14:paraId="7E2A00AF" w14:textId="77777777" w:rsidR="00BC62C9" w:rsidRPr="00E74F3A" w:rsidRDefault="00BC62C9" w:rsidP="002B7006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74F3A">
              <w:rPr>
                <w:bCs/>
                <w:sz w:val="20"/>
                <w:szCs w:val="20"/>
              </w:rPr>
              <w:t>41-819 Zabrze</w:t>
            </w:r>
          </w:p>
          <w:p w14:paraId="2C692446" w14:textId="77777777" w:rsidR="00BC62C9" w:rsidRPr="00E74F3A" w:rsidRDefault="00BC62C9" w:rsidP="002B700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 xml:space="preserve">za cenę wykonania przedmiotu zamówienia w wysokości </w:t>
            </w:r>
            <w:r w:rsidRPr="00E74F3A">
              <w:rPr>
                <w:b/>
                <w:sz w:val="20"/>
                <w:szCs w:val="20"/>
              </w:rPr>
              <w:t>144 000.00 zł</w:t>
            </w:r>
            <w:r w:rsidRPr="00E74F3A">
              <w:rPr>
                <w:sz w:val="20"/>
                <w:szCs w:val="20"/>
              </w:rPr>
              <w:t xml:space="preserve"> </w:t>
            </w:r>
            <w:r w:rsidRPr="00E74F3A">
              <w:rPr>
                <w:b/>
                <w:bCs/>
                <w:sz w:val="20"/>
                <w:szCs w:val="20"/>
              </w:rPr>
              <w:t>brutto</w:t>
            </w:r>
            <w:r w:rsidRPr="00E74F3A">
              <w:rPr>
                <w:bCs/>
                <w:sz w:val="20"/>
                <w:szCs w:val="20"/>
              </w:rPr>
              <w:t>.</w:t>
            </w:r>
          </w:p>
          <w:p w14:paraId="58A15E15" w14:textId="77777777" w:rsidR="00BC62C9" w:rsidRPr="00E74F3A" w:rsidRDefault="00BC62C9" w:rsidP="002B700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74F3A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74F3A">
              <w:rPr>
                <w:color w:val="000000"/>
                <w:sz w:val="20"/>
                <w:szCs w:val="20"/>
              </w:rPr>
              <w:t>:</w:t>
            </w:r>
          </w:p>
          <w:p w14:paraId="41A31E80" w14:textId="77777777" w:rsidR="00BC62C9" w:rsidRPr="00E74F3A" w:rsidRDefault="00BC62C9" w:rsidP="002B70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BC62C9" w:rsidRPr="00E74F3A" w14:paraId="00559810" w14:textId="77777777" w:rsidTr="00BC62C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A1844" w14:textId="1E9B3D12" w:rsidR="00BC62C9" w:rsidRPr="00E74F3A" w:rsidRDefault="00E74F3A" w:rsidP="002B7006">
            <w:pPr>
              <w:spacing w:before="120" w:after="24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Zadanie częściowe</w:t>
            </w:r>
            <w:r w:rsidR="00BC62C9" w:rsidRPr="00E74F3A">
              <w:rPr>
                <w:b/>
                <w:bCs/>
                <w:sz w:val="20"/>
                <w:szCs w:val="20"/>
              </w:rPr>
              <w:t xml:space="preserve"> nr 2</w:t>
            </w:r>
            <w:r w:rsidR="00BC62C9" w:rsidRPr="00E74F3A">
              <w:rPr>
                <w:sz w:val="20"/>
                <w:szCs w:val="20"/>
              </w:rPr>
              <w:t>: Zakup urządzeń klimatyzacyjnych wraz z dostawą i montażem do pracowni szkolnych w Centrum Kształcenia Zawodowego  i  Ustawicznego w Niepołomicach</w:t>
            </w:r>
          </w:p>
          <w:p w14:paraId="62D19416" w14:textId="77777777" w:rsidR="00BC62C9" w:rsidRPr="00E74F3A" w:rsidRDefault="00BC62C9" w:rsidP="002B7006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E74F3A">
              <w:rPr>
                <w:b/>
                <w:sz w:val="20"/>
                <w:szCs w:val="20"/>
              </w:rPr>
              <w:t>Turwent</w:t>
            </w:r>
            <w:proofErr w:type="spellEnd"/>
            <w:r w:rsidRPr="00E74F3A">
              <w:rPr>
                <w:b/>
                <w:sz w:val="20"/>
                <w:szCs w:val="20"/>
              </w:rPr>
              <w:t xml:space="preserve"> sp. z o.o.</w:t>
            </w:r>
          </w:p>
          <w:p w14:paraId="1D2AF05A" w14:textId="34952700" w:rsidR="00BC62C9" w:rsidRPr="00E74F3A" w:rsidRDefault="00E74F3A" w:rsidP="002B700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BC62C9" w:rsidRPr="00E74F3A">
              <w:rPr>
                <w:bCs/>
                <w:sz w:val="20"/>
                <w:szCs w:val="20"/>
              </w:rPr>
              <w:t xml:space="preserve">Droga Królewska 59 </w:t>
            </w:r>
          </w:p>
          <w:p w14:paraId="135376CD" w14:textId="77777777" w:rsidR="00BC62C9" w:rsidRPr="00E74F3A" w:rsidRDefault="00BC62C9" w:rsidP="002B7006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74F3A">
              <w:rPr>
                <w:bCs/>
                <w:sz w:val="20"/>
                <w:szCs w:val="20"/>
              </w:rPr>
              <w:t>32-005 NIEPOŁOMICE</w:t>
            </w:r>
          </w:p>
          <w:p w14:paraId="0401629B" w14:textId="77777777" w:rsidR="00BC62C9" w:rsidRPr="00E74F3A" w:rsidRDefault="00BC62C9" w:rsidP="002B7006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 xml:space="preserve">za cenę wykonania przedmiotu zamówienia w wysokości </w:t>
            </w:r>
            <w:r w:rsidRPr="00E74F3A">
              <w:rPr>
                <w:b/>
                <w:sz w:val="20"/>
                <w:szCs w:val="20"/>
              </w:rPr>
              <w:t>53 874.00 zł</w:t>
            </w:r>
            <w:r w:rsidRPr="00E74F3A">
              <w:rPr>
                <w:sz w:val="20"/>
                <w:szCs w:val="20"/>
              </w:rPr>
              <w:t xml:space="preserve"> </w:t>
            </w:r>
            <w:r w:rsidRPr="00E74F3A">
              <w:rPr>
                <w:b/>
                <w:bCs/>
                <w:sz w:val="20"/>
                <w:szCs w:val="20"/>
              </w:rPr>
              <w:t>brutto</w:t>
            </w:r>
            <w:r w:rsidRPr="00E74F3A">
              <w:rPr>
                <w:bCs/>
                <w:sz w:val="20"/>
                <w:szCs w:val="20"/>
              </w:rPr>
              <w:t>.</w:t>
            </w:r>
          </w:p>
          <w:p w14:paraId="44307667" w14:textId="77777777" w:rsidR="00BC62C9" w:rsidRPr="00E74F3A" w:rsidRDefault="00BC62C9" w:rsidP="002B7006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74F3A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74F3A">
              <w:rPr>
                <w:color w:val="000000"/>
                <w:sz w:val="20"/>
                <w:szCs w:val="20"/>
              </w:rPr>
              <w:t>:</w:t>
            </w:r>
          </w:p>
          <w:p w14:paraId="123B19B3" w14:textId="77777777" w:rsidR="00BC62C9" w:rsidRPr="00E74F3A" w:rsidRDefault="00BC62C9" w:rsidP="002B7006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529C0FD3" w14:textId="77777777" w:rsidR="00E74F3A" w:rsidRDefault="00E74F3A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0"/>
          <w:szCs w:val="20"/>
        </w:rPr>
      </w:pPr>
    </w:p>
    <w:p w14:paraId="6EB73B7B" w14:textId="5905E7D7" w:rsidR="00B36EDA" w:rsidRPr="00E74F3A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E74F3A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74F3A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74F3A" w14:paraId="375AF7F3" w14:textId="77777777" w:rsidTr="00BC62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71DB32" w14:textId="77777777" w:rsidR="00B36EDA" w:rsidRPr="00E74F3A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74F3A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F2B241" w14:textId="77777777" w:rsidR="00B36EDA" w:rsidRPr="00E74F3A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E74F3A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AD3E14" w14:textId="77777777" w:rsidR="00B36EDA" w:rsidRPr="00E74F3A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74F3A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3376A2" w14:textId="77777777" w:rsidR="00B36EDA" w:rsidRPr="00E74F3A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74F3A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BC62C9" w:rsidRPr="00E74F3A" w14:paraId="6F0A7FEF" w14:textId="77777777" w:rsidTr="00BC62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6E99D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1 - Zakup całorocznego kontenera do celów edukacyjnych z zapleczem sanitarnym (toaleta, pomieszczenie gospodarcze, aneks kuchenny) wraz  z transportem i montażem dla 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F8B0" w14:textId="77777777" w:rsidR="00BC62C9" w:rsidRPr="00E74F3A" w:rsidRDefault="00BC62C9" w:rsidP="002B700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74F3A">
              <w:rPr>
                <w:b/>
                <w:bCs/>
                <w:sz w:val="20"/>
                <w:szCs w:val="20"/>
              </w:rPr>
              <w:t>SMP Sp. z o.o.</w:t>
            </w:r>
          </w:p>
          <w:p w14:paraId="10FD4AD0" w14:textId="599D93F5" w:rsidR="00BC62C9" w:rsidRPr="00E74F3A" w:rsidRDefault="00E74F3A" w:rsidP="002B700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C62C9" w:rsidRPr="00E74F3A">
              <w:rPr>
                <w:sz w:val="20"/>
                <w:szCs w:val="20"/>
              </w:rPr>
              <w:t>Grunwaldzka 58</w:t>
            </w:r>
          </w:p>
          <w:p w14:paraId="602BBCFE" w14:textId="77777777" w:rsidR="00BC62C9" w:rsidRPr="00E74F3A" w:rsidRDefault="00BC62C9" w:rsidP="002B700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41-819 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E354B" w14:textId="77777777" w:rsidR="00BC62C9" w:rsidRPr="00E74F3A" w:rsidRDefault="00BC62C9" w:rsidP="002B7006">
            <w:pPr>
              <w:spacing w:before="40" w:after="40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1 - Cena - 60.00</w:t>
            </w:r>
          </w:p>
          <w:p w14:paraId="1B4F29A2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CE5D9" w14:textId="77777777" w:rsidR="00BC62C9" w:rsidRPr="00E74F3A" w:rsidRDefault="00BC62C9" w:rsidP="002B7006">
            <w:pPr>
              <w:jc w:val="center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 xml:space="preserve">  100,00</w:t>
            </w:r>
          </w:p>
        </w:tc>
      </w:tr>
      <w:tr w:rsidR="00BC62C9" w:rsidRPr="00E74F3A" w14:paraId="7112EDCE" w14:textId="77777777" w:rsidTr="00BC62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AE652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1 - Zakup całorocznego kontenera do celów edukacyjnych z zapleczem sanitarnym (toaleta, pomieszczenie gospodarcze, aneks kuchenny) wraz  z transportem i montażem dla  Centrum Kształcenia Zawodowego i Ustawicznego w Niepołomicach przy ul. 3 Maja 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279E1" w14:textId="77777777" w:rsidR="00BC62C9" w:rsidRPr="00E74F3A" w:rsidRDefault="00BC62C9" w:rsidP="002B700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E74F3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E74F3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7CA9F62" w14:textId="13F35DA5" w:rsidR="00BC62C9" w:rsidRPr="00E74F3A" w:rsidRDefault="00E74F3A" w:rsidP="002B700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C62C9" w:rsidRPr="00E74F3A">
              <w:rPr>
                <w:sz w:val="20"/>
                <w:szCs w:val="20"/>
              </w:rPr>
              <w:t>Ordona 2a</w:t>
            </w:r>
          </w:p>
          <w:p w14:paraId="03512E19" w14:textId="77777777" w:rsidR="00BC62C9" w:rsidRPr="00E74F3A" w:rsidRDefault="00BC62C9" w:rsidP="002B700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23119" w14:textId="77777777" w:rsidR="00BC62C9" w:rsidRPr="00E74F3A" w:rsidRDefault="00BC62C9" w:rsidP="002B7006">
            <w:pPr>
              <w:spacing w:before="40" w:after="40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1 - Cena - 6.36</w:t>
            </w:r>
          </w:p>
          <w:p w14:paraId="3E0278E1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436B0" w14:textId="77777777" w:rsidR="00BC62C9" w:rsidRPr="00E74F3A" w:rsidRDefault="00BC62C9" w:rsidP="002B7006">
            <w:pPr>
              <w:jc w:val="center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 xml:space="preserve">  46,36</w:t>
            </w:r>
          </w:p>
        </w:tc>
      </w:tr>
      <w:tr w:rsidR="00BC62C9" w:rsidRPr="00E74F3A" w14:paraId="175DF920" w14:textId="77777777" w:rsidTr="00BC62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D904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2 - Zakup urządzeń klimatyzacyjnych wraz z dostawą i montażem do pracowni szkolnych w Centrum Kształcenia Zawodowego  i 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75EED" w14:textId="77777777" w:rsidR="00BC62C9" w:rsidRPr="00E74F3A" w:rsidRDefault="00BC62C9" w:rsidP="002B700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E74F3A">
              <w:rPr>
                <w:b/>
                <w:bCs/>
                <w:sz w:val="20"/>
                <w:szCs w:val="20"/>
              </w:rPr>
              <w:t>Turwent</w:t>
            </w:r>
            <w:proofErr w:type="spellEnd"/>
            <w:r w:rsidRPr="00E74F3A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9114FF0" w14:textId="7BD1C1FB" w:rsidR="00BC62C9" w:rsidRPr="00E74F3A" w:rsidRDefault="00E74F3A" w:rsidP="002B700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C62C9" w:rsidRPr="00E74F3A">
              <w:rPr>
                <w:sz w:val="20"/>
                <w:szCs w:val="20"/>
              </w:rPr>
              <w:t>Droga Królewska 59</w:t>
            </w:r>
          </w:p>
          <w:p w14:paraId="1834799D" w14:textId="77777777" w:rsidR="00BC62C9" w:rsidRPr="00E74F3A" w:rsidRDefault="00BC62C9" w:rsidP="002B700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A4431" w14:textId="77777777" w:rsidR="00BC62C9" w:rsidRPr="00E74F3A" w:rsidRDefault="00BC62C9" w:rsidP="002B7006">
            <w:pPr>
              <w:spacing w:before="40" w:after="40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1 - Cena - 60.00</w:t>
            </w:r>
          </w:p>
          <w:p w14:paraId="6086E291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2 - gwarancja i rękojmia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BB8E" w14:textId="77777777" w:rsidR="00BC62C9" w:rsidRPr="00E74F3A" w:rsidRDefault="00BC62C9" w:rsidP="002B7006">
            <w:pPr>
              <w:jc w:val="center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 xml:space="preserve">  70,00</w:t>
            </w:r>
          </w:p>
        </w:tc>
      </w:tr>
      <w:tr w:rsidR="00BC62C9" w:rsidRPr="00E74F3A" w14:paraId="3C622F9D" w14:textId="77777777" w:rsidTr="00BC62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AFF7E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2 - Zakup urządzeń klimatyzacyjnych wraz z dostawą i montażem do pracowni szkolnych w Centrum Kształcenia Zawodowego  i 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84777" w14:textId="77777777" w:rsidR="00BC62C9" w:rsidRPr="00E74F3A" w:rsidRDefault="00BC62C9" w:rsidP="002B700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E74F3A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E74F3A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6BFA46AB" w14:textId="5220593E" w:rsidR="00BC62C9" w:rsidRPr="00E74F3A" w:rsidRDefault="00E74F3A" w:rsidP="002B7006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BC62C9" w:rsidRPr="00E74F3A">
              <w:rPr>
                <w:sz w:val="20"/>
                <w:szCs w:val="20"/>
              </w:rPr>
              <w:t>Ordona 2a</w:t>
            </w:r>
          </w:p>
          <w:p w14:paraId="7B75EEED" w14:textId="77777777" w:rsidR="00BC62C9" w:rsidRPr="00E74F3A" w:rsidRDefault="00BC62C9" w:rsidP="002B700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01-237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BEE02" w14:textId="77777777" w:rsidR="00BC62C9" w:rsidRPr="00E74F3A" w:rsidRDefault="00BC62C9" w:rsidP="002B7006">
            <w:pPr>
              <w:spacing w:before="40" w:after="40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1 - Cena - 18.00</w:t>
            </w:r>
          </w:p>
          <w:p w14:paraId="3FC6C2EE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2 - gwarancja i rękojmia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0F635" w14:textId="77777777" w:rsidR="00BC62C9" w:rsidRPr="00E74F3A" w:rsidRDefault="00BC62C9" w:rsidP="002B7006">
            <w:pPr>
              <w:jc w:val="center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 xml:space="preserve">  58,00</w:t>
            </w:r>
          </w:p>
        </w:tc>
      </w:tr>
      <w:tr w:rsidR="00BC62C9" w:rsidRPr="00E74F3A" w14:paraId="335CF4EE" w14:textId="77777777" w:rsidTr="00BC62C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96424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2 - Zakup urządzeń klimatyzacyjnych wraz z dostawą i montażem do pracowni szkolnych w Centrum Kształcenia Zawodowego  i  Ustawicznego w Niepołomicach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38534" w14:textId="77777777" w:rsidR="00BC62C9" w:rsidRPr="00E74F3A" w:rsidRDefault="00BC62C9" w:rsidP="002B7006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74F3A">
              <w:rPr>
                <w:b/>
                <w:bCs/>
                <w:sz w:val="20"/>
                <w:szCs w:val="20"/>
              </w:rPr>
              <w:t xml:space="preserve">Tomasz Cholewa </w:t>
            </w:r>
            <w:proofErr w:type="spellStart"/>
            <w:r w:rsidRPr="00E74F3A">
              <w:rPr>
                <w:b/>
                <w:bCs/>
                <w:sz w:val="20"/>
                <w:szCs w:val="20"/>
              </w:rPr>
              <w:t>Luxair</w:t>
            </w:r>
            <w:proofErr w:type="spellEnd"/>
          </w:p>
          <w:p w14:paraId="51EA0AB5" w14:textId="77777777" w:rsidR="00BC62C9" w:rsidRPr="00E74F3A" w:rsidRDefault="00BC62C9" w:rsidP="002B7006">
            <w:pPr>
              <w:spacing w:line="276" w:lineRule="auto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Staniątki 711</w:t>
            </w:r>
          </w:p>
          <w:p w14:paraId="1AA9B466" w14:textId="77777777" w:rsidR="00BC62C9" w:rsidRPr="00E74F3A" w:rsidRDefault="00BC62C9" w:rsidP="002B7006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A5D15" w14:textId="77777777" w:rsidR="00BC62C9" w:rsidRPr="00E74F3A" w:rsidRDefault="00BC62C9" w:rsidP="002B7006">
            <w:pPr>
              <w:spacing w:before="40" w:after="40"/>
              <w:rPr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1 - Cena - 0.00</w:t>
            </w:r>
          </w:p>
          <w:p w14:paraId="2051D908" w14:textId="77777777" w:rsidR="00BC62C9" w:rsidRPr="00E74F3A" w:rsidRDefault="00BC62C9" w:rsidP="002B70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>2 - gwarancja i rękojmia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B8AE" w14:textId="77777777" w:rsidR="00BC62C9" w:rsidRPr="00E74F3A" w:rsidRDefault="00BC62C9" w:rsidP="002B7006">
            <w:pPr>
              <w:jc w:val="center"/>
              <w:rPr>
                <w:color w:val="000000"/>
                <w:sz w:val="20"/>
                <w:szCs w:val="20"/>
              </w:rPr>
            </w:pPr>
            <w:r w:rsidRPr="00E74F3A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7858DFA7" w14:textId="77777777" w:rsidR="00E74F3A" w:rsidRDefault="00E74F3A" w:rsidP="00B36EDA">
      <w:pPr>
        <w:ind w:right="-425"/>
        <w:jc w:val="right"/>
        <w:rPr>
          <w:i/>
          <w:sz w:val="20"/>
          <w:szCs w:val="20"/>
        </w:rPr>
      </w:pPr>
    </w:p>
    <w:p w14:paraId="4D1EBFAE" w14:textId="77777777" w:rsidR="00E74F3A" w:rsidRDefault="00E74F3A" w:rsidP="00B36EDA">
      <w:pPr>
        <w:ind w:right="-425"/>
        <w:jc w:val="right"/>
        <w:rPr>
          <w:i/>
          <w:sz w:val="20"/>
          <w:szCs w:val="20"/>
        </w:rPr>
      </w:pPr>
    </w:p>
    <w:p w14:paraId="03A9D051" w14:textId="77777777" w:rsidR="00E74F3A" w:rsidRDefault="00E74F3A" w:rsidP="00B36EDA">
      <w:pPr>
        <w:ind w:right="-425"/>
        <w:jc w:val="right"/>
        <w:rPr>
          <w:i/>
          <w:sz w:val="20"/>
          <w:szCs w:val="20"/>
        </w:rPr>
      </w:pPr>
    </w:p>
    <w:p w14:paraId="11F75C6E" w14:textId="77777777" w:rsidR="00E74F3A" w:rsidRDefault="00E74F3A" w:rsidP="00B36EDA">
      <w:pPr>
        <w:ind w:right="-425"/>
        <w:jc w:val="right"/>
        <w:rPr>
          <w:i/>
          <w:sz w:val="20"/>
          <w:szCs w:val="20"/>
        </w:rPr>
      </w:pPr>
    </w:p>
    <w:p w14:paraId="2EA0ECF5" w14:textId="5462BD02" w:rsidR="008642B3" w:rsidRPr="00E74F3A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E74F3A" w:rsidSect="00211A34">
      <w:headerReference w:type="default" r:id="rId6"/>
      <w:footerReference w:type="default" r:id="rId7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DD8554" w14:textId="77777777" w:rsidR="00994B78" w:rsidRDefault="00994B78">
      <w:r>
        <w:separator/>
      </w:r>
    </w:p>
  </w:endnote>
  <w:endnote w:type="continuationSeparator" w:id="0">
    <w:p w14:paraId="15FD356D" w14:textId="77777777" w:rsidR="00994B78" w:rsidRDefault="00994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8049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0CD3A" w14:textId="77777777" w:rsidR="00994B78" w:rsidRDefault="00994B78">
      <w:r>
        <w:separator/>
      </w:r>
    </w:p>
  </w:footnote>
  <w:footnote w:type="continuationSeparator" w:id="0">
    <w:p w14:paraId="5F9EF47B" w14:textId="77777777" w:rsidR="00994B78" w:rsidRDefault="00994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7A814" w14:textId="0D853964" w:rsidR="006E3089" w:rsidRDefault="007646EA">
    <w:pPr>
      <w:pStyle w:val="Nagwek"/>
    </w:pPr>
    <w:r w:rsidRPr="00FB25CA">
      <w:rPr>
        <w:noProof/>
      </w:rPr>
      <w:pict w14:anchorId="637EDC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6pt;height:39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B7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646E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94B78"/>
    <w:rsid w:val="009F0E5C"/>
    <w:rsid w:val="00A029B8"/>
    <w:rsid w:val="00A91321"/>
    <w:rsid w:val="00AA02AC"/>
    <w:rsid w:val="00B32D12"/>
    <w:rsid w:val="00B36EDA"/>
    <w:rsid w:val="00B464D3"/>
    <w:rsid w:val="00B8185B"/>
    <w:rsid w:val="00BC62C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74F3A"/>
    <w:rsid w:val="00E85D70"/>
    <w:rsid w:val="00F269DB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C6677F"/>
  <w15:chartTrackingRefBased/>
  <w15:docId w15:val="{D749E39C-0D07-4163-A23E-30FEB46D3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491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2025-07-31T12:42:00Z</cp:lastPrinted>
  <dcterms:created xsi:type="dcterms:W3CDTF">2025-07-31T14:17:00Z</dcterms:created>
  <dcterms:modified xsi:type="dcterms:W3CDTF">2025-07-31T14:17:00Z</dcterms:modified>
</cp:coreProperties>
</file>