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0D114" w14:textId="77777777" w:rsidR="00FB7F50" w:rsidRPr="002245BE" w:rsidRDefault="0004710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4710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4710C">
        <w:rPr>
          <w:sz w:val="22"/>
          <w:szCs w:val="22"/>
        </w:rPr>
        <w:t>2025-07-31</w:t>
      </w:r>
    </w:p>
    <w:p w14:paraId="5A81C94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12860D" w14:textId="77777777" w:rsidR="0004710C" w:rsidRPr="0004710C" w:rsidRDefault="0004710C" w:rsidP="00FB7F50">
      <w:pPr>
        <w:spacing w:after="40"/>
        <w:rPr>
          <w:b/>
          <w:bCs/>
          <w:sz w:val="22"/>
          <w:szCs w:val="22"/>
        </w:rPr>
      </w:pPr>
      <w:r w:rsidRPr="0004710C">
        <w:rPr>
          <w:b/>
          <w:bCs/>
          <w:sz w:val="22"/>
          <w:szCs w:val="22"/>
        </w:rPr>
        <w:t>Akademia Górniczo - Hutnicza</w:t>
      </w:r>
    </w:p>
    <w:p w14:paraId="21AD667C" w14:textId="77777777" w:rsidR="0004710C" w:rsidRPr="0004710C" w:rsidRDefault="0004710C" w:rsidP="00FB7F50">
      <w:pPr>
        <w:spacing w:after="40"/>
        <w:rPr>
          <w:b/>
          <w:bCs/>
          <w:sz w:val="22"/>
          <w:szCs w:val="22"/>
        </w:rPr>
      </w:pPr>
      <w:r w:rsidRPr="0004710C">
        <w:rPr>
          <w:b/>
          <w:bCs/>
          <w:sz w:val="22"/>
          <w:szCs w:val="22"/>
        </w:rPr>
        <w:t>im. Stanisława Staszica w Krakowie</w:t>
      </w:r>
    </w:p>
    <w:p w14:paraId="14415AA6" w14:textId="77777777" w:rsidR="00FB7F50" w:rsidRPr="002245BE" w:rsidRDefault="0004710C" w:rsidP="00FB7F50">
      <w:pPr>
        <w:spacing w:after="40"/>
        <w:rPr>
          <w:b/>
          <w:bCs/>
          <w:sz w:val="22"/>
          <w:szCs w:val="22"/>
        </w:rPr>
      </w:pPr>
      <w:r w:rsidRPr="0004710C">
        <w:rPr>
          <w:b/>
          <w:bCs/>
          <w:sz w:val="22"/>
          <w:szCs w:val="22"/>
        </w:rPr>
        <w:t>Dział Zamówień Publicznych</w:t>
      </w:r>
    </w:p>
    <w:p w14:paraId="2A3F3D3E" w14:textId="77777777" w:rsidR="00FB7F50" w:rsidRPr="002245BE" w:rsidRDefault="0004710C" w:rsidP="00FB7F50">
      <w:pPr>
        <w:rPr>
          <w:sz w:val="22"/>
          <w:szCs w:val="22"/>
        </w:rPr>
      </w:pPr>
      <w:r w:rsidRPr="0004710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4710C">
        <w:rPr>
          <w:sz w:val="22"/>
          <w:szCs w:val="22"/>
        </w:rPr>
        <w:t>30</w:t>
      </w:r>
    </w:p>
    <w:p w14:paraId="571D2A12" w14:textId="77777777" w:rsidR="00FB7F50" w:rsidRPr="002245BE" w:rsidRDefault="0004710C" w:rsidP="00FB7F50">
      <w:pPr>
        <w:rPr>
          <w:sz w:val="22"/>
          <w:szCs w:val="22"/>
        </w:rPr>
      </w:pPr>
      <w:r w:rsidRPr="0004710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4710C">
        <w:rPr>
          <w:sz w:val="22"/>
          <w:szCs w:val="22"/>
        </w:rPr>
        <w:t>Kraków</w:t>
      </w:r>
    </w:p>
    <w:p w14:paraId="14E3D75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3CA216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4710C" w:rsidRPr="00607F9B" w14:paraId="065DC72C" w14:textId="77777777" w:rsidTr="00C35D2A">
        <w:trPr>
          <w:trHeight w:val="638"/>
        </w:trPr>
        <w:tc>
          <w:tcPr>
            <w:tcW w:w="959" w:type="dxa"/>
          </w:tcPr>
          <w:p w14:paraId="7C6FD6E9" w14:textId="77777777" w:rsidR="0004710C" w:rsidRPr="00607F9B" w:rsidRDefault="0004710C" w:rsidP="00C35D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994A3D3" w14:textId="01C8F040" w:rsidR="0004710C" w:rsidRPr="00607F9B" w:rsidRDefault="0004710C" w:rsidP="00C35D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4710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4710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4710C">
              <w:rPr>
                <w:b/>
                <w:bCs/>
                <w:sz w:val="22"/>
                <w:szCs w:val="22"/>
              </w:rPr>
              <w:t>Remont portierni bramy głównej w paw. U-2 wraz z wykonaniem klimatyzacji oraz rozbudową systemu wjazdów i monitoringu terenu i obiektów AGH w Krakowie - DE-dzp.272-394/25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6AE9D94" w14:textId="14B5731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4710C" w14:paraId="644A3B6D" w14:textId="77777777" w:rsidTr="00C35D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3E01242" w14:textId="77777777" w:rsidR="0004710C" w:rsidRPr="00D26ED6" w:rsidRDefault="0004710C" w:rsidP="00C35D2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4710C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46291923" w14:textId="77777777" w:rsidR="0004710C" w:rsidRPr="009F0E5C" w:rsidRDefault="0004710C" w:rsidP="00C35D2A">
            <w:pPr>
              <w:jc w:val="both"/>
              <w:rPr>
                <w:bCs/>
                <w:sz w:val="22"/>
                <w:szCs w:val="22"/>
              </w:rPr>
            </w:pPr>
            <w:r w:rsidRPr="0004710C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710C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B61F2B" w14:textId="77777777" w:rsidR="0004710C" w:rsidRPr="009F0E5C" w:rsidRDefault="0004710C" w:rsidP="00C35D2A">
            <w:pPr>
              <w:jc w:val="both"/>
              <w:rPr>
                <w:bCs/>
                <w:sz w:val="22"/>
                <w:szCs w:val="22"/>
              </w:rPr>
            </w:pPr>
            <w:r w:rsidRPr="0004710C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710C">
              <w:rPr>
                <w:bCs/>
                <w:sz w:val="22"/>
                <w:szCs w:val="22"/>
              </w:rPr>
              <w:t>Gdów</w:t>
            </w:r>
          </w:p>
          <w:p w14:paraId="32D68B17" w14:textId="77777777" w:rsidR="0004710C" w:rsidRPr="00D26ED6" w:rsidRDefault="0004710C" w:rsidP="00C35D2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A2BC5B" w14:textId="77777777" w:rsidR="0004710C" w:rsidRDefault="0004710C" w:rsidP="00C35D2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4710C">
              <w:rPr>
                <w:sz w:val="22"/>
                <w:szCs w:val="22"/>
              </w:rPr>
              <w:t>Remont portierni bramy głównej w paw. U-2 wraz z wykonaniem klimatyzacji oraz rozbudową systemu wjazdów i monitoringu terenu i obiektów AGH w Krakowie - DE-dzp.272-394/25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D20E871" w14:textId="77777777" w:rsidR="0004710C" w:rsidRPr="00D26ED6" w:rsidRDefault="0004710C" w:rsidP="00C35D2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4710C">
              <w:rPr>
                <w:b/>
                <w:sz w:val="22"/>
                <w:szCs w:val="22"/>
              </w:rPr>
              <w:t>464 377.02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2821AC8" w14:textId="77777777" w:rsidR="0004710C" w:rsidRDefault="0004710C" w:rsidP="00C35D2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ED6BD7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4F3A64" w:rsidRPr="008567C7" w14:paraId="7AFECA38" w14:textId="77777777" w:rsidTr="004F3A64">
        <w:trPr>
          <w:trHeight w:val="510"/>
        </w:trPr>
        <w:tc>
          <w:tcPr>
            <w:tcW w:w="595" w:type="pct"/>
            <w:vAlign w:val="center"/>
          </w:tcPr>
          <w:p w14:paraId="5F2F0AD1" w14:textId="77777777" w:rsidR="004F3A64" w:rsidRPr="008567C7" w:rsidRDefault="004F3A6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ABEE18C" w14:textId="77777777" w:rsidR="004F3A64" w:rsidRPr="008567C7" w:rsidRDefault="004F3A6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7DF87BB" w14:textId="77777777" w:rsidR="004F3A64" w:rsidRPr="008567C7" w:rsidRDefault="004F3A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10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556702E6" w14:textId="77777777" w:rsidR="004F3A64" w:rsidRPr="008567C7" w:rsidRDefault="004F3A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10C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71E1B58D" w14:textId="77777777" w:rsidR="004F3A64" w:rsidRPr="008567C7" w:rsidRDefault="004F3A6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F3A64" w:rsidRPr="008567C7" w14:paraId="12975AEA" w14:textId="77777777" w:rsidTr="004F3A64">
        <w:tc>
          <w:tcPr>
            <w:tcW w:w="595" w:type="pct"/>
            <w:vAlign w:val="center"/>
          </w:tcPr>
          <w:p w14:paraId="1BA0CB0B" w14:textId="77777777" w:rsidR="004F3A64" w:rsidRPr="008567C7" w:rsidRDefault="004F3A64" w:rsidP="00C35D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1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29A32DA" w14:textId="77777777" w:rsidR="004F3A64" w:rsidRPr="002B6761" w:rsidRDefault="004F3A64" w:rsidP="00C35D2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710C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709D7E1B" w14:textId="77777777" w:rsidR="004F3A64" w:rsidRPr="008567C7" w:rsidRDefault="004F3A64" w:rsidP="00C35D2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10C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710C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4FBB264" w14:textId="77777777" w:rsidR="004F3A64" w:rsidRPr="001B7815" w:rsidRDefault="004F3A64" w:rsidP="00C35D2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10C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710C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26F79C58" w14:textId="77777777" w:rsidR="004F3A64" w:rsidRPr="008567C7" w:rsidRDefault="004F3A64" w:rsidP="00C35D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10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43592AC" w14:textId="77777777" w:rsidR="004F3A64" w:rsidRPr="008567C7" w:rsidRDefault="004F3A64" w:rsidP="00C35D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10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2F59664" w14:textId="77777777" w:rsidR="004F3A64" w:rsidRPr="008567C7" w:rsidRDefault="004F3A64" w:rsidP="00C35D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10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3877BA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F9F9BC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928AAB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F5AB1" w14:textId="77777777" w:rsidR="00F77EF2" w:rsidRDefault="00F77EF2">
      <w:r>
        <w:separator/>
      </w:r>
    </w:p>
  </w:endnote>
  <w:endnote w:type="continuationSeparator" w:id="0">
    <w:p w14:paraId="4F02DCAF" w14:textId="77777777" w:rsidR="00F77EF2" w:rsidRDefault="00F77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3DEF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F099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6ECE4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EC420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5103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2F634" w14:textId="77777777" w:rsidR="00F77EF2" w:rsidRDefault="00F77EF2">
      <w:r>
        <w:separator/>
      </w:r>
    </w:p>
  </w:footnote>
  <w:footnote w:type="continuationSeparator" w:id="0">
    <w:p w14:paraId="42593E9C" w14:textId="77777777" w:rsidR="00F77EF2" w:rsidRDefault="00F77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50A8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BC8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B9C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EF2"/>
    <w:rsid w:val="00005838"/>
    <w:rsid w:val="00022322"/>
    <w:rsid w:val="00042497"/>
    <w:rsid w:val="0004710C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3A6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7EF2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6D012"/>
  <w15:chartTrackingRefBased/>
  <w15:docId w15:val="{6F51EB85-465D-46E1-B442-0CB5EE42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2025-07-31T11:35:00Z</cp:lastPrinted>
  <dcterms:created xsi:type="dcterms:W3CDTF">2025-07-31T11:35:00Z</dcterms:created>
  <dcterms:modified xsi:type="dcterms:W3CDTF">2025-07-31T11:35:00Z</dcterms:modified>
</cp:coreProperties>
</file>