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10541" w14:textId="2618F711" w:rsidR="00D665F5" w:rsidRDefault="009C5E20" w:rsidP="00D665F5">
      <w:pPr>
        <w:spacing w:after="240"/>
        <w:jc w:val="right"/>
        <w:rPr>
          <w:sz w:val="22"/>
          <w:szCs w:val="22"/>
        </w:rPr>
      </w:pPr>
      <w:r w:rsidRPr="009C5E2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C5E20">
        <w:rPr>
          <w:sz w:val="22"/>
          <w:szCs w:val="22"/>
        </w:rPr>
        <w:t>2025-07-31</w:t>
      </w:r>
    </w:p>
    <w:p w14:paraId="661354D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6115122" w14:textId="77777777" w:rsidR="009C5E20" w:rsidRPr="009C5E20" w:rsidRDefault="009C5E20" w:rsidP="00577BC6">
      <w:pPr>
        <w:spacing w:after="40"/>
        <w:rPr>
          <w:b/>
          <w:bCs/>
          <w:sz w:val="22"/>
          <w:szCs w:val="22"/>
        </w:rPr>
      </w:pPr>
      <w:r w:rsidRPr="009C5E20">
        <w:rPr>
          <w:b/>
          <w:bCs/>
          <w:sz w:val="22"/>
          <w:szCs w:val="22"/>
        </w:rPr>
        <w:t>Akademia Górniczo - Hutnicza</w:t>
      </w:r>
    </w:p>
    <w:p w14:paraId="45581311" w14:textId="77777777" w:rsidR="009C5E20" w:rsidRPr="009C5E20" w:rsidRDefault="009C5E20" w:rsidP="00577BC6">
      <w:pPr>
        <w:spacing w:after="40"/>
        <w:rPr>
          <w:b/>
          <w:bCs/>
          <w:sz w:val="22"/>
          <w:szCs w:val="22"/>
        </w:rPr>
      </w:pPr>
      <w:r w:rsidRPr="009C5E20">
        <w:rPr>
          <w:b/>
          <w:bCs/>
          <w:sz w:val="22"/>
          <w:szCs w:val="22"/>
        </w:rPr>
        <w:t>im. Stanisława Staszica w Krakowie</w:t>
      </w:r>
    </w:p>
    <w:p w14:paraId="0EA9DDB3" w14:textId="5EE05EEC" w:rsidR="00D665F5" w:rsidRPr="00D91931" w:rsidRDefault="009C5E20" w:rsidP="00577BC6">
      <w:pPr>
        <w:spacing w:after="40"/>
        <w:rPr>
          <w:b/>
          <w:bCs/>
          <w:sz w:val="22"/>
          <w:szCs w:val="22"/>
        </w:rPr>
      </w:pPr>
      <w:r w:rsidRPr="009C5E20">
        <w:rPr>
          <w:b/>
          <w:bCs/>
          <w:sz w:val="22"/>
          <w:szCs w:val="22"/>
        </w:rPr>
        <w:t>Dział Zamówień Publicznych</w:t>
      </w:r>
    </w:p>
    <w:p w14:paraId="25AAD49A" w14:textId="5FC2A858" w:rsidR="00D665F5" w:rsidRPr="00BD5546" w:rsidRDefault="009C5E20" w:rsidP="00D665F5">
      <w:pPr>
        <w:rPr>
          <w:sz w:val="22"/>
          <w:szCs w:val="22"/>
        </w:rPr>
      </w:pPr>
      <w:r w:rsidRPr="009C5E2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C5E20">
        <w:rPr>
          <w:sz w:val="22"/>
          <w:szCs w:val="22"/>
        </w:rPr>
        <w:t>30</w:t>
      </w:r>
    </w:p>
    <w:p w14:paraId="25AAD0BE" w14:textId="1FBE3541" w:rsidR="00D665F5" w:rsidRPr="00BD5546" w:rsidRDefault="009C5E20" w:rsidP="00D665F5">
      <w:pPr>
        <w:rPr>
          <w:sz w:val="22"/>
          <w:szCs w:val="22"/>
        </w:rPr>
      </w:pPr>
      <w:r w:rsidRPr="009C5E2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C5E20">
        <w:rPr>
          <w:sz w:val="22"/>
          <w:szCs w:val="22"/>
        </w:rPr>
        <w:t>Kraków</w:t>
      </w:r>
    </w:p>
    <w:p w14:paraId="2516D6BA" w14:textId="2E6FABC2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5E20" w:rsidRPr="009C5E20">
        <w:rPr>
          <w:b/>
          <w:sz w:val="22"/>
          <w:szCs w:val="22"/>
        </w:rPr>
        <w:t>DE-dzp.272-433/25</w:t>
      </w:r>
      <w:r w:rsidR="00A80738">
        <w:rPr>
          <w:sz w:val="24"/>
        </w:rPr>
        <w:tab/>
        <w:t xml:space="preserve"> </w:t>
      </w:r>
    </w:p>
    <w:p w14:paraId="78385E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9DD31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B891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A5063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EEC5AA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C5E7714" w14:textId="404FFA81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C5E20" w:rsidRPr="009C5E2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F0B464E" w14:textId="2B87B3C9" w:rsidR="00A80738" w:rsidRPr="00577BC6" w:rsidRDefault="009C5E2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C5E20">
        <w:rPr>
          <w:b/>
          <w:sz w:val="22"/>
          <w:szCs w:val="22"/>
        </w:rPr>
        <w:t>Wykonanie kompleksu saun na poziomie parteru budynku basenu AGH wraz z dostosowaniem pomieszczeń do aktualnych przepisów ppoż. - DE-dzp.272-433/25</w:t>
      </w:r>
    </w:p>
    <w:p w14:paraId="7E950AE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6D047B0" w14:textId="2F4F9BE4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C5E20" w:rsidRPr="009C5E20">
        <w:rPr>
          <w:sz w:val="22"/>
          <w:szCs w:val="22"/>
        </w:rPr>
        <w:t>31/07/2025</w:t>
      </w:r>
      <w:r w:rsidR="00FF4AB1" w:rsidRPr="00577BC6">
        <w:rPr>
          <w:sz w:val="22"/>
          <w:szCs w:val="22"/>
        </w:rPr>
        <w:t xml:space="preserve"> o godz. </w:t>
      </w:r>
      <w:r w:rsidR="009C5E20" w:rsidRPr="009C5E2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2FFD904" w14:textId="77777777" w:rsidTr="003F57CD">
        <w:tc>
          <w:tcPr>
            <w:tcW w:w="993" w:type="dxa"/>
            <w:vAlign w:val="center"/>
          </w:tcPr>
          <w:p w14:paraId="6F5B09D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2968F2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4FF58D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C5E20" w:rsidRPr="00493F8C" w14:paraId="6C4AEA3B" w14:textId="77777777" w:rsidTr="00A315A6">
        <w:tc>
          <w:tcPr>
            <w:tcW w:w="993" w:type="dxa"/>
            <w:vAlign w:val="center"/>
          </w:tcPr>
          <w:p w14:paraId="2490490C" w14:textId="1B21F8EF" w:rsidR="009C5E20" w:rsidRPr="00490DC0" w:rsidRDefault="009C5E20" w:rsidP="00A315A6">
            <w:pPr>
              <w:spacing w:before="120" w:after="120"/>
              <w:jc w:val="center"/>
            </w:pPr>
            <w:r w:rsidRPr="009C5E20">
              <w:t>1</w:t>
            </w:r>
          </w:p>
        </w:tc>
        <w:tc>
          <w:tcPr>
            <w:tcW w:w="5244" w:type="dxa"/>
          </w:tcPr>
          <w:p w14:paraId="4E4F1060" w14:textId="1A199BE1" w:rsidR="009C5E20" w:rsidRPr="00490DC0" w:rsidRDefault="009C5E20" w:rsidP="00A315A6">
            <w:pPr>
              <w:spacing w:before="40"/>
            </w:pPr>
            <w:r w:rsidRPr="009C5E20">
              <w:t>Zakład Budowlano-Ślusarski TOMBUDOS Kazimierz Tomczyk</w:t>
            </w:r>
          </w:p>
          <w:p w14:paraId="4A34037F" w14:textId="1729EAEE" w:rsidR="009C5E20" w:rsidRPr="00490DC0" w:rsidRDefault="009C5E20" w:rsidP="00A315A6">
            <w:r w:rsidRPr="009C5E20">
              <w:t>Zręczyce</w:t>
            </w:r>
            <w:r w:rsidRPr="00490DC0">
              <w:t xml:space="preserve"> </w:t>
            </w:r>
            <w:r w:rsidRPr="009C5E20">
              <w:t>60</w:t>
            </w:r>
            <w:r w:rsidRPr="00490DC0">
              <w:t xml:space="preserve"> </w:t>
            </w:r>
          </w:p>
          <w:p w14:paraId="48770A0F" w14:textId="210866B3" w:rsidR="009C5E20" w:rsidRPr="00490DC0" w:rsidRDefault="009C5E20" w:rsidP="00A315A6">
            <w:pPr>
              <w:spacing w:after="40"/>
              <w:jc w:val="both"/>
            </w:pPr>
            <w:r w:rsidRPr="009C5E20">
              <w:t>32-420</w:t>
            </w:r>
            <w:r w:rsidRPr="00490DC0">
              <w:t xml:space="preserve"> </w:t>
            </w:r>
            <w:r w:rsidRPr="009C5E20">
              <w:t>Gdów</w:t>
            </w:r>
          </w:p>
        </w:tc>
        <w:tc>
          <w:tcPr>
            <w:tcW w:w="2835" w:type="dxa"/>
            <w:vAlign w:val="center"/>
          </w:tcPr>
          <w:p w14:paraId="19C9C302" w14:textId="178479A7" w:rsidR="009C5E20" w:rsidRPr="00490DC0" w:rsidRDefault="009C5E20" w:rsidP="00A315A6">
            <w:pPr>
              <w:spacing w:before="120" w:after="120"/>
              <w:jc w:val="both"/>
            </w:pPr>
            <w:r w:rsidRPr="009C5E20">
              <w:t>1 332 415.20 zł</w:t>
            </w:r>
          </w:p>
        </w:tc>
      </w:tr>
    </w:tbl>
    <w:p w14:paraId="2006957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0B4CB" w14:textId="77777777" w:rsidR="005D1080" w:rsidRDefault="005D1080">
      <w:r>
        <w:separator/>
      </w:r>
    </w:p>
  </w:endnote>
  <w:endnote w:type="continuationSeparator" w:id="0">
    <w:p w14:paraId="467C7118" w14:textId="77777777" w:rsidR="005D1080" w:rsidRDefault="005D1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589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0BB36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A076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7E011A">
        <v:line id="_x0000_s1025" style="position:absolute;left:0;text-align:left;z-index:251657728" from="-3.85pt,8.7pt" to="455.15pt,8.7pt"/>
      </w:pict>
    </w:r>
  </w:p>
  <w:p w14:paraId="401B2AB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1448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EE7AF4" w14:textId="77777777" w:rsidR="009F189D" w:rsidRDefault="009F189D">
    <w:pPr>
      <w:pStyle w:val="Stopka"/>
      <w:tabs>
        <w:tab w:val="clear" w:pos="4536"/>
      </w:tabs>
      <w:jc w:val="center"/>
    </w:pPr>
  </w:p>
  <w:p w14:paraId="7BEFDE4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E0C15" w14:textId="77777777" w:rsidR="005D1080" w:rsidRDefault="005D1080">
      <w:r>
        <w:separator/>
      </w:r>
    </w:p>
  </w:footnote>
  <w:footnote w:type="continuationSeparator" w:id="0">
    <w:p w14:paraId="0F123DBF" w14:textId="77777777" w:rsidR="005D1080" w:rsidRDefault="005D1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542C1" w14:textId="77777777" w:rsidR="009C5E20" w:rsidRDefault="009C5E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55655" w14:textId="77777777" w:rsidR="009C5E20" w:rsidRDefault="009C5E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EDE85" w14:textId="77777777" w:rsidR="009C5E20" w:rsidRDefault="009C5E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108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D1080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C5E20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0AA06F"/>
  <w15:chartTrackingRefBased/>
  <w15:docId w15:val="{02D7F5F9-1E7A-4089-B960-93070038A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2025-07-31T08:29:00Z</dcterms:created>
  <dcterms:modified xsi:type="dcterms:W3CDTF">2025-07-31T08:29:00Z</dcterms:modified>
</cp:coreProperties>
</file>