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3B407" w14:textId="77777777" w:rsidR="001D1EC9" w:rsidRDefault="00801FD1" w:rsidP="001D1EC9">
      <w:pPr>
        <w:jc w:val="right"/>
        <w:rPr>
          <w:b/>
        </w:rPr>
      </w:pPr>
      <w:r>
        <w:rPr>
          <w:noProof/>
        </w:rPr>
        <w:pict w14:anchorId="28AEEDA5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1D1EC9">
        <w:rPr>
          <w:b/>
        </w:rPr>
        <w:t>Załącznik nr 4</w:t>
      </w:r>
    </w:p>
    <w:p w14:paraId="66AE5039" w14:textId="77777777" w:rsidR="001D1EC9" w:rsidRDefault="001D1EC9" w:rsidP="001D1EC9">
      <w:pPr>
        <w:jc w:val="right"/>
        <w:rPr>
          <w:rFonts w:eastAsia="MS Mincho"/>
          <w:b/>
        </w:rPr>
      </w:pPr>
    </w:p>
    <w:p w14:paraId="48489930" w14:textId="77777777" w:rsidR="001D1EC9" w:rsidRDefault="00801FD1" w:rsidP="001D1EC9">
      <w:pPr>
        <w:jc w:val="right"/>
        <w:rPr>
          <w:rFonts w:eastAsia="MS Mincho"/>
          <w:b/>
        </w:rPr>
      </w:pPr>
      <w:r>
        <w:rPr>
          <w:noProof/>
        </w:rPr>
        <w:pict w14:anchorId="59DFA895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74534D91" w14:textId="77777777" w:rsidR="001D1EC9" w:rsidRDefault="001D1EC9" w:rsidP="001D1EC9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2429914B" w14:textId="77777777" w:rsidR="001D1EC9" w:rsidRDefault="001D1EC9" w:rsidP="001D1EC9">
      <w:pPr>
        <w:jc w:val="right"/>
        <w:rPr>
          <w:rFonts w:eastAsia="MS Mincho"/>
          <w:b/>
        </w:rPr>
      </w:pPr>
    </w:p>
    <w:p w14:paraId="69B7AF54" w14:textId="77777777" w:rsidR="001D1EC9" w:rsidRDefault="001D1EC9" w:rsidP="001D1EC9">
      <w:pPr>
        <w:jc w:val="center"/>
        <w:rPr>
          <w:b/>
        </w:rPr>
      </w:pPr>
      <w:r>
        <w:rPr>
          <w:b/>
        </w:rPr>
        <w:t>Kalkulacja Cenowa</w:t>
      </w:r>
    </w:p>
    <w:p w14:paraId="46CE157D" w14:textId="77777777" w:rsidR="001D1EC9" w:rsidRDefault="001D1EC9" w:rsidP="001D1EC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6B1B2C6E" w14:textId="77777777" w:rsidR="001D1EC9" w:rsidRDefault="001D1EC9" w:rsidP="001D1EC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C8477DE" w14:textId="53862239" w:rsidR="001D1EC9" w:rsidRDefault="001D1EC9" w:rsidP="001D1EC9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KC-zp.272-446/25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D1EC9" w14:paraId="209FEC1C" w14:textId="77777777" w:rsidTr="009D354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F73585" w14:textId="77777777" w:rsidR="001D1EC9" w:rsidRDefault="001D1EC9" w:rsidP="009D35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CD2029" w14:textId="77777777" w:rsidR="001D1EC9" w:rsidRDefault="001D1EC9" w:rsidP="009D354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578D7F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DC41B7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7D1D7A1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4A26A3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FB90B76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8F99C4F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EE78DC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99F7AEC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63B71E5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18D46F2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3E762D7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EC7C366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D1EC9" w14:paraId="065811A6" w14:textId="77777777" w:rsidTr="009D354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231AFA9" w14:textId="77777777" w:rsidR="001D1EC9" w:rsidRDefault="001D1EC9" w:rsidP="009D35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2CB6CB" w14:textId="77777777" w:rsidR="001D1EC9" w:rsidRDefault="001D1EC9" w:rsidP="009D354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6D5FC3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FFA9C3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20633A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8B6331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1690E58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D1EC9" w14:paraId="70E7DA65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9D24F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62C11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  <w:p w14:paraId="4B055C52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38EF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065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F764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FFE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C5D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7560CCC8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259C5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A7E76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  <w:p w14:paraId="6B422891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B294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6FB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95C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968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12E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6680AC85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CFC96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2B792" w14:textId="77777777" w:rsidR="001D1EC9" w:rsidRDefault="001D1EC9" w:rsidP="009D35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934E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6C1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96F4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FE5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E29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24735EED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75935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63FDD" w14:textId="77777777" w:rsidR="001D1EC9" w:rsidRDefault="001D1EC9" w:rsidP="009D3542">
            <w:pPr>
              <w:rPr>
                <w:sz w:val="20"/>
                <w:szCs w:val="20"/>
              </w:rPr>
            </w:pPr>
          </w:p>
          <w:p w14:paraId="4A5CD3A2" w14:textId="77777777" w:rsidR="001D1EC9" w:rsidRDefault="001D1EC9" w:rsidP="009D3542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FB93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DBE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2EF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F2E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2EF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04009A4A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D7AB8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9CFC5" w14:textId="77777777" w:rsidR="001D1EC9" w:rsidRDefault="001D1EC9" w:rsidP="009D3542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01473D7" w14:textId="77777777" w:rsidR="001D1EC9" w:rsidRDefault="001D1EC9" w:rsidP="009D3542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CA63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852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928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978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858E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3DED8E4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BCC8C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2CB28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  <w:p w14:paraId="7848B57D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7754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B174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A3B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08A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13E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A60D6EE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37759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666F9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  <w:p w14:paraId="65594FE6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  <w:p w14:paraId="2E5B04B2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FE7D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38B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7A7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C58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A80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70E6D33A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23FC0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49A0B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6640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083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D00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FF8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6C6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71FBF399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239ED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51BA1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1C3D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96A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71C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EB7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0E5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24ED10A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D262C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E4DEA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FBB0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33F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38D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7854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21C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D1E01DE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64400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B85E5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C907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CD4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C34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6F1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74F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46FF5C38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A8F31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43A11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4944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B25E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ACC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D04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CFD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6D20369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19B46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E987C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C8E8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EE2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CC0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335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48A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79D4C3ED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9BDB1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F1461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DA85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59B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F87B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727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0F4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1A2C3851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D5BE6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B69AF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2446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F77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148C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05D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723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3F797165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945D5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8D505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0F61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789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277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448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385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6C69527A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FF90C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21487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70B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BEA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B98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287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548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F8E076F" w14:textId="77777777" w:rsidR="001D1EC9" w:rsidRDefault="001D1EC9" w:rsidP="001D1EC9"/>
    <w:p w14:paraId="26C00392" w14:textId="77777777" w:rsidR="001D1EC9" w:rsidRDefault="001D1EC9" w:rsidP="001D1EC9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D1EC9" w14:paraId="4AED5907" w14:textId="77777777" w:rsidTr="009D354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F55AE23" w14:textId="77777777" w:rsidR="001D1EC9" w:rsidRDefault="001D1EC9" w:rsidP="009D35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06541A" w14:textId="77777777" w:rsidR="001D1EC9" w:rsidRDefault="001D1EC9" w:rsidP="009D354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D525B0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13AC47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7C4E361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53D3F0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5F64D8C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5099F8B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3A6D5D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58268C4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6FA1B45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F4E77A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561231D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A8CE9AD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D1EC9" w14:paraId="74AD51D2" w14:textId="77777777" w:rsidTr="009D354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7D50D1" w14:textId="77777777" w:rsidR="001D1EC9" w:rsidRDefault="001D1EC9" w:rsidP="009D35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920B48" w14:textId="77777777" w:rsidR="001D1EC9" w:rsidRDefault="001D1EC9" w:rsidP="009D354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C7D38D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0B8E95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69B31D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090FDD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B27131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D1EC9" w14:paraId="71ECD61E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8CA25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FB3CD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1887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A0D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EB4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3C8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5EF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1E7E9616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F1E4F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A7544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1B73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F9E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A21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E72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AA9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603E967E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0900C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31632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73D2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E0F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7CF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AE4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9E0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21D1832C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04736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8DD33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ACDA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7F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3A7E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E17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8F6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0D0AC9DD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1ED65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D47A8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2DD9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958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7EE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6C9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9C5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7E3CBD64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ECF1E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C95B3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7F22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D0C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292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BD1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F17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4637B5DA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AB0FE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4F04B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3360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862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4C3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208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357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7C1476E7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838B2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3EFF7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98E6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DDB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5B5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E1F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93A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D221D4E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28004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5FC49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C466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94A4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2C7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F01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0C1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4B8B8401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B2DB4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5093E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0418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B6C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1E3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C4D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953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2DEAF7D2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3E66A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B585C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991D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FB4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CD4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225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04E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4C98FEA0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20E54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C7A97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7D70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487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C38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871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231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150394BF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D25BB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D361A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13BA4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E54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F74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6AF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199E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610EBB01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E2EC4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4E4B4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69C8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469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42D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CAC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451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0DF83F89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8F6EC" w14:textId="77777777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5823D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25B7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CC7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2B2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83A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B3F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3100D3FA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676FA" w14:textId="00D5BF0C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F4331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177B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2A7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6E5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38F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B73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8D5C1D1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9D2CC" w14:textId="0CF01F9E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89940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C0E7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638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A3B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68C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C1C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4F037E95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3DE35" w14:textId="6EB8C27B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066E7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888FA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CF9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957E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E11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BCF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527046AE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55785" w14:textId="2FA912B8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B81E1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2522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867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DE97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278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B29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75AEAB20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90D39" w14:textId="23A8579A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CFE9A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02AF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6F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CB98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4E9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2F4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618D3244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5DB23" w14:textId="2B92FAF8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49E69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E1409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7AB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38A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989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78E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331B3189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9E9F1" w14:textId="24A6E773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0BD36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7815C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578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A25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B3F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A6AD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4D33F8CB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BA636" w14:textId="67D44E1F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43F27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7BDB2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1954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5FD1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A685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351B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0E59A74" w14:textId="77777777" w:rsidR="001D1EC9" w:rsidRDefault="001D1EC9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D1EC9" w14:paraId="1A2C725D" w14:textId="77777777" w:rsidTr="009D354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F9BBC3" w14:textId="77777777" w:rsidR="001D1EC9" w:rsidRDefault="001D1EC9" w:rsidP="009D35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A5105D" w14:textId="77777777" w:rsidR="001D1EC9" w:rsidRDefault="001D1EC9" w:rsidP="009D354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71A89C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5E4701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2D6E581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2F4E2A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6D6AC54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49DCACA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796AAC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0FE004E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B5E9689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C1FCAF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B07833D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A42A7CE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D1EC9" w14:paraId="75E13061" w14:textId="77777777" w:rsidTr="009D354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2C1C2C" w14:textId="77777777" w:rsidR="001D1EC9" w:rsidRDefault="001D1EC9" w:rsidP="009D35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419B46" w14:textId="77777777" w:rsidR="001D1EC9" w:rsidRDefault="001D1EC9" w:rsidP="009D354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EEBDB8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1F12E42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8881D4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E97291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DCE245" w14:textId="77777777" w:rsidR="001D1EC9" w:rsidRDefault="001D1EC9" w:rsidP="009D35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D1EC9" w14:paraId="23FB098D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A1D69" w14:textId="4B3AFC15" w:rsidR="001D1EC9" w:rsidRDefault="001D1EC9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73B75" w14:textId="77777777" w:rsidR="001D1EC9" w:rsidRDefault="001D1EC9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0CA1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1B2F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C393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AEA6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04C0" w14:textId="77777777" w:rsidR="001D1EC9" w:rsidRDefault="001D1EC9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1FD1" w14:paraId="7447B1C9" w14:textId="77777777" w:rsidTr="009D354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87A0A" w14:textId="25E10008" w:rsidR="00801FD1" w:rsidRDefault="00801FD1" w:rsidP="009D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E9658" w14:textId="77777777" w:rsidR="00801FD1" w:rsidRDefault="00801FD1" w:rsidP="009D3542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A771B" w14:textId="77777777" w:rsidR="00801FD1" w:rsidRDefault="00801FD1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F5B8" w14:textId="77777777" w:rsidR="00801FD1" w:rsidRDefault="00801FD1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A3C15" w14:textId="77777777" w:rsidR="00801FD1" w:rsidRDefault="00801FD1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B9DC" w14:textId="77777777" w:rsidR="00801FD1" w:rsidRDefault="00801FD1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0AA8" w14:textId="77777777" w:rsidR="00801FD1" w:rsidRDefault="00801FD1" w:rsidP="009D35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1EC9" w14:paraId="15178281" w14:textId="77777777" w:rsidTr="009D3542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AA29CA" w14:textId="77777777" w:rsidR="001D1EC9" w:rsidRDefault="001D1EC9" w:rsidP="009D3542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1D4A5" w14:textId="77777777" w:rsidR="001D1EC9" w:rsidRDefault="001D1EC9" w:rsidP="009D3542">
            <w:pPr>
              <w:rPr>
                <w:rFonts w:ascii="Calibri" w:hAnsi="Calibri"/>
              </w:rPr>
            </w:pPr>
          </w:p>
        </w:tc>
      </w:tr>
    </w:tbl>
    <w:p w14:paraId="41F64A0F" w14:textId="77777777" w:rsidR="001D1EC9" w:rsidRPr="00932BBB" w:rsidRDefault="001D1EC9" w:rsidP="001D1EC9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2083E7F6" w14:textId="77777777" w:rsidR="001D1EC9" w:rsidRDefault="001D1EC9" w:rsidP="001D1EC9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7F6678EB" w14:textId="77777777" w:rsidR="001D1EC9" w:rsidRPr="00932BBB" w:rsidRDefault="001D1EC9" w:rsidP="001D1EC9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939C430" w14:textId="77777777" w:rsidR="001D1EC9" w:rsidRPr="007108D6" w:rsidRDefault="001D1EC9" w:rsidP="001D1EC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8281FCE" w14:textId="77777777" w:rsidR="001D1EC9" w:rsidRPr="00076D7F" w:rsidRDefault="001D1EC9" w:rsidP="001D1EC9"/>
    <w:p w14:paraId="16590EC9" w14:textId="77777777" w:rsidR="001D1EC9" w:rsidRPr="00A43021" w:rsidRDefault="001D1EC9" w:rsidP="001D1EC9"/>
    <w:p w14:paraId="7198EC8A" w14:textId="77777777" w:rsidR="001D1EC9" w:rsidRPr="008D52EA" w:rsidRDefault="001D1EC9" w:rsidP="001D1EC9"/>
    <w:p w14:paraId="114FA955" w14:textId="11C66557" w:rsidR="0014437C" w:rsidRPr="001D1EC9" w:rsidRDefault="0014437C" w:rsidP="001D1EC9"/>
    <w:sectPr w:rsidR="0014437C" w:rsidRPr="001D1E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402BD" w14:textId="77777777" w:rsidR="006B329A" w:rsidRDefault="006B329A">
      <w:r>
        <w:separator/>
      </w:r>
    </w:p>
  </w:endnote>
  <w:endnote w:type="continuationSeparator" w:id="0">
    <w:p w14:paraId="3C17D7BE" w14:textId="77777777" w:rsidR="006B329A" w:rsidRDefault="006B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23A14" w14:textId="77777777" w:rsidR="002B077C" w:rsidRDefault="002B07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35B9D" w14:textId="77777777" w:rsidR="001D1EC9" w:rsidRPr="00CC4E7C" w:rsidRDefault="001D1EC9" w:rsidP="001D1EC9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CE9B5B2" w14:textId="77777777" w:rsidR="002B077C" w:rsidRDefault="002B07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BE092" w14:textId="77777777" w:rsidR="002B077C" w:rsidRDefault="002B07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ED804" w14:textId="77777777" w:rsidR="006B329A" w:rsidRDefault="006B329A">
      <w:r>
        <w:separator/>
      </w:r>
    </w:p>
  </w:footnote>
  <w:footnote w:type="continuationSeparator" w:id="0">
    <w:p w14:paraId="2DB833DE" w14:textId="77777777" w:rsidR="006B329A" w:rsidRDefault="006B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38D18" w14:textId="77777777" w:rsidR="002B077C" w:rsidRDefault="002B0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2C22B" w14:textId="77777777" w:rsidR="002B077C" w:rsidRDefault="002B0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0EAAA" w14:textId="77777777" w:rsidR="002B077C" w:rsidRDefault="002B07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5741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29A"/>
    <w:rsid w:val="00021E1F"/>
    <w:rsid w:val="0011188B"/>
    <w:rsid w:val="00142162"/>
    <w:rsid w:val="0014437C"/>
    <w:rsid w:val="001946D8"/>
    <w:rsid w:val="001D0083"/>
    <w:rsid w:val="001D1EC9"/>
    <w:rsid w:val="001F6B73"/>
    <w:rsid w:val="002B077C"/>
    <w:rsid w:val="00303635"/>
    <w:rsid w:val="00347293"/>
    <w:rsid w:val="00505EB1"/>
    <w:rsid w:val="00516B1B"/>
    <w:rsid w:val="005955BF"/>
    <w:rsid w:val="006B329A"/>
    <w:rsid w:val="007054E7"/>
    <w:rsid w:val="007220EB"/>
    <w:rsid w:val="007F25C7"/>
    <w:rsid w:val="00801FD1"/>
    <w:rsid w:val="0086523D"/>
    <w:rsid w:val="008909FE"/>
    <w:rsid w:val="008F4EAF"/>
    <w:rsid w:val="008F7315"/>
    <w:rsid w:val="0091125A"/>
    <w:rsid w:val="009508B9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338DBCB2"/>
  <w15:chartTrackingRefBased/>
  <w15:docId w15:val="{B08B6D6C-194F-4E3E-8D06-5C05848B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1E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1E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B07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077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B07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077C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1EC9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230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2025-07-29T08:21:00Z</dcterms:created>
  <dcterms:modified xsi:type="dcterms:W3CDTF">2025-07-31T06:04:00Z</dcterms:modified>
</cp:coreProperties>
</file>