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EAFB7" w14:textId="77777777" w:rsidR="00DB5710" w:rsidRPr="00240E71" w:rsidRDefault="00DB5710" w:rsidP="00DB571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FF7E59B" w14:textId="77777777" w:rsidR="00DB5710" w:rsidRDefault="00DB5710" w:rsidP="00DB571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305B40" w14:textId="77777777" w:rsidR="00DB5710" w:rsidRPr="0022732C" w:rsidRDefault="00DB5710" w:rsidP="00DB571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E298E7A" w14:textId="77777777" w:rsidR="00DB5710" w:rsidRDefault="00DB5710" w:rsidP="00DB571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B4BAB33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0F384F0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93FDAFB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1C0A953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72C9C56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5765826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8207986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E31413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85E342" w14:textId="77777777" w:rsidR="00DB5710" w:rsidRPr="0022732C" w:rsidRDefault="00DB5710" w:rsidP="00DB5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56C4A53" w14:textId="77777777" w:rsidR="00DB5710" w:rsidRDefault="00DB5710" w:rsidP="00DB5710">
      <w:pPr>
        <w:spacing w:line="360" w:lineRule="auto"/>
      </w:pPr>
      <w:r>
        <w:t>Do: Nazwa i siedziba Zamawiającego:</w:t>
      </w:r>
    </w:p>
    <w:p w14:paraId="766C02A1" w14:textId="77777777" w:rsidR="00DB5710" w:rsidRPr="00247153" w:rsidRDefault="00DB5710" w:rsidP="00DB5710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8ADC856" w14:textId="77777777" w:rsidR="00DB5710" w:rsidRPr="00247153" w:rsidRDefault="00DB5710" w:rsidP="00DB5710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2DEB49CF" w14:textId="77777777" w:rsidR="00DB5710" w:rsidRDefault="00DB5710" w:rsidP="00DB5710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67B5760" w14:textId="77777777" w:rsidR="00DB5710" w:rsidRDefault="00DB5710" w:rsidP="00DB5710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4D3DB29" w14:textId="77777777" w:rsidR="00DB5710" w:rsidRDefault="00DB5710" w:rsidP="00DB5710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E8B9334" w14:textId="77777777" w:rsidR="00DB5710" w:rsidRDefault="00DB5710" w:rsidP="00DB5710">
      <w:pPr>
        <w:ind w:firstLine="3969"/>
        <w:rPr>
          <w:b/>
        </w:rPr>
      </w:pPr>
    </w:p>
    <w:p w14:paraId="0B9B0D88" w14:textId="2FDE04B4" w:rsidR="00DB5710" w:rsidRDefault="00DB5710" w:rsidP="00DB571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446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5662D380" w14:textId="77777777" w:rsidR="00DB5710" w:rsidRDefault="00DB5710" w:rsidP="00DB5710">
      <w:pPr>
        <w:tabs>
          <w:tab w:val="right" w:pos="9000"/>
        </w:tabs>
      </w:pPr>
    </w:p>
    <w:p w14:paraId="2858BF13" w14:textId="77777777" w:rsidR="00DB5710" w:rsidRPr="005F7BDF" w:rsidRDefault="00DB5710" w:rsidP="00DB571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6FA7131E" w14:textId="77777777" w:rsidR="00DB5710" w:rsidRPr="005F7BDF" w:rsidRDefault="00DB5710" w:rsidP="00DB571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7955038" w14:textId="77777777" w:rsidR="00DB5710" w:rsidRPr="005F7BDF" w:rsidRDefault="00DB5710" w:rsidP="00DB571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36336AF5" w14:textId="77777777" w:rsidR="00DB5710" w:rsidRPr="005F7BDF" w:rsidRDefault="00DB5710" w:rsidP="00DB571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D9B0128" w14:textId="77777777" w:rsidR="00DB5710" w:rsidRPr="005F7BDF" w:rsidRDefault="00DB5710" w:rsidP="00DB571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E8858A9" w14:textId="77777777" w:rsidR="00DB5710" w:rsidRPr="002969BE" w:rsidRDefault="00DB5710" w:rsidP="00DB5710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7FBE326B" w14:textId="77777777" w:rsidR="00DB5710" w:rsidRPr="002969BE" w:rsidRDefault="00DB5710" w:rsidP="00DB571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EA129C8" w14:textId="77777777" w:rsidR="00DB5710" w:rsidRPr="002969BE" w:rsidRDefault="00DB5710" w:rsidP="00DB571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7CCC1AF" w14:textId="77777777" w:rsidR="00DB5710" w:rsidRPr="002969BE" w:rsidRDefault="00DB5710" w:rsidP="00DB571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52F4339" w14:textId="77777777" w:rsidR="00DB5710" w:rsidRPr="002969BE" w:rsidRDefault="00DB5710" w:rsidP="00DB571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5132A3B8" w14:textId="77777777" w:rsidR="00DB5710" w:rsidRPr="00FE545C" w:rsidRDefault="00DB5710" w:rsidP="00DB571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EBFA4A9" w14:textId="77777777" w:rsidR="00DB5710" w:rsidRPr="00FE545C" w:rsidRDefault="00DB5710" w:rsidP="00DB571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91CA091" w14:textId="77777777" w:rsidR="00DB5710" w:rsidRDefault="00DB5710" w:rsidP="00DB5710">
      <w:pPr>
        <w:jc w:val="both"/>
        <w:rPr>
          <w:sz w:val="18"/>
          <w:szCs w:val="18"/>
        </w:rPr>
      </w:pPr>
    </w:p>
    <w:p w14:paraId="1A48A4DB" w14:textId="77777777" w:rsidR="00DB5710" w:rsidRDefault="00DB5710" w:rsidP="00DB571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FE938A7" w14:textId="77777777" w:rsidR="00DB5710" w:rsidRPr="00730EFE" w:rsidRDefault="00DB5710" w:rsidP="00DB571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12F495D" w14:textId="77777777" w:rsidR="00DB5710" w:rsidRPr="001D671E" w:rsidRDefault="00DB5710" w:rsidP="00DB57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E1E67CC" w14:textId="77777777" w:rsidR="00DB5710" w:rsidRDefault="00DB5710" w:rsidP="00DB5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F80F658" w14:textId="77777777" w:rsidR="00DB5710" w:rsidRDefault="00DB5710" w:rsidP="00DB571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7763EA" w14:textId="77777777" w:rsidR="00DB5710" w:rsidRDefault="00DB5710" w:rsidP="00DB571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40C898" w14:textId="77777777" w:rsidR="00DB5710" w:rsidRPr="001D671E" w:rsidRDefault="00DB5710" w:rsidP="00DB571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5710" w:rsidRPr="00FE545C" w14:paraId="67285394" w14:textId="77777777" w:rsidTr="009554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C5F16" w14:textId="77777777" w:rsidR="00DB5710" w:rsidRPr="00FE545C" w:rsidRDefault="00DB5710" w:rsidP="009554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8B01A" w14:textId="77777777" w:rsidR="00DB5710" w:rsidRPr="00FE545C" w:rsidRDefault="00DB5710" w:rsidP="009554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E489881" w14:textId="77777777" w:rsidR="00DB5710" w:rsidRPr="00FE545C" w:rsidRDefault="00DB5710" w:rsidP="009554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F7C82" w14:textId="77777777" w:rsidR="00DB5710" w:rsidRPr="00FE545C" w:rsidRDefault="00DB5710" w:rsidP="009554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B5710" w:rsidRPr="00FE545C" w14:paraId="30E1F629" w14:textId="77777777" w:rsidTr="009554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B3221" w14:textId="77777777" w:rsidR="00DB5710" w:rsidRPr="00FE545C" w:rsidRDefault="00DB5710" w:rsidP="009554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EDBE7" w14:textId="77777777" w:rsidR="00DB5710" w:rsidRPr="00FE545C" w:rsidRDefault="00DB5710" w:rsidP="009554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7046F" w14:textId="77777777" w:rsidR="00DB5710" w:rsidRPr="00FE545C" w:rsidRDefault="00DB5710" w:rsidP="009554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5710" w:rsidRPr="00FE545C" w14:paraId="0CED9483" w14:textId="77777777" w:rsidTr="009554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D4295" w14:textId="77777777" w:rsidR="00DB5710" w:rsidRPr="00FE545C" w:rsidRDefault="00DB5710" w:rsidP="009554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0371A" w14:textId="77777777" w:rsidR="00DB5710" w:rsidRPr="00FE545C" w:rsidRDefault="00DB5710" w:rsidP="009554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ECCA4" w14:textId="77777777" w:rsidR="00DB5710" w:rsidRPr="00FE545C" w:rsidRDefault="00DB5710" w:rsidP="009554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1670C68" w14:textId="77777777" w:rsidR="00DB5710" w:rsidRDefault="00DB5710" w:rsidP="00DB5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953A8B4" w14:textId="77777777" w:rsidR="00DB5710" w:rsidRPr="00D638CC" w:rsidRDefault="00DB5710" w:rsidP="00DB571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97BE0B3" w14:textId="77777777" w:rsidR="00DB5710" w:rsidRPr="002F276A" w:rsidRDefault="00DB5710" w:rsidP="00DB571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0680EAB" w14:textId="77777777" w:rsidR="00DB5710" w:rsidRPr="002F276A" w:rsidRDefault="00DB5710" w:rsidP="00DB5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3076F38" w14:textId="77777777" w:rsidR="00DB5710" w:rsidRPr="002F276A" w:rsidRDefault="00DB5710" w:rsidP="00DB5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427A8E" w14:textId="77777777" w:rsidR="00DB5710" w:rsidRPr="002F276A" w:rsidRDefault="00DB5710" w:rsidP="00DB5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4647F30" w14:textId="77777777" w:rsidR="00DB5710" w:rsidRPr="002F276A" w:rsidRDefault="00DB5710" w:rsidP="00DB5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7039F7" w14:textId="77777777" w:rsidR="00DB5710" w:rsidRDefault="00DB5710" w:rsidP="00DB5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6C975D" w14:textId="77777777" w:rsidR="00DB5710" w:rsidRDefault="00DB5710" w:rsidP="00DB571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AF7B46F" w14:textId="77777777" w:rsidR="00DB5710" w:rsidRDefault="00DB5710" w:rsidP="00DB5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BD1E482" w14:textId="77777777" w:rsidR="00DB5710" w:rsidRDefault="00DB5710" w:rsidP="00DB5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E38356D" w14:textId="77777777" w:rsidR="00DB5710" w:rsidRDefault="00DB5710" w:rsidP="00DB5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D668D81" w14:textId="77777777" w:rsidR="00DB5710" w:rsidRDefault="00DB5710" w:rsidP="00DB5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4F9841" w14:textId="77777777" w:rsidR="00DB5710" w:rsidRDefault="00DB5710" w:rsidP="00DB5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290E256" w14:textId="77777777" w:rsidR="00DB5710" w:rsidRPr="000B45FE" w:rsidRDefault="00DB5710" w:rsidP="00DB5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B47C639" w14:textId="77777777" w:rsidR="00DB5710" w:rsidRDefault="00DB5710" w:rsidP="00DB5710">
      <w:pPr>
        <w:jc w:val="both"/>
        <w:rPr>
          <w:sz w:val="22"/>
          <w:szCs w:val="22"/>
        </w:rPr>
      </w:pPr>
    </w:p>
    <w:p w14:paraId="7B8C4F65" w14:textId="77777777" w:rsidR="00DB5710" w:rsidRDefault="00DB5710" w:rsidP="00DB5710">
      <w:pPr>
        <w:jc w:val="both"/>
        <w:rPr>
          <w:sz w:val="22"/>
          <w:szCs w:val="22"/>
        </w:rPr>
      </w:pPr>
    </w:p>
    <w:p w14:paraId="50CEDBF6" w14:textId="77777777" w:rsidR="00DB5710" w:rsidRDefault="00DB5710" w:rsidP="00DB5710">
      <w:pPr>
        <w:jc w:val="right"/>
        <w:rPr>
          <w:sz w:val="20"/>
          <w:szCs w:val="20"/>
        </w:rPr>
      </w:pPr>
    </w:p>
    <w:p w14:paraId="2AD95964" w14:textId="77777777" w:rsidR="00DB5710" w:rsidRPr="00423B06" w:rsidRDefault="00DB5710" w:rsidP="00DB571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F470FD1" w14:textId="77777777" w:rsidR="00DB5710" w:rsidRPr="00012E38" w:rsidRDefault="00DB5710" w:rsidP="00DB571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436B180" w14:textId="77777777" w:rsidR="00DB5710" w:rsidRPr="00E2419A" w:rsidRDefault="00DB5710" w:rsidP="00DB5710"/>
    <w:p w14:paraId="1144369F" w14:textId="77777777" w:rsidR="00DB5710" w:rsidRPr="00E034B0" w:rsidRDefault="00DB5710" w:rsidP="00DB5710"/>
    <w:p w14:paraId="00F0314E" w14:textId="77777777" w:rsidR="00DB5710" w:rsidRPr="00026CF3" w:rsidRDefault="00DB5710" w:rsidP="00DB5710"/>
    <w:p w14:paraId="23C4AD9C" w14:textId="77777777" w:rsidR="00FE545C" w:rsidRPr="00DB5710" w:rsidRDefault="00FE545C" w:rsidP="00DB5710"/>
    <w:sectPr w:rsidR="00FE545C" w:rsidRPr="00DB57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F7D7E" w14:textId="77777777" w:rsidR="00681556" w:rsidRDefault="00681556">
      <w:r>
        <w:separator/>
      </w:r>
    </w:p>
  </w:endnote>
  <w:endnote w:type="continuationSeparator" w:id="0">
    <w:p w14:paraId="217C8270" w14:textId="77777777" w:rsidR="00681556" w:rsidRDefault="0068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AC04" w14:textId="77777777" w:rsidR="008E3D1F" w:rsidRDefault="008E3D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570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B8593" w14:textId="77777777" w:rsidR="008E3D1F" w:rsidRDefault="008E3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BCC0D" w14:textId="77777777" w:rsidR="00681556" w:rsidRDefault="00681556">
      <w:r>
        <w:separator/>
      </w:r>
    </w:p>
  </w:footnote>
  <w:footnote w:type="continuationSeparator" w:id="0">
    <w:p w14:paraId="522B33AD" w14:textId="77777777" w:rsidR="00681556" w:rsidRDefault="00681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6B859" w14:textId="77777777" w:rsidR="008E3D1F" w:rsidRDefault="008E3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9DE7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6D119" w14:textId="77777777" w:rsidR="008E3D1F" w:rsidRDefault="008E3D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03771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9883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9065330">
    <w:abstractNumId w:val="0"/>
  </w:num>
  <w:num w:numId="4" w16cid:durableId="546842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55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56"/>
    <w:rsid w:val="006815F6"/>
    <w:rsid w:val="007748F0"/>
    <w:rsid w:val="007A4321"/>
    <w:rsid w:val="00833933"/>
    <w:rsid w:val="00853083"/>
    <w:rsid w:val="008B2F0C"/>
    <w:rsid w:val="008B4928"/>
    <w:rsid w:val="008D2AB8"/>
    <w:rsid w:val="008E3D1F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5710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EC7D24D"/>
  <w15:chartTrackingRefBased/>
  <w15:docId w15:val="{7813DC41-6D91-4EEC-A5B2-6272F8648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7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2025-07-29T07:59:00Z</cp:lastPrinted>
  <dcterms:created xsi:type="dcterms:W3CDTF">2025-07-29T07:58:00Z</dcterms:created>
  <dcterms:modified xsi:type="dcterms:W3CDTF">2025-07-29T07:59:00Z</dcterms:modified>
</cp:coreProperties>
</file>