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4CDFB" w14:textId="6EB9F950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5139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6CED44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7B357B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638640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C62B0C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12446F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7C2491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379EFE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7F4A1B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EECE9E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1D6500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5C837C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D102848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FE6102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805576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FF77BC3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453C426" w14:textId="42909ED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E453A" w:rsidRPr="00CE453A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15139A">
        <w:rPr>
          <w:rFonts w:eastAsia="Times New Roman" w:cs="Calibri"/>
          <w:lang w:eastAsia="pl-PL"/>
        </w:rPr>
        <w:t xml:space="preserve">nr sprawy: </w:t>
      </w:r>
      <w:r w:rsidR="0015139A" w:rsidRPr="0015139A">
        <w:rPr>
          <w:rFonts w:eastAsia="Times New Roman" w:cs="Calibri"/>
          <w:b/>
          <w:bCs/>
          <w:lang w:eastAsia="pl-PL"/>
        </w:rPr>
        <w:t>DE-dzp.272-446/25</w:t>
      </w:r>
      <w:r w:rsidR="0015139A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C98DD9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F7ABAE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2604AD6" w14:textId="24AE25E1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15139A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323F2A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5217EE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10F778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6A6F8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345924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F0A119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051157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1B025C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C9B0647" w14:textId="4129D5F3" w:rsidR="005103B9" w:rsidRPr="009475A8" w:rsidRDefault="008F3D36" w:rsidP="0015139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85CDC" w14:textId="77777777" w:rsidR="005158BE" w:rsidRDefault="005158BE" w:rsidP="0038231F">
      <w:pPr>
        <w:spacing w:after="0" w:line="240" w:lineRule="auto"/>
      </w:pPr>
      <w:r>
        <w:separator/>
      </w:r>
    </w:p>
  </w:endnote>
  <w:endnote w:type="continuationSeparator" w:id="0">
    <w:p w14:paraId="6902CFE8" w14:textId="77777777" w:rsidR="005158BE" w:rsidRDefault="005158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6F850" w14:textId="77777777" w:rsidR="00CE453A" w:rsidRDefault="00CE45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642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9205A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CD01F" w14:textId="77777777" w:rsidR="00CE453A" w:rsidRDefault="00CE4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DDB21" w14:textId="77777777" w:rsidR="005158BE" w:rsidRDefault="005158BE" w:rsidP="0038231F">
      <w:pPr>
        <w:spacing w:after="0" w:line="240" w:lineRule="auto"/>
      </w:pPr>
      <w:r>
        <w:separator/>
      </w:r>
    </w:p>
  </w:footnote>
  <w:footnote w:type="continuationSeparator" w:id="0">
    <w:p w14:paraId="3D6D3602" w14:textId="77777777" w:rsidR="005158BE" w:rsidRDefault="005158BE" w:rsidP="0038231F">
      <w:pPr>
        <w:spacing w:after="0" w:line="240" w:lineRule="auto"/>
      </w:pPr>
      <w:r>
        <w:continuationSeparator/>
      </w:r>
    </w:p>
  </w:footnote>
  <w:footnote w:id="1">
    <w:p w14:paraId="5B42F96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36684D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C79B9" w14:textId="77777777" w:rsidR="00CE453A" w:rsidRDefault="00CE45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1493A" w14:textId="77777777" w:rsidR="00CE453A" w:rsidRDefault="00CE45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7F508" w14:textId="77777777" w:rsidR="00CE453A" w:rsidRDefault="00CE45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630299">
    <w:abstractNumId w:val="7"/>
  </w:num>
  <w:num w:numId="2" w16cid:durableId="35744331">
    <w:abstractNumId w:val="0"/>
  </w:num>
  <w:num w:numId="3" w16cid:durableId="236745596">
    <w:abstractNumId w:val="6"/>
  </w:num>
  <w:num w:numId="4" w16cid:durableId="651329269">
    <w:abstractNumId w:val="9"/>
  </w:num>
  <w:num w:numId="5" w16cid:durableId="1398354734">
    <w:abstractNumId w:val="8"/>
  </w:num>
  <w:num w:numId="6" w16cid:durableId="1013918401">
    <w:abstractNumId w:val="5"/>
  </w:num>
  <w:num w:numId="7" w16cid:durableId="1588146641">
    <w:abstractNumId w:val="1"/>
  </w:num>
  <w:num w:numId="8" w16cid:durableId="1303542010">
    <w:abstractNumId w:val="3"/>
  </w:num>
  <w:num w:numId="9" w16cid:durableId="1591962267">
    <w:abstractNumId w:val="2"/>
  </w:num>
  <w:num w:numId="10" w16cid:durableId="354694298">
    <w:abstractNumId w:val="4"/>
  </w:num>
  <w:num w:numId="11" w16cid:durableId="9749855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58B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139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58BE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E453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8C7AA"/>
  <w15:chartTrackingRefBased/>
  <w15:docId w15:val="{8B4912EA-35F7-4DB8-8116-00702FB2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2025-07-29T08:01:00Z</cp:lastPrinted>
  <dcterms:created xsi:type="dcterms:W3CDTF">2025-07-29T08:01:00Z</dcterms:created>
  <dcterms:modified xsi:type="dcterms:W3CDTF">2025-07-29T08:01:00Z</dcterms:modified>
</cp:coreProperties>
</file>