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46C51" w14:textId="77777777" w:rsidR="00FB7F50" w:rsidRPr="00F856A8" w:rsidRDefault="0009221F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856A8">
        <w:rPr>
          <w:rFonts w:ascii="Verdana" w:hAnsi="Verdana"/>
          <w:sz w:val="18"/>
          <w:szCs w:val="18"/>
        </w:rPr>
        <w:t>Kraków</w:t>
      </w:r>
      <w:r w:rsidR="00FB7F50" w:rsidRPr="00F856A8">
        <w:rPr>
          <w:rFonts w:ascii="Verdana" w:hAnsi="Verdana"/>
          <w:sz w:val="18"/>
          <w:szCs w:val="18"/>
        </w:rPr>
        <w:t xml:space="preserve"> dnia: </w:t>
      </w:r>
      <w:r w:rsidRPr="00F856A8">
        <w:rPr>
          <w:rFonts w:ascii="Verdana" w:hAnsi="Verdana"/>
          <w:sz w:val="18"/>
          <w:szCs w:val="18"/>
        </w:rPr>
        <w:t>2025-07-31</w:t>
      </w:r>
    </w:p>
    <w:p w14:paraId="44DC2E8D" w14:textId="77777777" w:rsidR="00FB7F50" w:rsidRPr="00F856A8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4DF2A9DE" w14:textId="77777777" w:rsidR="0009221F" w:rsidRPr="00F856A8" w:rsidRDefault="000922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856A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16B90E6" w14:textId="77777777" w:rsidR="0009221F" w:rsidRPr="00F856A8" w:rsidRDefault="000922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856A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6A2ACEF" w14:textId="77777777" w:rsidR="00FB7F50" w:rsidRPr="00F856A8" w:rsidRDefault="0009221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856A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9D11D85" w14:textId="77777777" w:rsidR="00FB7F50" w:rsidRPr="00F856A8" w:rsidRDefault="0009221F" w:rsidP="00FB7F50">
      <w:pPr>
        <w:rPr>
          <w:rFonts w:ascii="Verdana" w:hAnsi="Verdana"/>
          <w:sz w:val="18"/>
          <w:szCs w:val="18"/>
        </w:rPr>
      </w:pPr>
      <w:r w:rsidRPr="00F856A8">
        <w:rPr>
          <w:rFonts w:ascii="Verdana" w:hAnsi="Verdana"/>
          <w:sz w:val="18"/>
          <w:szCs w:val="18"/>
        </w:rPr>
        <w:t>Al. Mickiewicza</w:t>
      </w:r>
      <w:r w:rsidR="00FB7F50" w:rsidRPr="00F856A8">
        <w:rPr>
          <w:rFonts w:ascii="Verdana" w:hAnsi="Verdana"/>
          <w:sz w:val="18"/>
          <w:szCs w:val="18"/>
        </w:rPr>
        <w:t xml:space="preserve"> </w:t>
      </w:r>
      <w:r w:rsidRPr="00F856A8">
        <w:rPr>
          <w:rFonts w:ascii="Verdana" w:hAnsi="Verdana"/>
          <w:sz w:val="18"/>
          <w:szCs w:val="18"/>
        </w:rPr>
        <w:t>30</w:t>
      </w:r>
    </w:p>
    <w:p w14:paraId="16666936" w14:textId="77777777" w:rsidR="00FB7F50" w:rsidRPr="00F856A8" w:rsidRDefault="0009221F" w:rsidP="00FB7F50">
      <w:pPr>
        <w:rPr>
          <w:rFonts w:ascii="Verdana" w:hAnsi="Verdana"/>
          <w:sz w:val="18"/>
          <w:szCs w:val="18"/>
        </w:rPr>
      </w:pPr>
      <w:r w:rsidRPr="00F856A8">
        <w:rPr>
          <w:rFonts w:ascii="Verdana" w:hAnsi="Verdana"/>
          <w:sz w:val="18"/>
          <w:szCs w:val="18"/>
        </w:rPr>
        <w:t>30-059</w:t>
      </w:r>
      <w:r w:rsidR="00FB7F50" w:rsidRPr="00F856A8">
        <w:rPr>
          <w:rFonts w:ascii="Verdana" w:hAnsi="Verdana"/>
          <w:sz w:val="18"/>
          <w:szCs w:val="18"/>
        </w:rPr>
        <w:t xml:space="preserve"> </w:t>
      </w:r>
      <w:r w:rsidRPr="00F856A8">
        <w:rPr>
          <w:rFonts w:ascii="Verdana" w:hAnsi="Verdana"/>
          <w:sz w:val="18"/>
          <w:szCs w:val="18"/>
        </w:rPr>
        <w:t>Kraków</w:t>
      </w:r>
    </w:p>
    <w:p w14:paraId="71DEF3B0" w14:textId="77777777" w:rsidR="008642B3" w:rsidRPr="00F856A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856A8">
        <w:rPr>
          <w:rFonts w:ascii="Verdana" w:hAnsi="Verdana"/>
          <w:sz w:val="18"/>
          <w:szCs w:val="18"/>
        </w:rPr>
        <w:t>OGŁOSZENIE</w:t>
      </w:r>
    </w:p>
    <w:p w14:paraId="11379430" w14:textId="77777777" w:rsidR="008642B3" w:rsidRPr="00F856A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856A8">
        <w:rPr>
          <w:rFonts w:ascii="Verdana" w:hAnsi="Verdana"/>
          <w:b/>
          <w:sz w:val="18"/>
          <w:szCs w:val="18"/>
        </w:rPr>
        <w:t xml:space="preserve">o </w:t>
      </w:r>
      <w:r w:rsidR="0054734E" w:rsidRPr="00F856A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09221F" w:rsidRPr="00F856A8" w14:paraId="33A52FC9" w14:textId="77777777" w:rsidTr="00C440F2">
        <w:trPr>
          <w:trHeight w:val="638"/>
        </w:trPr>
        <w:tc>
          <w:tcPr>
            <w:tcW w:w="959" w:type="dxa"/>
            <w:shd w:val="clear" w:color="auto" w:fill="auto"/>
          </w:tcPr>
          <w:p w14:paraId="1C3CA29F" w14:textId="77777777" w:rsidR="0009221F" w:rsidRPr="00F856A8" w:rsidRDefault="0009221F" w:rsidP="00C440F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856A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37758B" w14:textId="77777777" w:rsidR="0009221F" w:rsidRPr="00F856A8" w:rsidRDefault="0009221F" w:rsidP="00C440F2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856A8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F856A8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F856A8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F856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sz w:val="18"/>
                <w:szCs w:val="18"/>
              </w:rPr>
              <w:t>pn.</w:t>
            </w:r>
            <w:r w:rsidRPr="00F856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856A8">
              <w:rPr>
                <w:rFonts w:ascii="Verdana" w:hAnsi="Verdana"/>
                <w:b/>
                <w:bCs/>
                <w:sz w:val="18"/>
                <w:szCs w:val="18"/>
              </w:rPr>
              <w:t>Kompleksowe mycie mechaniczne, ciśnieniowe, za pomocą środków czyszczących i grzybobójczych elewacji w budynkach domów studenckich na terenie Miasteczka Studenckiego AGH w Krakowie - DE-dzp.272-432/25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856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856A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b/>
                <w:sz w:val="18"/>
                <w:szCs w:val="18"/>
              </w:rPr>
              <w:t>DE-dzp.272-432/25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3270723" w14:textId="77777777" w:rsidR="008642B3" w:rsidRPr="00F856A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856A8">
        <w:rPr>
          <w:rFonts w:ascii="Verdana" w:hAnsi="Verdana"/>
          <w:sz w:val="18"/>
          <w:szCs w:val="18"/>
        </w:rPr>
        <w:t xml:space="preserve">Zamawiający, </w:t>
      </w:r>
      <w:r w:rsidR="00CC324B" w:rsidRPr="00F856A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856A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856A8">
        <w:rPr>
          <w:rFonts w:ascii="Verdana" w:hAnsi="Verdana"/>
          <w:sz w:val="18"/>
          <w:szCs w:val="18"/>
        </w:rPr>
        <w:t xml:space="preserve">ust. 1 pkt. 1 i </w:t>
      </w:r>
      <w:r w:rsidRPr="00F856A8">
        <w:rPr>
          <w:rFonts w:ascii="Verdana" w:hAnsi="Verdana"/>
          <w:sz w:val="18"/>
          <w:szCs w:val="18"/>
        </w:rPr>
        <w:t xml:space="preserve">ust. </w:t>
      </w:r>
      <w:r w:rsidR="00A17CDB" w:rsidRPr="00F856A8">
        <w:rPr>
          <w:rFonts w:ascii="Verdana" w:hAnsi="Verdana"/>
          <w:sz w:val="18"/>
          <w:szCs w:val="18"/>
        </w:rPr>
        <w:t>2</w:t>
      </w:r>
      <w:r w:rsidRPr="00F856A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856A8">
        <w:rPr>
          <w:rFonts w:ascii="Verdana" w:hAnsi="Verdana"/>
          <w:sz w:val="18"/>
          <w:szCs w:val="18"/>
        </w:rPr>
        <w:t xml:space="preserve"> </w:t>
      </w:r>
      <w:r w:rsidR="00CC1A8E" w:rsidRPr="00F856A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856A8">
        <w:rPr>
          <w:rFonts w:ascii="Verdana" w:hAnsi="Verdana"/>
          <w:sz w:val="18"/>
          <w:szCs w:val="18"/>
        </w:rPr>
        <w:t>t.j</w:t>
      </w:r>
      <w:proofErr w:type="spellEnd"/>
      <w:r w:rsidR="00CC1A8E" w:rsidRPr="00F856A8">
        <w:rPr>
          <w:rFonts w:ascii="Verdana" w:hAnsi="Verdana"/>
          <w:sz w:val="18"/>
          <w:szCs w:val="18"/>
        </w:rPr>
        <w:t xml:space="preserve">. ze zm.) </w:t>
      </w:r>
      <w:r w:rsidRPr="00F856A8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856A8">
        <w:rPr>
          <w:rFonts w:ascii="Verdana" w:hAnsi="Verdana"/>
          <w:sz w:val="18"/>
          <w:szCs w:val="18"/>
        </w:rPr>
        <w:t>Pzp</w:t>
      </w:r>
      <w:proofErr w:type="spellEnd"/>
      <w:r w:rsidRPr="00F856A8">
        <w:rPr>
          <w:rFonts w:ascii="Verdana" w:hAnsi="Verdana"/>
          <w:sz w:val="18"/>
          <w:szCs w:val="18"/>
        </w:rPr>
        <w:t>”</w:t>
      </w:r>
      <w:r w:rsidR="00D26ED6" w:rsidRPr="00F856A8">
        <w:rPr>
          <w:rFonts w:ascii="Verdana" w:hAnsi="Verdana"/>
          <w:sz w:val="18"/>
          <w:szCs w:val="18"/>
        </w:rPr>
        <w:t xml:space="preserve">, </w:t>
      </w:r>
      <w:r w:rsidRPr="00F856A8">
        <w:rPr>
          <w:rFonts w:ascii="Verdana" w:hAnsi="Verdana"/>
          <w:sz w:val="18"/>
          <w:szCs w:val="18"/>
        </w:rPr>
        <w:t>informuje</w:t>
      </w:r>
      <w:r w:rsidR="00D26ED6" w:rsidRPr="00F856A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856A8">
        <w:rPr>
          <w:rFonts w:ascii="Verdana" w:hAnsi="Verdana"/>
          <w:sz w:val="18"/>
          <w:szCs w:val="18"/>
        </w:rPr>
        <w:t>najkorzystniejsz</w:t>
      </w:r>
      <w:r w:rsidR="00D26ED6" w:rsidRPr="00F856A8">
        <w:rPr>
          <w:rFonts w:ascii="Verdana" w:hAnsi="Verdana"/>
          <w:sz w:val="18"/>
          <w:szCs w:val="18"/>
        </w:rPr>
        <w:t xml:space="preserve">a wybrana została </w:t>
      </w:r>
      <w:r w:rsidR="00756CDA" w:rsidRPr="00F856A8">
        <w:rPr>
          <w:rFonts w:ascii="Verdana" w:hAnsi="Verdana"/>
          <w:sz w:val="18"/>
          <w:szCs w:val="18"/>
        </w:rPr>
        <w:t>ofer</w:t>
      </w:r>
      <w:r w:rsidR="00D26ED6" w:rsidRPr="00F856A8">
        <w:rPr>
          <w:rFonts w:ascii="Verdana" w:hAnsi="Verdana"/>
          <w:sz w:val="18"/>
          <w:szCs w:val="18"/>
        </w:rPr>
        <w:t>t</w:t>
      </w:r>
      <w:r w:rsidR="009F0E5C" w:rsidRPr="00F856A8">
        <w:rPr>
          <w:rFonts w:ascii="Verdana" w:hAnsi="Verdana"/>
          <w:sz w:val="18"/>
          <w:szCs w:val="18"/>
        </w:rPr>
        <w:t>a</w:t>
      </w:r>
      <w:r w:rsidR="00D26ED6" w:rsidRPr="00F856A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9221F" w:rsidRPr="00F856A8" w14:paraId="1106D256" w14:textId="77777777" w:rsidTr="00C440F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B49B0BD" w14:textId="77777777" w:rsidR="0009221F" w:rsidRPr="00F856A8" w:rsidRDefault="0009221F" w:rsidP="00C440F2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856A8">
              <w:rPr>
                <w:rFonts w:ascii="Verdana" w:hAnsi="Verdana"/>
                <w:b/>
                <w:sz w:val="18"/>
                <w:szCs w:val="18"/>
              </w:rPr>
              <w:t>Climbtech</w:t>
            </w:r>
            <w:proofErr w:type="spellEnd"/>
            <w:r w:rsidRPr="00F856A8">
              <w:rPr>
                <w:rFonts w:ascii="Verdana" w:hAnsi="Verdana"/>
                <w:b/>
                <w:sz w:val="18"/>
                <w:szCs w:val="18"/>
              </w:rPr>
              <w:t xml:space="preserve"> Dawid Grudzień</w:t>
            </w:r>
          </w:p>
          <w:p w14:paraId="050E3980" w14:textId="77777777" w:rsidR="0009221F" w:rsidRPr="00F856A8" w:rsidRDefault="0009221F" w:rsidP="00C440F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856A8">
              <w:rPr>
                <w:rFonts w:ascii="Verdana" w:hAnsi="Verdana"/>
                <w:bCs/>
                <w:sz w:val="18"/>
                <w:szCs w:val="18"/>
              </w:rPr>
              <w:t>Marii Curie Skłodowskiej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6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DC09A47" w14:textId="77777777" w:rsidR="0009221F" w:rsidRPr="00F856A8" w:rsidRDefault="0009221F" w:rsidP="00C440F2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856A8">
              <w:rPr>
                <w:rFonts w:ascii="Verdana" w:hAnsi="Verdana"/>
                <w:bCs/>
                <w:sz w:val="18"/>
                <w:szCs w:val="18"/>
              </w:rPr>
              <w:t>32-566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Alwernia</w:t>
            </w:r>
          </w:p>
          <w:p w14:paraId="30EB40CE" w14:textId="77777777" w:rsidR="0009221F" w:rsidRPr="00F856A8" w:rsidRDefault="0009221F" w:rsidP="00C440F2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856A8">
              <w:rPr>
                <w:rFonts w:ascii="Verdana" w:hAnsi="Verdana"/>
                <w:sz w:val="18"/>
                <w:szCs w:val="18"/>
              </w:rPr>
              <w:t>na:</w:t>
            </w:r>
          </w:p>
          <w:p w14:paraId="4C21DC5A" w14:textId="77777777" w:rsidR="0009221F" w:rsidRPr="00F856A8" w:rsidRDefault="0009221F" w:rsidP="00C440F2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856A8">
              <w:rPr>
                <w:rFonts w:ascii="Verdana" w:hAnsi="Verdana"/>
                <w:sz w:val="18"/>
                <w:szCs w:val="18"/>
              </w:rPr>
              <w:t>Kompleksowe mycie mechaniczne, ciśnieniowe, za pomocą środków czyszczących i grzybobójczych elewacji w budynkach domów studenckich na terenie Miasteczka Studenckiego AGH w Krakowie - DE-dzp.272-432/25</w:t>
            </w:r>
            <w:r w:rsidRPr="00F856A8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A0F4768" w14:textId="77777777" w:rsidR="0009221F" w:rsidRPr="00F856A8" w:rsidRDefault="0009221F" w:rsidP="00C440F2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856A8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F856A8">
              <w:rPr>
                <w:rFonts w:ascii="Verdana" w:hAnsi="Verdana"/>
                <w:b/>
                <w:sz w:val="18"/>
                <w:szCs w:val="18"/>
              </w:rPr>
              <w:t>38 468.25 zł</w:t>
            </w:r>
            <w:r w:rsidRPr="00F856A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7332B09" w14:textId="77777777" w:rsidR="0009221F" w:rsidRPr="00F856A8" w:rsidRDefault="0009221F" w:rsidP="00C440F2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856A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856A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856A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4DBFED75" w14:textId="77777777" w:rsidR="003A0AFC" w:rsidRPr="00F856A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856A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701"/>
        <w:gridCol w:w="2127"/>
      </w:tblGrid>
      <w:tr w:rsidR="0060092A" w:rsidRPr="00F856A8" w14:paraId="5FFE3959" w14:textId="77777777" w:rsidTr="0060092A">
        <w:trPr>
          <w:trHeight w:val="510"/>
        </w:trPr>
        <w:tc>
          <w:tcPr>
            <w:tcW w:w="709" w:type="dxa"/>
            <w:vAlign w:val="center"/>
          </w:tcPr>
          <w:p w14:paraId="57056E87" w14:textId="77777777" w:rsidR="0060092A" w:rsidRPr="00F856A8" w:rsidRDefault="0060092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856A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vAlign w:val="center"/>
          </w:tcPr>
          <w:p w14:paraId="066E26C2" w14:textId="77777777" w:rsidR="0060092A" w:rsidRPr="00F856A8" w:rsidRDefault="0060092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4AD1A1AA" w14:textId="77777777" w:rsidR="0060092A" w:rsidRPr="00F856A8" w:rsidRDefault="0060092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14:paraId="0C1A1758" w14:textId="77777777" w:rsidR="0060092A" w:rsidRPr="00F856A8" w:rsidRDefault="0060092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0092A" w:rsidRPr="00F856A8" w14:paraId="75B70C75" w14:textId="77777777" w:rsidTr="0060092A">
        <w:tc>
          <w:tcPr>
            <w:tcW w:w="709" w:type="dxa"/>
            <w:vAlign w:val="center"/>
          </w:tcPr>
          <w:p w14:paraId="36EAF5E2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5670" w:type="dxa"/>
            <w:vAlign w:val="center"/>
          </w:tcPr>
          <w:p w14:paraId="6EE79DD0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Climbtech</w:t>
            </w:r>
            <w:proofErr w:type="spellEnd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 xml:space="preserve"> Dawid Grudzień</w:t>
            </w:r>
          </w:p>
          <w:p w14:paraId="469E360A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Marii Curie Skłodowskiej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3E8BF2AD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32-566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Alwernia</w:t>
            </w:r>
          </w:p>
        </w:tc>
        <w:tc>
          <w:tcPr>
            <w:tcW w:w="1701" w:type="dxa"/>
            <w:vAlign w:val="center"/>
          </w:tcPr>
          <w:p w14:paraId="19E9B6E9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14:paraId="065E9642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60092A" w:rsidRPr="00F856A8" w14:paraId="21AFDECC" w14:textId="77777777" w:rsidTr="0060092A">
        <w:tc>
          <w:tcPr>
            <w:tcW w:w="709" w:type="dxa"/>
            <w:vAlign w:val="center"/>
          </w:tcPr>
          <w:p w14:paraId="0A65E456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5670" w:type="dxa"/>
            <w:vAlign w:val="center"/>
          </w:tcPr>
          <w:p w14:paraId="01F5663A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ABC Mycie – Damian Ruta</w:t>
            </w:r>
          </w:p>
          <w:p w14:paraId="3E5F6E47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Szybowcowa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38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/8</w:t>
            </w:r>
          </w:p>
          <w:p w14:paraId="6E165DE7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54-130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701" w:type="dxa"/>
            <w:vAlign w:val="center"/>
          </w:tcPr>
          <w:p w14:paraId="6B1D5C07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99,29</w:t>
            </w:r>
          </w:p>
        </w:tc>
        <w:tc>
          <w:tcPr>
            <w:tcW w:w="2127" w:type="dxa"/>
            <w:vAlign w:val="center"/>
          </w:tcPr>
          <w:p w14:paraId="502B2178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99,29</w:t>
            </w:r>
          </w:p>
        </w:tc>
      </w:tr>
      <w:tr w:rsidR="0060092A" w:rsidRPr="00F856A8" w14:paraId="481E5173" w14:textId="77777777" w:rsidTr="0060092A">
        <w:tc>
          <w:tcPr>
            <w:tcW w:w="709" w:type="dxa"/>
            <w:vAlign w:val="center"/>
          </w:tcPr>
          <w:p w14:paraId="730308A8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5670" w:type="dxa"/>
            <w:vAlign w:val="center"/>
          </w:tcPr>
          <w:p w14:paraId="566FF8FC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 xml:space="preserve">Czysto4u sp. z o </w:t>
            </w:r>
            <w:proofErr w:type="spellStart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o</w:t>
            </w:r>
            <w:proofErr w:type="spellEnd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.</w:t>
            </w:r>
          </w:p>
          <w:p w14:paraId="20AFC160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Armii krajowej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40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/1</w:t>
            </w:r>
          </w:p>
          <w:p w14:paraId="119A53F3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45-071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701" w:type="dxa"/>
            <w:vAlign w:val="center"/>
          </w:tcPr>
          <w:p w14:paraId="68933D1C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90,13</w:t>
            </w:r>
          </w:p>
        </w:tc>
        <w:tc>
          <w:tcPr>
            <w:tcW w:w="2127" w:type="dxa"/>
            <w:vAlign w:val="center"/>
          </w:tcPr>
          <w:p w14:paraId="075E4F8C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90,13</w:t>
            </w:r>
          </w:p>
        </w:tc>
      </w:tr>
      <w:tr w:rsidR="0060092A" w:rsidRPr="00F856A8" w14:paraId="20E9165E" w14:textId="77777777" w:rsidTr="0060092A">
        <w:tc>
          <w:tcPr>
            <w:tcW w:w="709" w:type="dxa"/>
            <w:vAlign w:val="center"/>
          </w:tcPr>
          <w:p w14:paraId="4E278D55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5670" w:type="dxa"/>
            <w:vAlign w:val="center"/>
          </w:tcPr>
          <w:p w14:paraId="5E65C693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Upworks</w:t>
            </w:r>
            <w:proofErr w:type="spellEnd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 xml:space="preserve"> Kamil Gaik Anna Janowska Spółka Cywilna</w:t>
            </w:r>
          </w:p>
          <w:p w14:paraId="017FE74C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os. Karola Szymanowskiego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12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/17</w:t>
            </w:r>
          </w:p>
          <w:p w14:paraId="22D905AF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lastRenderedPageBreak/>
              <w:t>32-020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701" w:type="dxa"/>
            <w:vAlign w:val="center"/>
          </w:tcPr>
          <w:p w14:paraId="7ABBD174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lastRenderedPageBreak/>
              <w:t xml:space="preserve">  89,68</w:t>
            </w:r>
          </w:p>
        </w:tc>
        <w:tc>
          <w:tcPr>
            <w:tcW w:w="2127" w:type="dxa"/>
            <w:vAlign w:val="center"/>
          </w:tcPr>
          <w:p w14:paraId="4494F0DD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89,68</w:t>
            </w:r>
          </w:p>
        </w:tc>
      </w:tr>
      <w:tr w:rsidR="0060092A" w:rsidRPr="00F856A8" w14:paraId="3DEE1F67" w14:textId="77777777" w:rsidTr="0060092A">
        <w:tc>
          <w:tcPr>
            <w:tcW w:w="709" w:type="dxa"/>
            <w:vAlign w:val="center"/>
          </w:tcPr>
          <w:p w14:paraId="290BE3F3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center"/>
          </w:tcPr>
          <w:p w14:paraId="4834A5E9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EVEREST POLAND Spółka z ograniczoną odpowiedzialnością</w:t>
            </w:r>
          </w:p>
          <w:p w14:paraId="26CDC42C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Myśliwska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66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/93</w:t>
            </w:r>
          </w:p>
          <w:p w14:paraId="3EEB8E5F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30-718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6DC1A9CD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86,88</w:t>
            </w:r>
          </w:p>
        </w:tc>
        <w:tc>
          <w:tcPr>
            <w:tcW w:w="2127" w:type="dxa"/>
            <w:vAlign w:val="center"/>
          </w:tcPr>
          <w:p w14:paraId="29C677C9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86,88</w:t>
            </w:r>
          </w:p>
        </w:tc>
      </w:tr>
      <w:tr w:rsidR="0060092A" w:rsidRPr="00F856A8" w14:paraId="76F4592F" w14:textId="77777777" w:rsidTr="0060092A">
        <w:tc>
          <w:tcPr>
            <w:tcW w:w="709" w:type="dxa"/>
            <w:vAlign w:val="center"/>
          </w:tcPr>
          <w:p w14:paraId="733793E6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5670" w:type="dxa"/>
            <w:vAlign w:val="center"/>
          </w:tcPr>
          <w:p w14:paraId="3631C475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Piotr Matusik Limba</w:t>
            </w:r>
          </w:p>
          <w:p w14:paraId="2E4A978B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Osiedle Centrum D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6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/39</w:t>
            </w:r>
          </w:p>
          <w:p w14:paraId="7EA47D91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31-933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07722E39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74,46</w:t>
            </w:r>
          </w:p>
        </w:tc>
        <w:tc>
          <w:tcPr>
            <w:tcW w:w="2127" w:type="dxa"/>
            <w:vAlign w:val="center"/>
          </w:tcPr>
          <w:p w14:paraId="349FF12F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74,46</w:t>
            </w:r>
          </w:p>
        </w:tc>
      </w:tr>
      <w:tr w:rsidR="0060092A" w:rsidRPr="00F856A8" w14:paraId="12ADBA8D" w14:textId="77777777" w:rsidTr="0060092A">
        <w:tc>
          <w:tcPr>
            <w:tcW w:w="709" w:type="dxa"/>
            <w:vAlign w:val="center"/>
          </w:tcPr>
          <w:p w14:paraId="170E5A5C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5670" w:type="dxa"/>
            <w:vAlign w:val="center"/>
          </w:tcPr>
          <w:p w14:paraId="1CAD3FAF" w14:textId="5B9C8FD0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EJAS Sp. z o.o.</w:t>
            </w:r>
          </w:p>
          <w:p w14:paraId="3D70E242" w14:textId="2228DF82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Polna 27</w:t>
            </w:r>
          </w:p>
          <w:p w14:paraId="2EA4D4F8" w14:textId="2BF6D1C1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32-040 Świątniki Górne</w:t>
            </w:r>
          </w:p>
        </w:tc>
        <w:tc>
          <w:tcPr>
            <w:tcW w:w="1701" w:type="dxa"/>
            <w:vAlign w:val="center"/>
          </w:tcPr>
          <w:p w14:paraId="048B0384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73,16</w:t>
            </w:r>
          </w:p>
        </w:tc>
        <w:tc>
          <w:tcPr>
            <w:tcW w:w="2127" w:type="dxa"/>
            <w:vAlign w:val="center"/>
          </w:tcPr>
          <w:p w14:paraId="493BB579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73,16</w:t>
            </w:r>
          </w:p>
        </w:tc>
      </w:tr>
      <w:tr w:rsidR="0060092A" w:rsidRPr="00F856A8" w14:paraId="2B70F81C" w14:textId="77777777" w:rsidTr="0060092A">
        <w:tc>
          <w:tcPr>
            <w:tcW w:w="709" w:type="dxa"/>
            <w:vAlign w:val="center"/>
          </w:tcPr>
          <w:p w14:paraId="2DDA73AA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5670" w:type="dxa"/>
            <w:vAlign w:val="center"/>
          </w:tcPr>
          <w:p w14:paraId="3093FC54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Fioletowi.pl sp. z o.o.</w:t>
            </w:r>
          </w:p>
          <w:p w14:paraId="3843E581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ul. Floriana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1FC8482D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44-190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1701" w:type="dxa"/>
            <w:vAlign w:val="center"/>
          </w:tcPr>
          <w:p w14:paraId="6185B6AB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72,40</w:t>
            </w:r>
          </w:p>
        </w:tc>
        <w:tc>
          <w:tcPr>
            <w:tcW w:w="2127" w:type="dxa"/>
            <w:vAlign w:val="center"/>
          </w:tcPr>
          <w:p w14:paraId="67AE7951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72,40</w:t>
            </w:r>
          </w:p>
        </w:tc>
      </w:tr>
      <w:tr w:rsidR="0060092A" w:rsidRPr="00F856A8" w14:paraId="6DDD61E1" w14:textId="77777777" w:rsidTr="0060092A">
        <w:tc>
          <w:tcPr>
            <w:tcW w:w="709" w:type="dxa"/>
            <w:vAlign w:val="center"/>
          </w:tcPr>
          <w:p w14:paraId="27EB224A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5670" w:type="dxa"/>
            <w:vAlign w:val="center"/>
          </w:tcPr>
          <w:p w14:paraId="028F3BBE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Alpi</w:t>
            </w:r>
            <w:proofErr w:type="spellEnd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 xml:space="preserve">-Tech </w:t>
            </w:r>
            <w:proofErr w:type="spellStart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Pawel</w:t>
            </w:r>
            <w:proofErr w:type="spellEnd"/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 xml:space="preserve"> Buda</w:t>
            </w:r>
          </w:p>
          <w:p w14:paraId="4BF386BE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generala</w:t>
            </w:r>
            <w:proofErr w:type="spellEnd"/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Bruno Olbrychta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65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588512FF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34-100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Wadowice</w:t>
            </w:r>
          </w:p>
        </w:tc>
        <w:tc>
          <w:tcPr>
            <w:tcW w:w="1701" w:type="dxa"/>
            <w:vAlign w:val="center"/>
          </w:tcPr>
          <w:p w14:paraId="0436A7AB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63,83</w:t>
            </w:r>
          </w:p>
        </w:tc>
        <w:tc>
          <w:tcPr>
            <w:tcW w:w="2127" w:type="dxa"/>
            <w:vAlign w:val="center"/>
          </w:tcPr>
          <w:p w14:paraId="0A515959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63,83</w:t>
            </w:r>
          </w:p>
        </w:tc>
      </w:tr>
      <w:tr w:rsidR="0060092A" w:rsidRPr="00F856A8" w14:paraId="01B5AD6B" w14:textId="77777777" w:rsidTr="0060092A">
        <w:tc>
          <w:tcPr>
            <w:tcW w:w="709" w:type="dxa"/>
            <w:vAlign w:val="center"/>
          </w:tcPr>
          <w:p w14:paraId="6100D791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5670" w:type="dxa"/>
            <w:vAlign w:val="center"/>
          </w:tcPr>
          <w:p w14:paraId="785AC5FD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ICS GROUP SPÓŁKA Z O. O. SP. K.</w:t>
            </w:r>
          </w:p>
          <w:p w14:paraId="4D6A85D4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ŚWIATOWIDA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2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/57</w:t>
            </w:r>
          </w:p>
          <w:p w14:paraId="0A9CE6DE" w14:textId="77777777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45-325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701" w:type="dxa"/>
            <w:vAlign w:val="center"/>
          </w:tcPr>
          <w:p w14:paraId="405185C0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60,68</w:t>
            </w:r>
          </w:p>
        </w:tc>
        <w:tc>
          <w:tcPr>
            <w:tcW w:w="2127" w:type="dxa"/>
            <w:vAlign w:val="center"/>
          </w:tcPr>
          <w:p w14:paraId="77FB6098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60,68</w:t>
            </w:r>
          </w:p>
        </w:tc>
      </w:tr>
      <w:tr w:rsidR="0060092A" w:rsidRPr="00F856A8" w14:paraId="231425D2" w14:textId="77777777" w:rsidTr="0060092A">
        <w:tc>
          <w:tcPr>
            <w:tcW w:w="709" w:type="dxa"/>
            <w:vAlign w:val="center"/>
          </w:tcPr>
          <w:p w14:paraId="31CAA1A3" w14:textId="77777777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5670" w:type="dxa"/>
            <w:vAlign w:val="center"/>
          </w:tcPr>
          <w:p w14:paraId="45A7B3CC" w14:textId="77777777" w:rsidR="0060092A" w:rsidRPr="00F856A8" w:rsidRDefault="0060092A" w:rsidP="00C440F2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/>
                <w:sz w:val="18"/>
                <w:szCs w:val="18"/>
              </w:rPr>
              <w:t>Centrum Usług BHPPLUS Jolanta Roś-Psica</w:t>
            </w:r>
          </w:p>
          <w:p w14:paraId="4DA971D3" w14:textId="77777777" w:rsidR="0060092A" w:rsidRPr="00F856A8" w:rsidRDefault="0060092A" w:rsidP="00C440F2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Olkuska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192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88087E3" w14:textId="160FD846" w:rsidR="0060092A" w:rsidRPr="00F856A8" w:rsidRDefault="0060092A" w:rsidP="00C440F2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32-340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F856A8">
              <w:rPr>
                <w:rFonts w:ascii="Verdana" w:hAnsi="Verdana" w:cs="Times New Roman"/>
                <w:bCs/>
                <w:sz w:val="18"/>
                <w:szCs w:val="18"/>
              </w:rPr>
              <w:t>Jangrot</w:t>
            </w:r>
          </w:p>
        </w:tc>
        <w:tc>
          <w:tcPr>
            <w:tcW w:w="1701" w:type="dxa"/>
            <w:vAlign w:val="center"/>
          </w:tcPr>
          <w:p w14:paraId="75EA004E" w14:textId="4971388D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2127" w:type="dxa"/>
            <w:vAlign w:val="center"/>
          </w:tcPr>
          <w:p w14:paraId="289CD13F" w14:textId="0AE0733D" w:rsidR="0060092A" w:rsidRPr="00F856A8" w:rsidRDefault="0060092A" w:rsidP="00C440F2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856A8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56FBAB26" w14:textId="77777777" w:rsidR="00E85D70" w:rsidRPr="00F856A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FE1C40C" w14:textId="17744FCF" w:rsidR="00F960D7" w:rsidRPr="00F856A8" w:rsidRDefault="0060092A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856A8">
        <w:rPr>
          <w:rFonts w:ascii="Verdana" w:hAnsi="Verdana"/>
          <w:sz w:val="18"/>
          <w:szCs w:val="18"/>
        </w:rPr>
        <w:t>*Zamawiający nie przyznawał punktów, oferta Wykonawcy została odrzucona.</w:t>
      </w:r>
    </w:p>
    <w:bookmarkEnd w:id="0"/>
    <w:p w14:paraId="632AC1C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30509" w14:textId="77777777" w:rsidR="0064237D" w:rsidRDefault="0064237D">
      <w:r>
        <w:separator/>
      </w:r>
    </w:p>
  </w:endnote>
  <w:endnote w:type="continuationSeparator" w:id="0">
    <w:p w14:paraId="480F294A" w14:textId="77777777" w:rsidR="0064237D" w:rsidRDefault="00642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D991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B5D1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10E286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73189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E0C6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4BC65" w14:textId="77777777" w:rsidR="0064237D" w:rsidRDefault="0064237D">
      <w:r>
        <w:separator/>
      </w:r>
    </w:p>
  </w:footnote>
  <w:footnote w:type="continuationSeparator" w:id="0">
    <w:p w14:paraId="2A361BDB" w14:textId="77777777" w:rsidR="0064237D" w:rsidRDefault="00642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5155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D116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574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37D"/>
    <w:rsid w:val="00005838"/>
    <w:rsid w:val="00022322"/>
    <w:rsid w:val="00042497"/>
    <w:rsid w:val="0009221F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092A"/>
    <w:rsid w:val="00607F9B"/>
    <w:rsid w:val="0064237D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856A8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E55305"/>
  <w15:chartTrackingRefBased/>
  <w15:docId w15:val="{F4582A08-F816-4A24-9B2A-6A02847CA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351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4</cp:revision>
  <cp:lastPrinted>1601-01-01T00:00:00Z</cp:lastPrinted>
  <dcterms:created xsi:type="dcterms:W3CDTF">2025-07-31T06:53:00Z</dcterms:created>
  <dcterms:modified xsi:type="dcterms:W3CDTF">2025-07-31T06:55:00Z</dcterms:modified>
</cp:coreProperties>
</file>