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58C8F" w14:textId="13161D18" w:rsidR="00FB7F50" w:rsidRPr="000173A8" w:rsidRDefault="00C2456B" w:rsidP="000173A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173A8">
        <w:rPr>
          <w:rFonts w:ascii="Verdana" w:hAnsi="Verdana"/>
          <w:sz w:val="18"/>
          <w:szCs w:val="18"/>
        </w:rPr>
        <w:t>Kraków</w:t>
      </w:r>
      <w:r w:rsidR="00FB7F50" w:rsidRPr="000173A8">
        <w:rPr>
          <w:rFonts w:ascii="Verdana" w:hAnsi="Verdana"/>
          <w:sz w:val="18"/>
          <w:szCs w:val="18"/>
        </w:rPr>
        <w:t xml:space="preserve"> dnia: </w:t>
      </w:r>
      <w:r w:rsidRPr="000173A8">
        <w:rPr>
          <w:rFonts w:ascii="Verdana" w:hAnsi="Verdana"/>
          <w:sz w:val="18"/>
          <w:szCs w:val="18"/>
        </w:rPr>
        <w:t>2025-07-31</w:t>
      </w:r>
    </w:p>
    <w:p w14:paraId="59DE0A89" w14:textId="77777777" w:rsidR="00C2456B" w:rsidRPr="000173A8" w:rsidRDefault="00C2456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73A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4719A3" w14:textId="77777777" w:rsidR="00C2456B" w:rsidRPr="000173A8" w:rsidRDefault="00C2456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73A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0AF6352" w14:textId="77777777" w:rsidR="00FB7F50" w:rsidRPr="000173A8" w:rsidRDefault="00C2456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173A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822A37" w14:textId="77777777" w:rsidR="00FB7F50" w:rsidRPr="000173A8" w:rsidRDefault="00C2456B" w:rsidP="00FB7F50">
      <w:pPr>
        <w:rPr>
          <w:rFonts w:ascii="Verdana" w:hAnsi="Verdana"/>
          <w:sz w:val="18"/>
          <w:szCs w:val="18"/>
        </w:rPr>
      </w:pPr>
      <w:r w:rsidRPr="000173A8">
        <w:rPr>
          <w:rFonts w:ascii="Verdana" w:hAnsi="Verdana"/>
          <w:sz w:val="18"/>
          <w:szCs w:val="18"/>
        </w:rPr>
        <w:t>Al. Mickiewicza</w:t>
      </w:r>
      <w:r w:rsidR="00FB7F50" w:rsidRPr="000173A8">
        <w:rPr>
          <w:rFonts w:ascii="Verdana" w:hAnsi="Verdana"/>
          <w:sz w:val="18"/>
          <w:szCs w:val="18"/>
        </w:rPr>
        <w:t xml:space="preserve"> </w:t>
      </w:r>
      <w:r w:rsidRPr="000173A8">
        <w:rPr>
          <w:rFonts w:ascii="Verdana" w:hAnsi="Verdana"/>
          <w:sz w:val="18"/>
          <w:szCs w:val="18"/>
        </w:rPr>
        <w:t>30</w:t>
      </w:r>
    </w:p>
    <w:p w14:paraId="739A4942" w14:textId="77777777" w:rsidR="00FB7F50" w:rsidRPr="000173A8" w:rsidRDefault="00C2456B" w:rsidP="00FB7F50">
      <w:pPr>
        <w:rPr>
          <w:rFonts w:ascii="Verdana" w:hAnsi="Verdana"/>
          <w:sz w:val="18"/>
          <w:szCs w:val="18"/>
        </w:rPr>
      </w:pPr>
      <w:r w:rsidRPr="000173A8">
        <w:rPr>
          <w:rFonts w:ascii="Verdana" w:hAnsi="Verdana"/>
          <w:sz w:val="18"/>
          <w:szCs w:val="18"/>
        </w:rPr>
        <w:t>30-059</w:t>
      </w:r>
      <w:r w:rsidR="00FB7F50" w:rsidRPr="000173A8">
        <w:rPr>
          <w:rFonts w:ascii="Verdana" w:hAnsi="Verdana"/>
          <w:sz w:val="18"/>
          <w:szCs w:val="18"/>
        </w:rPr>
        <w:t xml:space="preserve"> </w:t>
      </w:r>
      <w:r w:rsidRPr="000173A8">
        <w:rPr>
          <w:rFonts w:ascii="Verdana" w:hAnsi="Verdana"/>
          <w:sz w:val="18"/>
          <w:szCs w:val="18"/>
        </w:rPr>
        <w:t>Kraków</w:t>
      </w:r>
    </w:p>
    <w:p w14:paraId="00F95B8C" w14:textId="77777777" w:rsidR="008642B3" w:rsidRPr="000173A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173A8">
        <w:rPr>
          <w:rFonts w:ascii="Verdana" w:hAnsi="Verdana"/>
          <w:sz w:val="18"/>
          <w:szCs w:val="18"/>
        </w:rPr>
        <w:t>OGŁOSZENIE</w:t>
      </w:r>
    </w:p>
    <w:p w14:paraId="7939B2FE" w14:textId="77777777" w:rsidR="008642B3" w:rsidRPr="000173A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173A8">
        <w:rPr>
          <w:rFonts w:ascii="Verdana" w:hAnsi="Verdana"/>
          <w:b/>
          <w:sz w:val="18"/>
          <w:szCs w:val="18"/>
        </w:rPr>
        <w:t xml:space="preserve">o </w:t>
      </w:r>
      <w:r w:rsidR="0054734E" w:rsidRPr="000173A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2456B" w:rsidRPr="000173A8" w14:paraId="20B28E62" w14:textId="77777777" w:rsidTr="004D640F">
        <w:trPr>
          <w:trHeight w:val="638"/>
        </w:trPr>
        <w:tc>
          <w:tcPr>
            <w:tcW w:w="959" w:type="dxa"/>
          </w:tcPr>
          <w:p w14:paraId="3594AFC3" w14:textId="77777777" w:rsidR="00C2456B" w:rsidRPr="000173A8" w:rsidRDefault="00C2456B" w:rsidP="004D640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73A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427AA07" w14:textId="77777777" w:rsidR="00C2456B" w:rsidRPr="000173A8" w:rsidRDefault="00C2456B" w:rsidP="004D640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73A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173A8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sz w:val="18"/>
                <w:szCs w:val="18"/>
              </w:rPr>
              <w:t>pn.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73A8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aparatury TGA-DSC z modułem dozowania gazów i analizatorem FTIR dla </w:t>
            </w:r>
            <w:proofErr w:type="spellStart"/>
            <w:r w:rsidRPr="000173A8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0173A8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DE-dzp.272-337/25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>DE-dzp.272-337/25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D0D1625" w14:textId="77777777" w:rsidR="008642B3" w:rsidRPr="000173A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173A8">
        <w:rPr>
          <w:rFonts w:ascii="Verdana" w:hAnsi="Verdana"/>
          <w:sz w:val="18"/>
          <w:szCs w:val="18"/>
        </w:rPr>
        <w:t xml:space="preserve">Zamawiający, </w:t>
      </w:r>
      <w:r w:rsidR="00CC324B" w:rsidRPr="000173A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173A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173A8">
        <w:rPr>
          <w:rFonts w:ascii="Verdana" w:hAnsi="Verdana"/>
          <w:sz w:val="18"/>
          <w:szCs w:val="18"/>
        </w:rPr>
        <w:t xml:space="preserve">ust. 1 pkt. 1 i </w:t>
      </w:r>
      <w:r w:rsidRPr="000173A8">
        <w:rPr>
          <w:rFonts w:ascii="Verdana" w:hAnsi="Verdana"/>
          <w:sz w:val="18"/>
          <w:szCs w:val="18"/>
        </w:rPr>
        <w:t xml:space="preserve">ust. </w:t>
      </w:r>
      <w:r w:rsidR="00A17CDB" w:rsidRPr="000173A8">
        <w:rPr>
          <w:rFonts w:ascii="Verdana" w:hAnsi="Verdana"/>
          <w:sz w:val="18"/>
          <w:szCs w:val="18"/>
        </w:rPr>
        <w:t>2</w:t>
      </w:r>
      <w:r w:rsidRPr="000173A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173A8">
        <w:rPr>
          <w:rFonts w:ascii="Verdana" w:hAnsi="Verdana"/>
          <w:sz w:val="18"/>
          <w:szCs w:val="18"/>
        </w:rPr>
        <w:t xml:space="preserve"> </w:t>
      </w:r>
      <w:r w:rsidR="00CC1A8E" w:rsidRPr="000173A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173A8">
        <w:rPr>
          <w:rFonts w:ascii="Verdana" w:hAnsi="Verdana"/>
          <w:sz w:val="18"/>
          <w:szCs w:val="18"/>
        </w:rPr>
        <w:t>t.j</w:t>
      </w:r>
      <w:proofErr w:type="spellEnd"/>
      <w:r w:rsidR="00CC1A8E" w:rsidRPr="000173A8">
        <w:rPr>
          <w:rFonts w:ascii="Verdana" w:hAnsi="Verdana"/>
          <w:sz w:val="18"/>
          <w:szCs w:val="18"/>
        </w:rPr>
        <w:t xml:space="preserve">. ze zm.) </w:t>
      </w:r>
      <w:r w:rsidRPr="000173A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173A8">
        <w:rPr>
          <w:rFonts w:ascii="Verdana" w:hAnsi="Verdana"/>
          <w:sz w:val="18"/>
          <w:szCs w:val="18"/>
        </w:rPr>
        <w:t>Pzp</w:t>
      </w:r>
      <w:proofErr w:type="spellEnd"/>
      <w:r w:rsidRPr="000173A8">
        <w:rPr>
          <w:rFonts w:ascii="Verdana" w:hAnsi="Verdana"/>
          <w:sz w:val="18"/>
          <w:szCs w:val="18"/>
        </w:rPr>
        <w:t>”</w:t>
      </w:r>
      <w:r w:rsidR="00D26ED6" w:rsidRPr="000173A8">
        <w:rPr>
          <w:rFonts w:ascii="Verdana" w:hAnsi="Verdana"/>
          <w:sz w:val="18"/>
          <w:szCs w:val="18"/>
        </w:rPr>
        <w:t xml:space="preserve">, </w:t>
      </w:r>
      <w:r w:rsidRPr="000173A8">
        <w:rPr>
          <w:rFonts w:ascii="Verdana" w:hAnsi="Verdana"/>
          <w:sz w:val="18"/>
          <w:szCs w:val="18"/>
        </w:rPr>
        <w:t>informuje</w:t>
      </w:r>
      <w:r w:rsidR="00D26ED6" w:rsidRPr="000173A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173A8">
        <w:rPr>
          <w:rFonts w:ascii="Verdana" w:hAnsi="Verdana"/>
          <w:sz w:val="18"/>
          <w:szCs w:val="18"/>
        </w:rPr>
        <w:t>najkorzystniejsz</w:t>
      </w:r>
      <w:r w:rsidR="00D26ED6" w:rsidRPr="000173A8">
        <w:rPr>
          <w:rFonts w:ascii="Verdana" w:hAnsi="Verdana"/>
          <w:sz w:val="18"/>
          <w:szCs w:val="18"/>
        </w:rPr>
        <w:t xml:space="preserve">a wybrana została </w:t>
      </w:r>
      <w:r w:rsidR="00756CDA" w:rsidRPr="000173A8">
        <w:rPr>
          <w:rFonts w:ascii="Verdana" w:hAnsi="Verdana"/>
          <w:sz w:val="18"/>
          <w:szCs w:val="18"/>
        </w:rPr>
        <w:t>ofer</w:t>
      </w:r>
      <w:r w:rsidR="00D26ED6" w:rsidRPr="000173A8">
        <w:rPr>
          <w:rFonts w:ascii="Verdana" w:hAnsi="Verdana"/>
          <w:sz w:val="18"/>
          <w:szCs w:val="18"/>
        </w:rPr>
        <w:t>t</w:t>
      </w:r>
      <w:r w:rsidR="009F0E5C" w:rsidRPr="000173A8">
        <w:rPr>
          <w:rFonts w:ascii="Verdana" w:hAnsi="Verdana"/>
          <w:sz w:val="18"/>
          <w:szCs w:val="18"/>
        </w:rPr>
        <w:t>a</w:t>
      </w:r>
      <w:r w:rsidR="00D26ED6" w:rsidRPr="000173A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456B" w:rsidRPr="000173A8" w14:paraId="3B4D2E25" w14:textId="77777777" w:rsidTr="004D64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A1793C1" w14:textId="4366A0B9" w:rsidR="00C2456B" w:rsidRPr="000173A8" w:rsidRDefault="00C2456B" w:rsidP="004D640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0173A8">
              <w:rPr>
                <w:rFonts w:ascii="Verdana" w:hAnsi="Verdana"/>
                <w:b/>
                <w:sz w:val="18"/>
                <w:szCs w:val="18"/>
              </w:rPr>
              <w:t>Spectro</w:t>
            </w:r>
            <w:proofErr w:type="spellEnd"/>
            <w:r w:rsidRPr="000173A8">
              <w:rPr>
                <w:rFonts w:ascii="Verdana" w:hAnsi="Verdana"/>
                <w:b/>
                <w:sz w:val="18"/>
                <w:szCs w:val="18"/>
              </w:rPr>
              <w:t xml:space="preserve">-Lab </w:t>
            </w:r>
            <w:r w:rsidR="000173A8" w:rsidRPr="000173A8">
              <w:rPr>
                <w:rFonts w:ascii="Verdana" w:hAnsi="Verdana"/>
                <w:b/>
                <w:sz w:val="18"/>
                <w:szCs w:val="18"/>
              </w:rPr>
              <w:t>S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>p. z o.</w:t>
            </w:r>
            <w:r w:rsidR="000173A8" w:rsidRPr="000173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58C5F4D" w14:textId="0B71D487" w:rsidR="00C2456B" w:rsidRPr="000173A8" w:rsidRDefault="000173A8" w:rsidP="004D640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173A8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C2456B" w:rsidRPr="000173A8">
              <w:rPr>
                <w:rFonts w:ascii="Verdana" w:hAnsi="Verdana"/>
                <w:bCs/>
                <w:sz w:val="18"/>
                <w:szCs w:val="18"/>
              </w:rPr>
              <w:t>Warszawska</w:t>
            </w:r>
            <w:r w:rsidR="00C2456B" w:rsidRPr="000173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C2456B" w:rsidRPr="000173A8">
              <w:rPr>
                <w:rFonts w:ascii="Verdana" w:hAnsi="Verdana"/>
                <w:bCs/>
                <w:sz w:val="18"/>
                <w:szCs w:val="18"/>
              </w:rPr>
              <w:t>100/102</w:t>
            </w:r>
            <w:r w:rsidR="00C2456B" w:rsidRPr="000173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531077B" w14:textId="77777777" w:rsidR="00C2456B" w:rsidRPr="000173A8" w:rsidRDefault="00C2456B" w:rsidP="004D640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173A8">
              <w:rPr>
                <w:rFonts w:ascii="Verdana" w:hAnsi="Verdana"/>
                <w:bCs/>
                <w:sz w:val="18"/>
                <w:szCs w:val="18"/>
              </w:rPr>
              <w:t>05-092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Łomianki</w:t>
            </w:r>
          </w:p>
          <w:p w14:paraId="4E233FF5" w14:textId="7813C434" w:rsidR="00C2456B" w:rsidRPr="000173A8" w:rsidRDefault="00C2456B" w:rsidP="004D640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173A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0173A8" w:rsidRPr="000173A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173A8">
              <w:rPr>
                <w:rFonts w:ascii="Verdana" w:hAnsi="Verdana"/>
                <w:sz w:val="18"/>
                <w:szCs w:val="18"/>
              </w:rPr>
              <w:t>brutto</w:t>
            </w:r>
            <w:r w:rsidR="000173A8" w:rsidRPr="000173A8">
              <w:rPr>
                <w:rFonts w:ascii="Verdana" w:hAnsi="Verdana"/>
                <w:sz w:val="18"/>
                <w:szCs w:val="18"/>
              </w:rPr>
              <w:t>:</w:t>
            </w:r>
            <w:r w:rsidRPr="000173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b/>
                <w:sz w:val="18"/>
                <w:szCs w:val="18"/>
              </w:rPr>
              <w:t>499 872.00 zł</w:t>
            </w:r>
            <w:r w:rsidRPr="000173A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9598B99" w14:textId="77777777" w:rsidR="00C2456B" w:rsidRPr="000173A8" w:rsidRDefault="00C2456B" w:rsidP="004D640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173A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173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173A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AF018CF" w14:textId="77777777" w:rsidR="003A0AFC" w:rsidRPr="000173A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173A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992"/>
        <w:gridCol w:w="1134"/>
        <w:gridCol w:w="992"/>
      </w:tblGrid>
      <w:tr w:rsidR="000173A8" w:rsidRPr="000173A8" w14:paraId="70255A2A" w14:textId="77777777" w:rsidTr="000173A8">
        <w:trPr>
          <w:trHeight w:val="510"/>
        </w:trPr>
        <w:tc>
          <w:tcPr>
            <w:tcW w:w="851" w:type="dxa"/>
            <w:vAlign w:val="center"/>
          </w:tcPr>
          <w:p w14:paraId="07F48F19" w14:textId="77777777" w:rsidR="000173A8" w:rsidRPr="000173A8" w:rsidRDefault="000173A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173A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C227A03" w14:textId="77777777" w:rsidR="000173A8" w:rsidRPr="000173A8" w:rsidRDefault="000173A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1AFAD50" w14:textId="77777777" w:rsidR="000173A8" w:rsidRPr="000173A8" w:rsidRDefault="000173A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B98C94E" w14:textId="77777777" w:rsidR="000173A8" w:rsidRPr="000173A8" w:rsidRDefault="000173A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70510B24" w14:textId="77777777" w:rsidR="000173A8" w:rsidRPr="000173A8" w:rsidRDefault="000173A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173A8" w:rsidRPr="000173A8" w14:paraId="4768AFE5" w14:textId="77777777" w:rsidTr="000173A8">
        <w:tc>
          <w:tcPr>
            <w:tcW w:w="851" w:type="dxa"/>
            <w:vAlign w:val="center"/>
          </w:tcPr>
          <w:p w14:paraId="6400E149" w14:textId="77777777" w:rsidR="000173A8" w:rsidRPr="000173A8" w:rsidRDefault="000173A8" w:rsidP="004D640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10CF9A3E" w14:textId="07B43A60" w:rsidR="000173A8" w:rsidRPr="000173A8" w:rsidRDefault="000173A8" w:rsidP="004D640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173A8">
              <w:rPr>
                <w:rFonts w:ascii="Verdana" w:hAnsi="Verdana" w:cs="Times New Roman"/>
                <w:b/>
                <w:sz w:val="18"/>
                <w:szCs w:val="18"/>
              </w:rPr>
              <w:t>Spectro</w:t>
            </w:r>
            <w:proofErr w:type="spellEnd"/>
            <w:r w:rsidRPr="000173A8">
              <w:rPr>
                <w:rFonts w:ascii="Verdana" w:hAnsi="Verdana" w:cs="Times New Roman"/>
                <w:b/>
                <w:sz w:val="18"/>
                <w:szCs w:val="18"/>
              </w:rPr>
              <w:t xml:space="preserve">-Lab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</w:t>
            </w:r>
            <w:r w:rsidRPr="000173A8">
              <w:rPr>
                <w:rFonts w:ascii="Verdana" w:hAnsi="Verdana" w:cs="Times New Roman"/>
                <w:b/>
                <w:sz w:val="18"/>
                <w:szCs w:val="18"/>
              </w:rPr>
              <w:t>p. z o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 w:cs="Times New Roman"/>
                <w:b/>
                <w:sz w:val="18"/>
                <w:szCs w:val="18"/>
              </w:rPr>
              <w:t>.o.</w:t>
            </w:r>
          </w:p>
          <w:p w14:paraId="075D0582" w14:textId="07A21D1C" w:rsidR="000173A8" w:rsidRPr="000173A8" w:rsidRDefault="000173A8" w:rsidP="004D640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Warszawska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100/102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6A8FC8F" w14:textId="77777777" w:rsidR="000173A8" w:rsidRPr="000173A8" w:rsidRDefault="000173A8" w:rsidP="004D640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05-092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0173A8">
              <w:rPr>
                <w:rFonts w:ascii="Verdana" w:hAnsi="Verdana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992" w:type="dxa"/>
            <w:vAlign w:val="center"/>
          </w:tcPr>
          <w:p w14:paraId="6BEDB37E" w14:textId="77777777" w:rsidR="000173A8" w:rsidRPr="000173A8" w:rsidRDefault="000173A8" w:rsidP="000173A8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90BD5CC" w14:textId="21F6591B" w:rsidR="000173A8" w:rsidRPr="000173A8" w:rsidRDefault="000173A8" w:rsidP="004D640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992" w:type="dxa"/>
            <w:vAlign w:val="center"/>
          </w:tcPr>
          <w:p w14:paraId="1D50FF8E" w14:textId="3B368709" w:rsidR="000173A8" w:rsidRPr="000173A8" w:rsidRDefault="000173A8" w:rsidP="004D640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173A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</w:tr>
    </w:tbl>
    <w:p w14:paraId="1630BEB5" w14:textId="77777777" w:rsidR="00E85D70" w:rsidRPr="000173A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710E969" w14:textId="77777777" w:rsidR="00F960D7" w:rsidRPr="000173A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ED7622D" w14:textId="77777777" w:rsidR="00F960D7" w:rsidRPr="000173A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173A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81F1C" w14:textId="77777777" w:rsidR="00865B2C" w:rsidRDefault="00865B2C">
      <w:r>
        <w:separator/>
      </w:r>
    </w:p>
  </w:endnote>
  <w:endnote w:type="continuationSeparator" w:id="0">
    <w:p w14:paraId="055EA9F2" w14:textId="77777777" w:rsidR="00865B2C" w:rsidRDefault="0086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5C94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6AF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CA93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92AC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C02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F4917" w14:textId="77777777" w:rsidR="00865B2C" w:rsidRDefault="00865B2C">
      <w:r>
        <w:separator/>
      </w:r>
    </w:p>
  </w:footnote>
  <w:footnote w:type="continuationSeparator" w:id="0">
    <w:p w14:paraId="185492D3" w14:textId="77777777" w:rsidR="00865B2C" w:rsidRDefault="00865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E8F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E7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DF2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B2C"/>
    <w:rsid w:val="00005838"/>
    <w:rsid w:val="000173A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5B2C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56B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1AD5B"/>
  <w15:chartTrackingRefBased/>
  <w15:docId w15:val="{4F30A83B-45EB-4635-B6DC-AB66655B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171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2025-07-31T06:14:00Z</dcterms:created>
  <dcterms:modified xsi:type="dcterms:W3CDTF">2025-07-31T06:21:00Z</dcterms:modified>
</cp:coreProperties>
</file>