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F18AEF" w14:textId="4D79E8FB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34178D" w:rsidRPr="0034178D">
        <w:rPr>
          <w:rFonts w:ascii="Arial" w:eastAsia="Times New Roman" w:hAnsi="Arial" w:cs="Arial"/>
          <w:bCs/>
          <w:sz w:val="24"/>
          <w:szCs w:val="20"/>
          <w:lang w:eastAsia="pl-PL"/>
        </w:rPr>
        <w:t>1</w:t>
      </w:r>
      <w:r w:rsidR="00102079">
        <w:rPr>
          <w:rFonts w:ascii="Arial" w:eastAsia="Times New Roman" w:hAnsi="Arial" w:cs="Arial"/>
          <w:bCs/>
          <w:sz w:val="24"/>
          <w:szCs w:val="20"/>
          <w:lang w:eastAsia="pl-PL"/>
        </w:rPr>
        <w:t>3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0F3F5F29" w14:textId="77777777" w:rsidTr="00D62E6E">
        <w:tc>
          <w:tcPr>
            <w:tcW w:w="2800" w:type="dxa"/>
            <w:shd w:val="clear" w:color="auto" w:fill="auto"/>
          </w:tcPr>
          <w:p w14:paraId="416B97FD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7B2A258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B0AF736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BACC60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1C84CBBF" w14:textId="77777777" w:rsidTr="00D62E6E">
        <w:tc>
          <w:tcPr>
            <w:tcW w:w="2800" w:type="dxa"/>
            <w:shd w:val="clear" w:color="auto" w:fill="auto"/>
          </w:tcPr>
          <w:p w14:paraId="0D326B1C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243C206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C774A80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7720709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D89324F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4178D" w:rsidRPr="00C14101" w14:paraId="648FD509" w14:textId="77777777" w:rsidTr="00B25E7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35BC4F7" w14:textId="77777777" w:rsidR="0034178D" w:rsidRPr="00C14101" w:rsidRDefault="0034178D" w:rsidP="00B25E7C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729FD70C" w14:textId="77777777" w:rsidR="0034178D" w:rsidRPr="00C14101" w:rsidRDefault="0034178D" w:rsidP="00B25E7C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34178D">
              <w:rPr>
                <w:rFonts w:ascii="Arial" w:eastAsia="Times New Roman" w:hAnsi="Arial" w:cs="Arial"/>
                <w:lang w:eastAsia="pl-PL"/>
              </w:rPr>
              <w:t>(t.j.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7909E4B6" w14:textId="77777777" w:rsidR="0034178D" w:rsidRPr="00C14101" w:rsidRDefault="0034178D" w:rsidP="00B25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0B9815FA" w14:textId="77777777" w:rsidR="0034178D" w:rsidRPr="00C14101" w:rsidRDefault="0034178D" w:rsidP="00B25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7CECA377" w14:textId="77777777" w:rsidR="00BC121E" w:rsidRPr="00C14101" w:rsidRDefault="0034178D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21B51996" w14:textId="77777777" w:rsidTr="00D62E6E">
        <w:tc>
          <w:tcPr>
            <w:tcW w:w="2269" w:type="dxa"/>
            <w:shd w:val="clear" w:color="auto" w:fill="auto"/>
          </w:tcPr>
          <w:p w14:paraId="1D480D56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0344E84" w14:textId="58EBC1DE" w:rsidR="00D62E6E" w:rsidRPr="00D62E6E" w:rsidRDefault="0034178D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4178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Przeniesienie istniejącego zasilania pawilonów szpitalnych do nowej rozdzielni głównej Szpitala Specjalistycznego im. S. Żeromskiego SP ZOZ w Krakowie oraz opracowanie projektu wykonawczego przekładki instalacji dla potrzeb wzmocnienia stropu w poziomie -2 budynku C Szpitala Specjalistycznego im. S. Żeromskiego SP ZOZ w Krakowie wraz z wykonaniem przekładki instalacji zgodnie z opracowanym projektem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4178D" w:rsidRPr="00D62E6E" w14:paraId="4C9BC9CB" w14:textId="77777777" w:rsidTr="00B25E7C">
        <w:tc>
          <w:tcPr>
            <w:tcW w:w="2269" w:type="dxa"/>
            <w:shd w:val="clear" w:color="auto" w:fill="auto"/>
          </w:tcPr>
          <w:p w14:paraId="3BA35E3E" w14:textId="77777777" w:rsidR="0034178D" w:rsidRPr="00D62E6E" w:rsidRDefault="0034178D" w:rsidP="00B25E7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56346B2" w14:textId="77777777" w:rsidR="0034178D" w:rsidRPr="00D62E6E" w:rsidRDefault="0034178D" w:rsidP="00B25E7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4178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SZP-271-37/25</w:t>
            </w:r>
          </w:p>
        </w:tc>
      </w:tr>
    </w:tbl>
    <w:p w14:paraId="0F995441" w14:textId="77777777" w:rsidR="00BC121E" w:rsidRDefault="0034178D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34178D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0841FD7C" w14:textId="77777777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6D4B832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66A6368A" w14:textId="77777777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04F3D1AE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11874AB1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lastRenderedPageBreak/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136DB8CB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913C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7E0C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804D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787776E7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708A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4D93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F1E3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60B55D38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961F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0503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2481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8C621A2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54051A18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62C6E72E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039FAF19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67ACDF1E" w14:textId="77777777" w:rsidTr="00620E37">
        <w:tc>
          <w:tcPr>
            <w:tcW w:w="2660" w:type="dxa"/>
            <w:shd w:val="clear" w:color="auto" w:fill="auto"/>
          </w:tcPr>
          <w:p w14:paraId="200D0E54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FEB617E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7407E25B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6D83B71D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114CFB0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46709264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34178D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6DF8651A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00ACAF" w14:textId="77777777" w:rsidR="009A54D1" w:rsidRDefault="009A54D1">
      <w:r>
        <w:separator/>
      </w:r>
    </w:p>
  </w:endnote>
  <w:endnote w:type="continuationSeparator" w:id="0">
    <w:p w14:paraId="2177AF92" w14:textId="77777777" w:rsidR="009A54D1" w:rsidRDefault="009A54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031C0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A576328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43BF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25CE21A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179DC8D3">
        <v:line id="_x0000_s1025" style="position:absolute;left:0;text-align:left;z-index:251657728" from="-3.85pt,8.7pt" to="455.15pt,8.7pt"/>
      </w:pict>
    </w:r>
  </w:p>
  <w:p w14:paraId="405AA67C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86A5F" w14:textId="77777777" w:rsidR="0034178D" w:rsidRDefault="003417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9F1A57" w14:textId="77777777" w:rsidR="009A54D1" w:rsidRDefault="009A54D1">
      <w:r>
        <w:separator/>
      </w:r>
    </w:p>
  </w:footnote>
  <w:footnote w:type="continuationSeparator" w:id="0">
    <w:p w14:paraId="3FB22007" w14:textId="77777777" w:rsidR="009A54D1" w:rsidRDefault="009A54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88FDC" w14:textId="77777777" w:rsidR="0034178D" w:rsidRDefault="003417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BF3E9" w14:textId="77777777" w:rsidR="0034178D" w:rsidRDefault="003417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EB152" w14:textId="77777777" w:rsidR="0034178D" w:rsidRDefault="003417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86502607">
    <w:abstractNumId w:val="13"/>
  </w:num>
  <w:num w:numId="2" w16cid:durableId="1606380904">
    <w:abstractNumId w:val="0"/>
  </w:num>
  <w:num w:numId="3" w16cid:durableId="2637280">
    <w:abstractNumId w:val="11"/>
  </w:num>
  <w:num w:numId="4" w16cid:durableId="50663949">
    <w:abstractNumId w:val="8"/>
  </w:num>
  <w:num w:numId="5" w16cid:durableId="739131994">
    <w:abstractNumId w:val="7"/>
  </w:num>
  <w:num w:numId="6" w16cid:durableId="1192501172">
    <w:abstractNumId w:val="1"/>
  </w:num>
  <w:num w:numId="7" w16cid:durableId="1931543942">
    <w:abstractNumId w:val="6"/>
  </w:num>
  <w:num w:numId="8" w16cid:durableId="676156742">
    <w:abstractNumId w:val="3"/>
  </w:num>
  <w:num w:numId="9" w16cid:durableId="836192331">
    <w:abstractNumId w:val="2"/>
  </w:num>
  <w:num w:numId="10" w16cid:durableId="581989672">
    <w:abstractNumId w:val="5"/>
  </w:num>
  <w:num w:numId="11" w16cid:durableId="1091245345">
    <w:abstractNumId w:val="10"/>
  </w:num>
  <w:num w:numId="12" w16cid:durableId="923683297">
    <w:abstractNumId w:val="4"/>
  </w:num>
  <w:num w:numId="13" w16cid:durableId="89551309">
    <w:abstractNumId w:val="9"/>
  </w:num>
  <w:num w:numId="14" w16cid:durableId="16686932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54D1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2079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4178D"/>
    <w:rsid w:val="00360BC3"/>
    <w:rsid w:val="003E5D20"/>
    <w:rsid w:val="003F6927"/>
    <w:rsid w:val="00415097"/>
    <w:rsid w:val="00422381"/>
    <w:rsid w:val="0043102D"/>
    <w:rsid w:val="00457E05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A54D1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E3C77D"/>
  <w15:chartTrackingRefBased/>
  <w15:docId w15:val="{2D622388-ADAB-47CA-8C10-50AC1636C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268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3</cp:revision>
  <cp:lastPrinted>2010-01-07T09:39:00Z</cp:lastPrinted>
  <dcterms:created xsi:type="dcterms:W3CDTF">2025-07-30T07:02:00Z</dcterms:created>
  <dcterms:modified xsi:type="dcterms:W3CDTF">2025-07-30T07:02:00Z</dcterms:modified>
</cp:coreProperties>
</file>