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9E11E" w14:textId="2ED32863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751D0" w:rsidRPr="004751D0">
        <w:rPr>
          <w:rFonts w:ascii="Arial" w:hAnsi="Arial" w:cs="Arial"/>
          <w:bCs/>
          <w:i w:val="0"/>
          <w:szCs w:val="24"/>
        </w:rPr>
        <w:t>1</w:t>
      </w:r>
      <w:r w:rsidR="00AC629D">
        <w:rPr>
          <w:rFonts w:ascii="Arial" w:hAnsi="Arial" w:cs="Arial"/>
          <w:bCs/>
          <w:i w:val="0"/>
          <w:szCs w:val="24"/>
        </w:rPr>
        <w:t>2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ADE4D0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12FB9C8" w14:textId="77777777" w:rsidR="005D05C3" w:rsidRPr="0012157F" w:rsidRDefault="004751D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51D0">
        <w:rPr>
          <w:rFonts w:ascii="Arial" w:hAnsi="Arial" w:cs="Arial"/>
        </w:rPr>
        <w:t>Szpital Specjalistyczny im. Stefana Żeromskiego SPZOZ w Krakowie</w:t>
      </w:r>
    </w:p>
    <w:p w14:paraId="5EF70CAA" w14:textId="77777777" w:rsidR="005D05C3" w:rsidRPr="0012157F" w:rsidRDefault="004751D0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751D0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4751D0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46ADBBE3" w14:textId="77777777" w:rsidR="005D05C3" w:rsidRDefault="004751D0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751D0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4751D0">
        <w:rPr>
          <w:rFonts w:ascii="Arial" w:hAnsi="Arial" w:cs="Arial"/>
        </w:rPr>
        <w:t>Kraków</w:t>
      </w:r>
    </w:p>
    <w:p w14:paraId="120DBD0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1A3713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CBF92D7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F759270" w14:textId="77777777" w:rsidTr="001B7D97">
        <w:tc>
          <w:tcPr>
            <w:tcW w:w="2800" w:type="dxa"/>
            <w:shd w:val="clear" w:color="auto" w:fill="auto"/>
          </w:tcPr>
          <w:p w14:paraId="0C713220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9CBE6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40776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30FD64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9817CAA" w14:textId="77777777" w:rsidTr="001B7D97">
        <w:tc>
          <w:tcPr>
            <w:tcW w:w="2800" w:type="dxa"/>
            <w:shd w:val="clear" w:color="auto" w:fill="auto"/>
          </w:tcPr>
          <w:p w14:paraId="7C7F937F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4A73E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4D866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296E8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798873B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751D0" w:rsidRPr="0012157F" w14:paraId="4A745DB2" w14:textId="77777777" w:rsidTr="00B25E7C">
        <w:tc>
          <w:tcPr>
            <w:tcW w:w="9104" w:type="dxa"/>
            <w:shd w:val="clear" w:color="auto" w:fill="D9D9D9"/>
          </w:tcPr>
          <w:p w14:paraId="3188DDD7" w14:textId="77777777" w:rsidR="004751D0" w:rsidRPr="0012157F" w:rsidRDefault="004751D0" w:rsidP="00B25E7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B3613C" w14:textId="77777777" w:rsidR="004751D0" w:rsidRPr="00094F76" w:rsidRDefault="004751D0" w:rsidP="00B25E7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751D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EA63CB8" w14:textId="77777777" w:rsidR="004751D0" w:rsidRPr="004B5FB1" w:rsidRDefault="004751D0" w:rsidP="00B25E7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D3B636E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62772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67CE62B" w14:textId="77777777" w:rsidTr="001B7D97">
        <w:tc>
          <w:tcPr>
            <w:tcW w:w="2269" w:type="dxa"/>
            <w:shd w:val="clear" w:color="auto" w:fill="auto"/>
          </w:tcPr>
          <w:p w14:paraId="4E813D13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10E70E" w14:textId="058F8922" w:rsidR="00ED79A4" w:rsidRPr="00A2540E" w:rsidRDefault="004751D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51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751D0" w:rsidRPr="00A2540E" w14:paraId="05202F8A" w14:textId="77777777" w:rsidTr="00B25E7C">
        <w:tc>
          <w:tcPr>
            <w:tcW w:w="2269" w:type="dxa"/>
            <w:shd w:val="clear" w:color="auto" w:fill="auto"/>
          </w:tcPr>
          <w:p w14:paraId="1096D08C" w14:textId="77777777" w:rsidR="004751D0" w:rsidRPr="00A2540E" w:rsidRDefault="004751D0" w:rsidP="00B25E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CB44EF" w14:textId="77777777" w:rsidR="004751D0" w:rsidRPr="00A2540E" w:rsidRDefault="004751D0" w:rsidP="00B25E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751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3ECC62C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1F6352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751D0" w:rsidRPr="004751D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D60D562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6E6D26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0220C3E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53C45B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4A86B8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A1F2CE5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909FDD2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F5B36B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94E9A4A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81EF3C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C3AF6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210B4DB" w14:textId="77777777" w:rsidTr="001B7D97">
        <w:tc>
          <w:tcPr>
            <w:tcW w:w="2660" w:type="dxa"/>
            <w:shd w:val="clear" w:color="auto" w:fill="auto"/>
          </w:tcPr>
          <w:p w14:paraId="242DF89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A756D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BBF5C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DD00A6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2B5BE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7722C0D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751D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5F71000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103BE" w14:textId="77777777" w:rsidR="00063777" w:rsidRDefault="00063777" w:rsidP="0038231F">
      <w:pPr>
        <w:spacing w:after="0" w:line="240" w:lineRule="auto"/>
      </w:pPr>
      <w:r>
        <w:separator/>
      </w:r>
    </w:p>
  </w:endnote>
  <w:endnote w:type="continuationSeparator" w:id="0">
    <w:p w14:paraId="1A58C849" w14:textId="77777777" w:rsidR="00063777" w:rsidRDefault="000637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ABE4" w14:textId="77777777" w:rsidR="004751D0" w:rsidRDefault="004751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65B8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12D3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EC51F" w14:textId="77777777" w:rsidR="004751D0" w:rsidRDefault="0047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7777C" w14:textId="77777777" w:rsidR="00063777" w:rsidRDefault="00063777" w:rsidP="0038231F">
      <w:pPr>
        <w:spacing w:after="0" w:line="240" w:lineRule="auto"/>
      </w:pPr>
      <w:r>
        <w:separator/>
      </w:r>
    </w:p>
  </w:footnote>
  <w:footnote w:type="continuationSeparator" w:id="0">
    <w:p w14:paraId="3667A4C8" w14:textId="77777777" w:rsidR="00063777" w:rsidRDefault="000637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EA8C9" w14:textId="77777777" w:rsidR="004751D0" w:rsidRDefault="004751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DF82" w14:textId="77777777" w:rsidR="004751D0" w:rsidRDefault="004751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4878F" w14:textId="77777777" w:rsidR="004751D0" w:rsidRDefault="004751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03539">
    <w:abstractNumId w:val="12"/>
  </w:num>
  <w:num w:numId="2" w16cid:durableId="1270965886">
    <w:abstractNumId w:val="0"/>
  </w:num>
  <w:num w:numId="3" w16cid:durableId="829060920">
    <w:abstractNumId w:val="11"/>
  </w:num>
  <w:num w:numId="4" w16cid:durableId="1781339705">
    <w:abstractNumId w:val="16"/>
  </w:num>
  <w:num w:numId="5" w16cid:durableId="1302537801">
    <w:abstractNumId w:val="13"/>
  </w:num>
  <w:num w:numId="6" w16cid:durableId="112402163">
    <w:abstractNumId w:val="10"/>
  </w:num>
  <w:num w:numId="7" w16cid:durableId="2080402025">
    <w:abstractNumId w:val="1"/>
  </w:num>
  <w:num w:numId="8" w16cid:durableId="94985755">
    <w:abstractNumId w:val="6"/>
  </w:num>
  <w:num w:numId="9" w16cid:durableId="1919316733">
    <w:abstractNumId w:val="4"/>
  </w:num>
  <w:num w:numId="10" w16cid:durableId="768506794">
    <w:abstractNumId w:val="7"/>
  </w:num>
  <w:num w:numId="11" w16cid:durableId="255217189">
    <w:abstractNumId w:val="5"/>
  </w:num>
  <w:num w:numId="12" w16cid:durableId="603809048">
    <w:abstractNumId w:val="9"/>
  </w:num>
  <w:num w:numId="13" w16cid:durableId="89275461">
    <w:abstractNumId w:val="3"/>
  </w:num>
  <w:num w:numId="14" w16cid:durableId="1672489216">
    <w:abstractNumId w:val="2"/>
  </w:num>
  <w:num w:numId="15" w16cid:durableId="412626944">
    <w:abstractNumId w:val="15"/>
  </w:num>
  <w:num w:numId="16" w16cid:durableId="881405568">
    <w:abstractNumId w:val="8"/>
  </w:num>
  <w:num w:numId="17" w16cid:durableId="2384913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777"/>
    <w:rsid w:val="00023477"/>
    <w:rsid w:val="000247FF"/>
    <w:rsid w:val="00025C8D"/>
    <w:rsid w:val="000303EE"/>
    <w:rsid w:val="0005473D"/>
    <w:rsid w:val="00063777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51D0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29D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665CE"/>
  <w15:docId w15:val="{0FA36227-C646-4BF4-A874-9F9FB56F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2025-07-30T07:01:00Z</dcterms:created>
  <dcterms:modified xsi:type="dcterms:W3CDTF">2025-07-30T07:02:00Z</dcterms:modified>
</cp:coreProperties>
</file>