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4C8B7" w14:textId="5A2117AD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42BEA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7C5BF33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14EE52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4079177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1643543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E8DDDA4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6D8050E" w14:textId="77777777" w:rsidTr="004F10A0">
        <w:tc>
          <w:tcPr>
            <w:tcW w:w="2269" w:type="dxa"/>
            <w:shd w:val="clear" w:color="auto" w:fill="auto"/>
          </w:tcPr>
          <w:p w14:paraId="537CDA88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D87A48" w14:textId="42961B2B" w:rsidR="00A137C9" w:rsidRPr="00A2540E" w:rsidRDefault="001249A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49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Przeniesienie istniejącego zasilania pawilonów szpitalnych do nowej rozdzielni głównej Szpitala Specjalistycznego im. S. Żeromskiego SP ZOZ w Krakowie oraz opracowanie projektu wykonawczego przekładki instalacji dla potrzeb wzmocnienia stropu w poziomie -2 budynku C Szpitala Specjalistycznego im. S. Żeromskiego SP ZOZ w Krakowie wraz z wykonaniem przekładki instalacji zgodnie z opracowanym projektem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249A2" w:rsidRPr="00A2540E" w14:paraId="3CAC3A56" w14:textId="77777777" w:rsidTr="00ED07C7">
        <w:tc>
          <w:tcPr>
            <w:tcW w:w="2269" w:type="dxa"/>
            <w:shd w:val="clear" w:color="auto" w:fill="auto"/>
          </w:tcPr>
          <w:p w14:paraId="6846CF50" w14:textId="77777777" w:rsidR="001249A2" w:rsidRPr="00A2540E" w:rsidRDefault="001249A2" w:rsidP="00ED07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8C191C" w14:textId="77777777" w:rsidR="001249A2" w:rsidRPr="00A2540E" w:rsidRDefault="001249A2" w:rsidP="00ED07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49A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SZP-271-37/25</w:t>
            </w:r>
          </w:p>
        </w:tc>
      </w:tr>
    </w:tbl>
    <w:p w14:paraId="3646D620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6915E25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249A2" w:rsidRPr="001249A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1D5871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485DFD2" w14:textId="77777777" w:rsidTr="00A137C9">
        <w:tc>
          <w:tcPr>
            <w:tcW w:w="617" w:type="dxa"/>
            <w:shd w:val="clear" w:color="auto" w:fill="auto"/>
            <w:vAlign w:val="center"/>
          </w:tcPr>
          <w:p w14:paraId="17AC221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1A3E68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7CFA8A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291D807" w14:textId="77777777" w:rsidTr="00A137C9">
        <w:tc>
          <w:tcPr>
            <w:tcW w:w="617" w:type="dxa"/>
            <w:shd w:val="clear" w:color="auto" w:fill="auto"/>
            <w:vAlign w:val="center"/>
          </w:tcPr>
          <w:p w14:paraId="1EE823E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AB619A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701FE9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4B898DA2" w14:textId="77777777" w:rsidTr="00A137C9">
        <w:tc>
          <w:tcPr>
            <w:tcW w:w="617" w:type="dxa"/>
            <w:shd w:val="clear" w:color="auto" w:fill="auto"/>
            <w:vAlign w:val="center"/>
          </w:tcPr>
          <w:p w14:paraId="20195C3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7F34B0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B9202F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70B6500" w14:textId="0C4ACA42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249A2" w:rsidRPr="001249A2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usługi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5F7431CF" w14:textId="77777777" w:rsidTr="00A137C9">
        <w:tc>
          <w:tcPr>
            <w:tcW w:w="617" w:type="dxa"/>
            <w:shd w:val="clear" w:color="auto" w:fill="auto"/>
            <w:vAlign w:val="center"/>
          </w:tcPr>
          <w:p w14:paraId="0B2EB97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A8D1B6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261728C" w14:textId="34D289AB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robót/usług</w:t>
            </w:r>
          </w:p>
        </w:tc>
      </w:tr>
      <w:tr w:rsidR="00B641BE" w:rsidRPr="0087706D" w14:paraId="5744D05E" w14:textId="77777777" w:rsidTr="00A137C9">
        <w:tc>
          <w:tcPr>
            <w:tcW w:w="617" w:type="dxa"/>
            <w:shd w:val="clear" w:color="auto" w:fill="auto"/>
            <w:vAlign w:val="center"/>
          </w:tcPr>
          <w:p w14:paraId="07A7C0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9A1C93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EB16A3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25DDD5C6" w14:textId="77777777" w:rsidTr="00A137C9">
        <w:tc>
          <w:tcPr>
            <w:tcW w:w="617" w:type="dxa"/>
            <w:shd w:val="clear" w:color="auto" w:fill="auto"/>
            <w:vAlign w:val="center"/>
          </w:tcPr>
          <w:p w14:paraId="05FA80D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762C7D2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3CA605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A5ED84F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39D1E3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DE3DF56" w14:textId="77777777" w:rsidTr="004F10A0">
        <w:tc>
          <w:tcPr>
            <w:tcW w:w="2660" w:type="dxa"/>
            <w:shd w:val="clear" w:color="auto" w:fill="auto"/>
          </w:tcPr>
          <w:p w14:paraId="2D9C59A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2282E5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A859A50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27DD47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04BC3A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59E8869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249A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9FBD31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05D7B" w14:textId="77777777" w:rsidR="005076D4" w:rsidRDefault="005076D4" w:rsidP="00025386">
      <w:pPr>
        <w:spacing w:after="0" w:line="240" w:lineRule="auto"/>
      </w:pPr>
      <w:r>
        <w:separator/>
      </w:r>
    </w:p>
  </w:endnote>
  <w:endnote w:type="continuationSeparator" w:id="0">
    <w:p w14:paraId="3BC15CFB" w14:textId="77777777" w:rsidR="005076D4" w:rsidRDefault="005076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CD319" w14:textId="77777777" w:rsidR="001249A2" w:rsidRDefault="001249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CA15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557C4E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1A6DE5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9ABEDD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A0970" w14:textId="77777777" w:rsidR="001249A2" w:rsidRDefault="00124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96E0D" w14:textId="77777777" w:rsidR="005076D4" w:rsidRDefault="005076D4" w:rsidP="00025386">
      <w:pPr>
        <w:spacing w:after="0" w:line="240" w:lineRule="auto"/>
      </w:pPr>
      <w:r>
        <w:separator/>
      </w:r>
    </w:p>
  </w:footnote>
  <w:footnote w:type="continuationSeparator" w:id="0">
    <w:p w14:paraId="57FFBCC0" w14:textId="77777777" w:rsidR="005076D4" w:rsidRDefault="005076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D764C" w14:textId="77777777" w:rsidR="001249A2" w:rsidRDefault="00124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CCCDF" w14:textId="77777777" w:rsidR="001249A2" w:rsidRDefault="001249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A8279" w14:textId="77777777" w:rsidR="001249A2" w:rsidRDefault="00124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5244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76D4"/>
    <w:rsid w:val="00025386"/>
    <w:rsid w:val="000423B9"/>
    <w:rsid w:val="00053927"/>
    <w:rsid w:val="00084786"/>
    <w:rsid w:val="001249A2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076D4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42BEA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1A3BB6"/>
  <w15:chartTrackingRefBased/>
  <w15:docId w15:val="{CCC69093-BDFC-4227-B1FB-9931BC1F0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2025-07-29T12:18:00Z</dcterms:created>
  <dcterms:modified xsi:type="dcterms:W3CDTF">2025-07-29T12:19:00Z</dcterms:modified>
</cp:coreProperties>
</file>