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32B45" w14:textId="3235CDA5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A0E93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EDC387F" w14:textId="77777777" w:rsidTr="00467CA2">
        <w:tc>
          <w:tcPr>
            <w:tcW w:w="2800" w:type="dxa"/>
            <w:shd w:val="clear" w:color="auto" w:fill="auto"/>
          </w:tcPr>
          <w:p w14:paraId="0A0FAA3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601EA0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7B030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2FF52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B61D5D4" w14:textId="77777777" w:rsidTr="00467CA2">
        <w:tc>
          <w:tcPr>
            <w:tcW w:w="2800" w:type="dxa"/>
            <w:shd w:val="clear" w:color="auto" w:fill="auto"/>
          </w:tcPr>
          <w:p w14:paraId="417058D9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0D483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980F1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88C106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354E6E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9F5FF5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2B114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E43613C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D52279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73D64" w:rsidRPr="00873D64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7F9CFF9" w14:textId="77777777" w:rsidTr="00467CA2">
        <w:tc>
          <w:tcPr>
            <w:tcW w:w="2269" w:type="dxa"/>
            <w:shd w:val="clear" w:color="auto" w:fill="auto"/>
          </w:tcPr>
          <w:p w14:paraId="73C69EE7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CB0133" w14:textId="4A5D497C" w:rsidR="00D520D3" w:rsidRPr="00A2540E" w:rsidRDefault="00873D6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3D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projektem.</w:t>
            </w:r>
          </w:p>
        </w:tc>
      </w:tr>
      <w:tr w:rsidR="00873D64" w:rsidRPr="00A2540E" w14:paraId="22A0155C" w14:textId="77777777" w:rsidTr="00ED07C7">
        <w:tc>
          <w:tcPr>
            <w:tcW w:w="2269" w:type="dxa"/>
            <w:shd w:val="clear" w:color="auto" w:fill="auto"/>
          </w:tcPr>
          <w:p w14:paraId="45AC8A7A" w14:textId="77777777" w:rsidR="00873D64" w:rsidRPr="00A2540E" w:rsidRDefault="00873D64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495074" w14:textId="77777777" w:rsidR="00873D64" w:rsidRPr="00A2540E" w:rsidRDefault="00873D64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3D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SZP-271-37/25</w:t>
            </w:r>
          </w:p>
        </w:tc>
      </w:tr>
    </w:tbl>
    <w:p w14:paraId="72602C22" w14:textId="77777777" w:rsidR="00DC652A" w:rsidRPr="00053927" w:rsidRDefault="00873D6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E89F9A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E3B6BB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89F07B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F6F97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8CC9D0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CB1C14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A4FCA0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2067292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C660077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02C9C4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A7397A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F8E7973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14:paraId="77D6140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ACC50C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B43A727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D705A50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A456C0E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6D381D5" w14:textId="77777777" w:rsidTr="00467CA2">
        <w:tc>
          <w:tcPr>
            <w:tcW w:w="2660" w:type="dxa"/>
            <w:shd w:val="clear" w:color="auto" w:fill="auto"/>
          </w:tcPr>
          <w:p w14:paraId="644F296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BF3555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1DC20C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DAA1F3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27CB7E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A71B6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73D6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B28AE6C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77898" w14:textId="77777777" w:rsidR="00842BCF" w:rsidRDefault="00842BCF" w:rsidP="00025386">
      <w:pPr>
        <w:spacing w:after="0" w:line="240" w:lineRule="auto"/>
      </w:pPr>
      <w:r>
        <w:separator/>
      </w:r>
    </w:p>
  </w:endnote>
  <w:endnote w:type="continuationSeparator" w:id="0">
    <w:p w14:paraId="4FB031D5" w14:textId="77777777" w:rsidR="00842BCF" w:rsidRDefault="00842B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02CA1" w14:textId="77777777" w:rsidR="00873D64" w:rsidRDefault="00873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E204F" w14:textId="77777777" w:rsidR="00025386" w:rsidRDefault="00DA0E93" w:rsidP="00025386">
    <w:pPr>
      <w:pStyle w:val="Stopka"/>
      <w:tabs>
        <w:tab w:val="clear" w:pos="4536"/>
      </w:tabs>
      <w:jc w:val="center"/>
    </w:pPr>
    <w:r>
      <w:rPr>
        <w:noProof/>
      </w:rPr>
      <w:pict w14:anchorId="02AB545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5A6A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C4624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E7C3D" w14:textId="77777777" w:rsidR="00873D64" w:rsidRDefault="00873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7DAC" w14:textId="77777777" w:rsidR="00842BCF" w:rsidRDefault="00842BCF" w:rsidP="00025386">
      <w:pPr>
        <w:spacing w:after="0" w:line="240" w:lineRule="auto"/>
      </w:pPr>
      <w:r>
        <w:separator/>
      </w:r>
    </w:p>
  </w:footnote>
  <w:footnote w:type="continuationSeparator" w:id="0">
    <w:p w14:paraId="4404EA73" w14:textId="77777777" w:rsidR="00842BCF" w:rsidRDefault="00842B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2C5B" w14:textId="77777777" w:rsidR="00873D64" w:rsidRDefault="00873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77585" w14:textId="77777777" w:rsidR="00873D64" w:rsidRDefault="00873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EA569" w14:textId="77777777" w:rsidR="00873D64" w:rsidRDefault="00873D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08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BC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71C2"/>
    <w:rsid w:val="0071340C"/>
    <w:rsid w:val="00745A44"/>
    <w:rsid w:val="007666D6"/>
    <w:rsid w:val="007D6755"/>
    <w:rsid w:val="007F49C7"/>
    <w:rsid w:val="00824D73"/>
    <w:rsid w:val="00830970"/>
    <w:rsid w:val="00842BCF"/>
    <w:rsid w:val="00873D64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0E93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57F33"/>
  <w15:chartTrackingRefBased/>
  <w15:docId w15:val="{A9E0FC8E-6911-4B69-A996-A088EDE3E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2025-07-29T12:18:00Z</dcterms:created>
  <dcterms:modified xsi:type="dcterms:W3CDTF">2025-07-30T11:09:00Z</dcterms:modified>
</cp:coreProperties>
</file>