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E9FCD" w14:textId="5E9E750E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47431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0535FE3A" w14:textId="77777777" w:rsidTr="008D065E">
        <w:tc>
          <w:tcPr>
            <w:tcW w:w="2800" w:type="dxa"/>
            <w:shd w:val="clear" w:color="auto" w:fill="auto"/>
          </w:tcPr>
          <w:p w14:paraId="12C5297B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0D51B64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889EA5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3B1F8B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14:paraId="50B07D87" w14:textId="77777777" w:rsidTr="008D065E">
        <w:tc>
          <w:tcPr>
            <w:tcW w:w="2800" w:type="dxa"/>
            <w:shd w:val="clear" w:color="auto" w:fill="auto"/>
          </w:tcPr>
          <w:p w14:paraId="0366ABAD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4D4AC98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DEE0528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48A360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DCC945D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64383DD8" w14:textId="77777777" w:rsidTr="008D065E">
        <w:tc>
          <w:tcPr>
            <w:tcW w:w="9104" w:type="dxa"/>
            <w:shd w:val="clear" w:color="auto" w:fill="F2F2F2"/>
          </w:tcPr>
          <w:p w14:paraId="4C6471FA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44755485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5CA964E7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7FEDE3DF" w14:textId="77777777" w:rsidTr="008D065E">
        <w:tc>
          <w:tcPr>
            <w:tcW w:w="2269" w:type="dxa"/>
            <w:shd w:val="clear" w:color="auto" w:fill="auto"/>
          </w:tcPr>
          <w:p w14:paraId="6990DF29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CE21A6" w14:textId="77777777" w:rsidR="00A63CE2" w:rsidRPr="00A2540E" w:rsidRDefault="00FD0AC4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0A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Przeniesienie istniejącego zasilania pawilonów szpitalnych do nowej rozdzielni głównej Szpitala Specjalistycznego im. S. Żeromskiego SP ZOZ w Krakowie oraz opracowanie projektu wykonawczego przekładki instalacji dla potrzeb wzmocnienia stropu w poziomie -2 budynku C Szpitala Specjalistycznego im. S. Żeromskiego SP ZOZ w Krakowie wraz z wykonaniem przekładki instalacji zgodnie z opracowanym </w:t>
            </w:r>
            <w:proofErr w:type="gramStart"/>
            <w:r w:rsidRPr="00FD0A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projektem.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FD0AC4" w:rsidRPr="00A2540E" w14:paraId="6D5FA03E" w14:textId="77777777" w:rsidTr="00ED07C7">
        <w:tc>
          <w:tcPr>
            <w:tcW w:w="2269" w:type="dxa"/>
            <w:shd w:val="clear" w:color="auto" w:fill="auto"/>
          </w:tcPr>
          <w:p w14:paraId="644BEAE7" w14:textId="77777777" w:rsidR="00FD0AC4" w:rsidRPr="00A2540E" w:rsidRDefault="00FD0AC4" w:rsidP="00ED07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7F9ABA" w14:textId="77777777" w:rsidR="00FD0AC4" w:rsidRPr="00A2540E" w:rsidRDefault="00FD0AC4" w:rsidP="00ED07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0A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SZP-271-37/25</w:t>
            </w:r>
          </w:p>
        </w:tc>
      </w:tr>
    </w:tbl>
    <w:p w14:paraId="08936017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18DA05AF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FD0AC4" w:rsidRPr="00FD0AC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7F18CE4E" w14:textId="7777777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</w:t>
      </w:r>
      <w:r w:rsidR="004033E7">
        <w:rPr>
          <w:rFonts w:ascii="Arial" w:hAnsi="Arial" w:cs="Arial"/>
          <w:color w:val="000000"/>
          <w:sz w:val="24"/>
          <w:szCs w:val="24"/>
        </w:rPr>
        <w:t>5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4033E7">
        <w:rPr>
          <w:rFonts w:ascii="Arial" w:hAnsi="Arial" w:cs="Arial"/>
          <w:color w:val="000000"/>
          <w:sz w:val="24"/>
          <w:szCs w:val="24"/>
        </w:rPr>
        <w:t>277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75AF8E54" w14:textId="77777777"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6AF4206D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28CF5CD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393BAA95" w14:textId="77777777" w:rsidTr="008D065E">
        <w:tc>
          <w:tcPr>
            <w:tcW w:w="2660" w:type="dxa"/>
            <w:shd w:val="clear" w:color="auto" w:fill="auto"/>
          </w:tcPr>
          <w:p w14:paraId="64BE8B38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EFC3B3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5339A7F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7BAC656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357C707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97B460F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D0AC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10BD6A4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9137E" w14:textId="77777777" w:rsidR="00DA240F" w:rsidRDefault="00DA240F" w:rsidP="00025386">
      <w:pPr>
        <w:spacing w:after="0" w:line="240" w:lineRule="auto"/>
      </w:pPr>
      <w:r>
        <w:separator/>
      </w:r>
    </w:p>
  </w:endnote>
  <w:endnote w:type="continuationSeparator" w:id="0">
    <w:p w14:paraId="2DAB1091" w14:textId="77777777" w:rsidR="00DA240F" w:rsidRDefault="00DA24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D0AB9" w14:textId="77777777" w:rsidR="00FD0AC4" w:rsidRDefault="00FD0A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6714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CB064C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0537C9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DF8C9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55A2B" w14:textId="77777777" w:rsidR="00FD0AC4" w:rsidRDefault="00FD0A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55CA7" w14:textId="77777777" w:rsidR="00DA240F" w:rsidRDefault="00DA240F" w:rsidP="00025386">
      <w:pPr>
        <w:spacing w:after="0" w:line="240" w:lineRule="auto"/>
      </w:pPr>
      <w:r>
        <w:separator/>
      </w:r>
    </w:p>
  </w:footnote>
  <w:footnote w:type="continuationSeparator" w:id="0">
    <w:p w14:paraId="5542B646" w14:textId="77777777" w:rsidR="00DA240F" w:rsidRDefault="00DA24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5C633" w14:textId="77777777" w:rsidR="00FD0AC4" w:rsidRDefault="00FD0A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1CBA8" w14:textId="77777777" w:rsidR="00FD0AC4" w:rsidRDefault="00FD0A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F65FE" w14:textId="77777777" w:rsidR="00FD0AC4" w:rsidRDefault="00FD0A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622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240F"/>
    <w:rsid w:val="00025386"/>
    <w:rsid w:val="001C2314"/>
    <w:rsid w:val="004033E7"/>
    <w:rsid w:val="004202B7"/>
    <w:rsid w:val="00531A80"/>
    <w:rsid w:val="005624D8"/>
    <w:rsid w:val="00593180"/>
    <w:rsid w:val="00647431"/>
    <w:rsid w:val="007A69F8"/>
    <w:rsid w:val="00833E3D"/>
    <w:rsid w:val="008D065E"/>
    <w:rsid w:val="008F2498"/>
    <w:rsid w:val="00A56A6F"/>
    <w:rsid w:val="00A63CE2"/>
    <w:rsid w:val="00A770E2"/>
    <w:rsid w:val="00AE62F2"/>
    <w:rsid w:val="00AF3BC0"/>
    <w:rsid w:val="00C904C8"/>
    <w:rsid w:val="00CD751B"/>
    <w:rsid w:val="00D55FC4"/>
    <w:rsid w:val="00DA240F"/>
    <w:rsid w:val="00E10D5B"/>
    <w:rsid w:val="00E26E01"/>
    <w:rsid w:val="00EE46AD"/>
    <w:rsid w:val="00FB7BA7"/>
    <w:rsid w:val="00FD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833359"/>
  <w15:chartTrackingRefBased/>
  <w15:docId w15:val="{8266B6C6-182D-4FF1-B14B-3015E660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2025-07-29T12:17:00Z</dcterms:created>
  <dcterms:modified xsi:type="dcterms:W3CDTF">2025-07-29T12:17:00Z</dcterms:modified>
</cp:coreProperties>
</file>