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D4AE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5B3CBB" w:rsidRPr="005B3CBB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35CE8C5E" w14:textId="77777777" w:rsidTr="005844F6">
        <w:tc>
          <w:tcPr>
            <w:tcW w:w="9104" w:type="dxa"/>
            <w:shd w:val="clear" w:color="auto" w:fill="F2F2F2"/>
          </w:tcPr>
          <w:p w14:paraId="0CB5CEE3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4FEBCAF0" w14:textId="77777777" w:rsidR="00140C27" w:rsidRPr="00140C27" w:rsidRDefault="005B3CB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5B3CBB">
        <w:rPr>
          <w:rFonts w:ascii="Arial" w:hAnsi="Arial" w:cs="Arial"/>
          <w:b/>
          <w:bCs/>
        </w:rPr>
        <w:t>Szpital Specjalistyczny im. Stefana Żeromskiego SP ZOZ w Krakowie</w:t>
      </w:r>
    </w:p>
    <w:p w14:paraId="23D53C65" w14:textId="77777777" w:rsidR="00140C27" w:rsidRPr="00140C27" w:rsidRDefault="005B3CBB" w:rsidP="00140C27">
      <w:pPr>
        <w:spacing w:line="360" w:lineRule="auto"/>
        <w:ind w:left="3969"/>
        <w:rPr>
          <w:rFonts w:ascii="Arial" w:hAnsi="Arial" w:cs="Arial"/>
        </w:rPr>
      </w:pPr>
      <w:r w:rsidRPr="005B3CB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5B3CBB">
        <w:rPr>
          <w:rFonts w:ascii="Arial" w:hAnsi="Arial" w:cs="Arial"/>
        </w:rPr>
        <w:t>66</w:t>
      </w:r>
    </w:p>
    <w:p w14:paraId="467AB50D" w14:textId="77777777" w:rsidR="00140C27" w:rsidRPr="00140C27" w:rsidRDefault="005B3CBB" w:rsidP="00140C27">
      <w:pPr>
        <w:ind w:left="3969"/>
        <w:rPr>
          <w:rFonts w:ascii="Arial" w:hAnsi="Arial" w:cs="Arial"/>
        </w:rPr>
      </w:pPr>
      <w:r w:rsidRPr="005B3CB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5B3CBB">
        <w:rPr>
          <w:rFonts w:ascii="Arial" w:hAnsi="Arial" w:cs="Arial"/>
        </w:rPr>
        <w:t>Kraków</w:t>
      </w:r>
    </w:p>
    <w:p w14:paraId="6C807CB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3CDC16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1D3F19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61A045A5" w14:textId="77777777">
        <w:tc>
          <w:tcPr>
            <w:tcW w:w="2268" w:type="dxa"/>
            <w:shd w:val="clear" w:color="auto" w:fill="auto"/>
          </w:tcPr>
          <w:p w14:paraId="6AE8E1A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25F122" w14:textId="5FEFC443" w:rsidR="00140C27" w:rsidRPr="00140C27" w:rsidRDefault="002C5F9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</w:t>
            </w:r>
          </w:p>
        </w:tc>
      </w:tr>
      <w:tr w:rsidR="005B3CBB" w:rsidRPr="00140C27" w14:paraId="6192DC21" w14:textId="77777777" w:rsidTr="00775BCC">
        <w:tc>
          <w:tcPr>
            <w:tcW w:w="2268" w:type="dxa"/>
            <w:shd w:val="clear" w:color="auto" w:fill="auto"/>
          </w:tcPr>
          <w:p w14:paraId="5C9CAFCC" w14:textId="77777777" w:rsidR="005B3CBB" w:rsidRPr="00140C27" w:rsidRDefault="005B3CBB" w:rsidP="00775B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2110253" w14:textId="33EB137C" w:rsidR="005B3CBB" w:rsidRPr="00140C27" w:rsidRDefault="005B3CBB" w:rsidP="00775B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B3CBB">
              <w:rPr>
                <w:rFonts w:ascii="Arial" w:hAnsi="Arial" w:cs="Arial"/>
                <w:bCs/>
              </w:rPr>
              <w:t>SZP-271-</w:t>
            </w:r>
            <w:r w:rsidR="002C5F90">
              <w:rPr>
                <w:rFonts w:ascii="Arial" w:hAnsi="Arial" w:cs="Arial"/>
                <w:bCs/>
              </w:rPr>
              <w:t>37</w:t>
            </w:r>
            <w:r w:rsidRPr="005B3CBB">
              <w:rPr>
                <w:rFonts w:ascii="Arial" w:hAnsi="Arial" w:cs="Arial"/>
                <w:bCs/>
              </w:rPr>
              <w:t>/25</w:t>
            </w:r>
          </w:p>
        </w:tc>
      </w:tr>
    </w:tbl>
    <w:p w14:paraId="5A13BDB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2633E7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4608BF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6E72F32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E0A535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D2B7FE7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61F938E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8D6983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B9A1A8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83D39A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31092A9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7B2FA6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7178636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FDA902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ED89D4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425F04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5C84AD6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8FCC53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97495A0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E7F707D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7A0B5B0D" w14:textId="7ED0699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35A4E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20B0F471" w14:textId="00B682E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72687F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F9E4A20" w14:textId="338A225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21FCD6C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368E7482" w14:textId="00BA499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185052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121872A0" w14:textId="122DA40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4CE3A72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4EF21DF8" w14:textId="18CCD7AF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A50D64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489CEF7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79CA2D8" w14:textId="2B129F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475473B" w14:textId="77777777" w:rsidR="00E74152" w:rsidRDefault="00E74152" w:rsidP="00E74152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5F200BCA" w14:textId="5C575968" w:rsidR="006E3E28" w:rsidRPr="002C5F90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31A03F8" w14:textId="77777777" w:rsidR="002C5F90" w:rsidRPr="002C5F90" w:rsidRDefault="002C5F90" w:rsidP="002C5F90">
      <w:pPr>
        <w:pStyle w:val="Akapitzlist"/>
        <w:rPr>
          <w:rFonts w:ascii="Arial" w:hAnsi="Arial" w:cs="Arial"/>
          <w:bCs/>
        </w:rPr>
      </w:pPr>
    </w:p>
    <w:p w14:paraId="1E0DD110" w14:textId="3B729503" w:rsidR="002C5F90" w:rsidRP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 w:rsidRPr="002C5F90">
        <w:rPr>
          <w:rFonts w:ascii="Arial" w:hAnsi="Arial" w:cs="Arial"/>
          <w:b/>
        </w:rPr>
        <w:t>GRUPA 1:</w:t>
      </w:r>
    </w:p>
    <w:p w14:paraId="6B711D9F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D8A436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6C490DA6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499D98E8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DFFE302" w14:textId="687BD2FD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715A2A38" w14:textId="0ECB99B7" w:rsidR="00E74152" w:rsidRDefault="00E74152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4C6EECE" w14:textId="25AF5F10" w:rsidR="002C5F90" w:rsidRP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  <w:b/>
        </w:rPr>
      </w:pPr>
      <w:r w:rsidRPr="002C5F90">
        <w:rPr>
          <w:rFonts w:ascii="Arial" w:hAnsi="Arial" w:cs="Arial"/>
          <w:b/>
        </w:rPr>
        <w:t xml:space="preserve">GRUPA </w:t>
      </w:r>
      <w:r>
        <w:rPr>
          <w:rFonts w:ascii="Arial" w:hAnsi="Arial" w:cs="Arial"/>
          <w:b/>
        </w:rPr>
        <w:t>2</w:t>
      </w:r>
      <w:r w:rsidRPr="002C5F90">
        <w:rPr>
          <w:rFonts w:ascii="Arial" w:hAnsi="Arial" w:cs="Arial"/>
          <w:b/>
        </w:rPr>
        <w:t>:</w:t>
      </w:r>
    </w:p>
    <w:p w14:paraId="5EC40EFB" w14:textId="77777777" w:rsid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227F8B3A" w14:textId="77777777" w:rsid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120CF3F5" w14:textId="77777777" w:rsid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15F7C736" w14:textId="77777777" w:rsid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5DA227D9" w14:textId="77777777" w:rsidR="002C5F90" w:rsidRDefault="002C5F90" w:rsidP="002C5F9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33D4C644" w14:textId="77777777" w:rsidR="002C5F90" w:rsidRPr="006E3E28" w:rsidRDefault="002C5F90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1CB49EB1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838B36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2478516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5CC94A79" w14:textId="0012F535" w:rsidR="005B3CBB" w:rsidRPr="002C5F90" w:rsidRDefault="00FF57EE" w:rsidP="005B3CB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255AC8C" w14:textId="77777777" w:rsidR="002C5F90" w:rsidRPr="002C5F90" w:rsidRDefault="002C5F90" w:rsidP="005B3CB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</w:p>
    <w:p w14:paraId="313AE79D" w14:textId="0A28A531" w:rsidR="005B3CBB" w:rsidRDefault="002C5F90" w:rsidP="005B3CB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(dot. gr. 1) </w:t>
      </w:r>
      <w:r w:rsidR="005B3CBB">
        <w:rPr>
          <w:rFonts w:ascii="Arial" w:hAnsi="Arial" w:cs="Arial"/>
        </w:rPr>
        <w:t>wnieśliśmy wadium w wysokości ………</w:t>
      </w:r>
      <w:proofErr w:type="gramStart"/>
      <w:r w:rsidR="005B3CBB">
        <w:rPr>
          <w:rFonts w:ascii="Arial" w:hAnsi="Arial" w:cs="Arial"/>
        </w:rPr>
        <w:t>…….</w:t>
      </w:r>
      <w:proofErr w:type="gramEnd"/>
      <w:r w:rsidR="005B3CBB"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3BD43BD7" w14:textId="77777777" w:rsidR="005B3CBB" w:rsidRDefault="005B3CBB" w:rsidP="005B3CBB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58087DB9" w14:textId="77777777" w:rsidR="005B3CBB" w:rsidRPr="00C754AE" w:rsidRDefault="005B3CBB" w:rsidP="00B42320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8CBFB25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46EAB96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6A9F93C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B9579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562C56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93BD01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295F0D6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B639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7735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FA26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9771CC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4FAB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20D9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FB6D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44B6FC2" w14:textId="229F1346" w:rsidR="00216580" w:rsidRDefault="00216580" w:rsidP="00216580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p w14:paraId="1088265A" w14:textId="77777777" w:rsidR="00216580" w:rsidRDefault="00216580" w:rsidP="001038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1E24DF9D" w14:textId="4EFE2784" w:rsidR="001038C1" w:rsidRDefault="001038C1" w:rsidP="001038C1">
      <w:pPr>
        <w:pStyle w:val="Akapitzlist"/>
        <w:spacing w:before="12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B42320">
        <w:rPr>
          <w:rFonts w:ascii="Arial" w:hAnsi="Arial" w:cs="Arial"/>
        </w:rPr>
        <w:t>4</w:t>
      </w:r>
      <w:r w:rsidR="00216580">
        <w:rPr>
          <w:rFonts w:ascii="Arial" w:hAnsi="Arial" w:cs="Arial"/>
        </w:rPr>
        <w:t xml:space="preserve">. </w:t>
      </w:r>
      <w:r w:rsidRPr="006522FA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</w:t>
      </w:r>
      <w:r w:rsidR="00B42320">
        <w:rPr>
          <w:rFonts w:ascii="Arial" w:hAnsi="Arial" w:cs="Arial"/>
        </w:rPr>
        <w:t>.</w:t>
      </w:r>
    </w:p>
    <w:p w14:paraId="76AD2F5A" w14:textId="3F0324F2" w:rsidR="001038C1" w:rsidRDefault="001038C1" w:rsidP="001038C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D7FE225" w14:textId="31DB8EB3" w:rsidR="00B42320" w:rsidRDefault="00B42320" w:rsidP="00B42320">
      <w:pPr>
        <w:pStyle w:val="Akapitzlist"/>
        <w:numPr>
          <w:ilvl w:val="1"/>
          <w:numId w:val="5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F57EE" w:rsidRPr="00640768">
        <w:rPr>
          <w:rFonts w:ascii="Arial" w:hAnsi="Arial" w:cs="Arial"/>
        </w:rPr>
        <w:t xml:space="preserve">wypełniliśmy obowiązki informacyjne przewidziane w art. 13 lub art. 14 </w:t>
      </w:r>
      <w:r>
        <w:rPr>
          <w:rFonts w:ascii="Arial" w:hAnsi="Arial" w:cs="Arial"/>
        </w:rPr>
        <w:br/>
      </w:r>
      <w:r w:rsidR="00FF57EE" w:rsidRPr="00640768">
        <w:rPr>
          <w:rFonts w:ascii="Arial" w:hAnsi="Arial" w:cs="Arial"/>
        </w:rPr>
        <w:t>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="00FF57EE"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E4B269A" w14:textId="77777777" w:rsidR="00B42320" w:rsidRPr="00B42320" w:rsidRDefault="00B42320" w:rsidP="00B42320">
      <w:pPr>
        <w:pStyle w:val="Akapitzlist"/>
        <w:spacing w:line="360" w:lineRule="auto"/>
        <w:ind w:left="785"/>
        <w:jc w:val="both"/>
        <w:rPr>
          <w:rFonts w:ascii="Arial" w:hAnsi="Arial" w:cs="Arial"/>
        </w:rPr>
      </w:pPr>
    </w:p>
    <w:p w14:paraId="2C3125BF" w14:textId="77777777" w:rsidR="002C5F90" w:rsidRDefault="00B42320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3.6. Gwarantujemy wykonanie przedmiotu zamówienia</w:t>
      </w:r>
      <w:r w:rsidR="002C5F90">
        <w:rPr>
          <w:rFonts w:ascii="Arial" w:hAnsi="Arial" w:cs="Arial"/>
        </w:rPr>
        <w:t>:</w:t>
      </w:r>
    </w:p>
    <w:p w14:paraId="5FCD77DA" w14:textId="19B11275" w:rsidR="00E74152" w:rsidRDefault="00824124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3.6.1. </w:t>
      </w:r>
      <w:r w:rsidR="002C5F90">
        <w:rPr>
          <w:rFonts w:ascii="Arial" w:hAnsi="Arial" w:cs="Arial"/>
        </w:rPr>
        <w:t>Dot. grupy 1:</w:t>
      </w:r>
      <w:r w:rsidR="00B42320">
        <w:rPr>
          <w:rFonts w:ascii="Arial" w:hAnsi="Arial" w:cs="Arial"/>
        </w:rPr>
        <w:t xml:space="preserve"> do </w:t>
      </w:r>
      <w:r w:rsidR="002C5F90">
        <w:rPr>
          <w:rFonts w:ascii="Arial" w:hAnsi="Arial" w:cs="Arial"/>
        </w:rPr>
        <w:t>90 dni</w:t>
      </w:r>
      <w:r w:rsidR="00B42320">
        <w:rPr>
          <w:rFonts w:ascii="Arial" w:hAnsi="Arial" w:cs="Arial"/>
        </w:rPr>
        <w:t xml:space="preserve"> od daty zawarcia umowy.</w:t>
      </w:r>
    </w:p>
    <w:p w14:paraId="22B5CCD4" w14:textId="37BEA437" w:rsidR="002C5F90" w:rsidRPr="00237CF8" w:rsidRDefault="00824124" w:rsidP="001038C1">
      <w:pPr>
        <w:pStyle w:val="Akapitzlist"/>
        <w:spacing w:line="360" w:lineRule="auto"/>
        <w:ind w:left="0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3.6.2. </w:t>
      </w:r>
      <w:r w:rsidR="002C5F90">
        <w:rPr>
          <w:rFonts w:ascii="Arial" w:hAnsi="Arial" w:cs="Arial"/>
        </w:rPr>
        <w:t>Dot. grupy 2: do ……………</w:t>
      </w:r>
      <w:r w:rsidR="00237CF8">
        <w:rPr>
          <w:rFonts w:ascii="Arial" w:hAnsi="Arial" w:cs="Arial"/>
        </w:rPr>
        <w:t xml:space="preserve"> dni</w:t>
      </w:r>
      <w:r w:rsidR="002C5F90">
        <w:rPr>
          <w:rFonts w:ascii="Arial" w:hAnsi="Arial" w:cs="Arial"/>
        </w:rPr>
        <w:t xml:space="preserve"> od daty zawarcia umowy - </w:t>
      </w:r>
      <w:r w:rsidR="002C5F90" w:rsidRPr="00237CF8">
        <w:rPr>
          <w:rFonts w:ascii="Arial" w:hAnsi="Arial" w:cs="Arial"/>
          <w:color w:val="FF0000"/>
        </w:rPr>
        <w:t>/wypełnić, nie dłużej niż do 90 dni/.</w:t>
      </w:r>
    </w:p>
    <w:p w14:paraId="7301E48E" w14:textId="77777777" w:rsidR="00237CF8" w:rsidRDefault="00237CF8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307A9EE4" w14:textId="7C30AB6E" w:rsidR="00B42320" w:rsidRPr="00237CF8" w:rsidRDefault="00237CF8" w:rsidP="001038C1">
      <w:pPr>
        <w:pStyle w:val="Akapitzlist"/>
        <w:spacing w:line="360" w:lineRule="auto"/>
        <w:ind w:left="0"/>
        <w:jc w:val="both"/>
        <w:rPr>
          <w:rFonts w:ascii="Arial" w:hAnsi="Arial" w:cs="Arial"/>
          <w:bCs/>
          <w:iCs/>
          <w:color w:val="FF0000"/>
        </w:rPr>
      </w:pPr>
      <w:r>
        <w:rPr>
          <w:rFonts w:ascii="Arial" w:hAnsi="Arial" w:cs="Arial"/>
        </w:rPr>
        <w:t xml:space="preserve">3.7. Oferujemy </w:t>
      </w:r>
      <w:r>
        <w:rPr>
          <w:rFonts w:ascii="Arial" w:hAnsi="Arial" w:cs="Arial"/>
          <w:bCs/>
          <w:iCs/>
          <w:color w:val="000000"/>
        </w:rPr>
        <w:t>termin gwarancji na roboty budowlane</w:t>
      </w:r>
      <w:r>
        <w:rPr>
          <w:rFonts w:ascii="Arial" w:hAnsi="Arial" w:cs="Arial"/>
          <w:bCs/>
          <w:iCs/>
          <w:color w:val="000000"/>
        </w:rPr>
        <w:t xml:space="preserve"> ………. miesięcy od daty protokołu odbioru </w:t>
      </w:r>
      <w:r w:rsidRPr="00237CF8">
        <w:rPr>
          <w:rFonts w:ascii="Arial" w:hAnsi="Arial" w:cs="Arial"/>
          <w:bCs/>
          <w:iCs/>
          <w:color w:val="FF0000"/>
        </w:rPr>
        <w:t>/wypełnić, nie krócej niż 36 miesięcy, dotyczy grupy 2/.</w:t>
      </w:r>
    </w:p>
    <w:p w14:paraId="26D0C544" w14:textId="77777777" w:rsidR="00237CF8" w:rsidRPr="00B56BE6" w:rsidRDefault="00237CF8" w:rsidP="001038C1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65F1EAA" w14:textId="77777777" w:rsidR="002C23F2" w:rsidRPr="00CE1552" w:rsidRDefault="004E4F1B" w:rsidP="00B42320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A28334D" w14:textId="50B49F2B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4FF9756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0344FF1F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54434F" w:rsidRPr="0054434F">
        <w:rPr>
          <w:rFonts w:ascii="Arial" w:hAnsi="Arial" w:cs="Arial"/>
          <w:bCs/>
        </w:rPr>
        <w:t>t.j</w:t>
      </w:r>
      <w:proofErr w:type="spellEnd"/>
      <w:r w:rsidR="0054434F" w:rsidRPr="0054434F">
        <w:rPr>
          <w:rFonts w:ascii="Arial" w:hAnsi="Arial" w:cs="Arial"/>
          <w:bCs/>
        </w:rPr>
        <w:t>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8FBFC3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606928F" w14:textId="4DA79F69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C5D8833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05314F9C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54434F" w:rsidRPr="0054434F">
        <w:rPr>
          <w:rFonts w:ascii="Arial" w:hAnsi="Arial" w:cs="Arial"/>
          <w:bCs/>
        </w:rPr>
        <w:t>t.j</w:t>
      </w:r>
      <w:proofErr w:type="spellEnd"/>
      <w:r w:rsidR="0054434F" w:rsidRPr="0054434F">
        <w:rPr>
          <w:rFonts w:ascii="Arial" w:hAnsi="Arial" w:cs="Arial"/>
          <w:bCs/>
        </w:rPr>
        <w:t>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642579A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C7CBC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2067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1E9CE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73B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82E987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7DC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CB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89D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BC19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72623C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18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348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642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20E9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364A72" w14:textId="77777777" w:rsidR="00525EFF" w:rsidRPr="00B56BE6" w:rsidRDefault="00525EFF" w:rsidP="00B42320">
      <w:pPr>
        <w:pStyle w:val="Akapitzlist"/>
        <w:numPr>
          <w:ilvl w:val="0"/>
          <w:numId w:val="5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180D23B4" w14:textId="77777777" w:rsidTr="00B56BE6">
        <w:tc>
          <w:tcPr>
            <w:tcW w:w="1984" w:type="dxa"/>
            <w:shd w:val="clear" w:color="auto" w:fill="auto"/>
            <w:vAlign w:val="center"/>
          </w:tcPr>
          <w:p w14:paraId="26D3057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886022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9CD93F7" w14:textId="77777777" w:rsidTr="00B56BE6">
        <w:tc>
          <w:tcPr>
            <w:tcW w:w="1984" w:type="dxa"/>
            <w:shd w:val="clear" w:color="auto" w:fill="auto"/>
            <w:vAlign w:val="center"/>
          </w:tcPr>
          <w:p w14:paraId="4B1F773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12CABF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CBB9F22" w14:textId="77777777" w:rsidTr="00B56BE6">
        <w:tc>
          <w:tcPr>
            <w:tcW w:w="1984" w:type="dxa"/>
            <w:shd w:val="clear" w:color="auto" w:fill="auto"/>
            <w:vAlign w:val="center"/>
          </w:tcPr>
          <w:p w14:paraId="5EB2734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EFC364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4D4A4B5" w14:textId="6045B36C" w:rsidR="00525EFF" w:rsidRDefault="009B316D" w:rsidP="00B42320">
      <w:pPr>
        <w:pStyle w:val="Akapitzlist"/>
        <w:numPr>
          <w:ilvl w:val="0"/>
          <w:numId w:val="5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 w:rsidR="00216580">
        <w:rPr>
          <w:rFonts w:ascii="Arial" w:hAnsi="Arial" w:cs="Arial"/>
        </w:rPr>
        <w:t>:</w:t>
      </w:r>
    </w:p>
    <w:p w14:paraId="6F115331" w14:textId="77777777" w:rsidR="00216580" w:rsidRDefault="00216580" w:rsidP="0021658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5CBF86EC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AA7FD67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59B120F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B49DD8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BC42FF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0706834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4B16C" w14:textId="77777777" w:rsidR="000410B2" w:rsidRDefault="000410B2" w:rsidP="00FF57EE">
      <w:r>
        <w:separator/>
      </w:r>
    </w:p>
  </w:endnote>
  <w:endnote w:type="continuationSeparator" w:id="0">
    <w:p w14:paraId="0DE424B3" w14:textId="77777777" w:rsidR="000410B2" w:rsidRDefault="000410B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5DA9" w14:textId="77777777" w:rsidR="005B3CBB" w:rsidRDefault="005B3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19A37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68CED" w14:textId="77777777" w:rsidR="005B3CBB" w:rsidRDefault="005B3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3C58A" w14:textId="77777777" w:rsidR="000410B2" w:rsidRDefault="000410B2" w:rsidP="00FF57EE">
      <w:r>
        <w:separator/>
      </w:r>
    </w:p>
  </w:footnote>
  <w:footnote w:type="continuationSeparator" w:id="0">
    <w:p w14:paraId="08DB909E" w14:textId="77777777" w:rsidR="000410B2" w:rsidRDefault="000410B2" w:rsidP="00FF57EE">
      <w:r>
        <w:continuationSeparator/>
      </w:r>
    </w:p>
  </w:footnote>
  <w:footnote w:id="1">
    <w:p w14:paraId="2AEAAA43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792933A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54434F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54434F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D26C51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36456A7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B5D273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FB5A3F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660563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B280F" w14:textId="77777777" w:rsidR="005B3CBB" w:rsidRDefault="005B3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6FCA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B3CBB">
      <w:rPr>
        <w:sz w:val="20"/>
        <w:szCs w:val="20"/>
      </w:rPr>
      <w:t>SZP-271-28/25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9849E" w14:textId="77777777" w:rsidR="005B3CBB" w:rsidRDefault="005B3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B231FA9"/>
    <w:multiLevelType w:val="multilevel"/>
    <w:tmpl w:val="A23C52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04309330">
    <w:abstractNumId w:val="3"/>
  </w:num>
  <w:num w:numId="2" w16cid:durableId="1994797955">
    <w:abstractNumId w:val="0"/>
  </w:num>
  <w:num w:numId="3" w16cid:durableId="1667317815">
    <w:abstractNumId w:val="2"/>
  </w:num>
  <w:num w:numId="4" w16cid:durableId="895892784">
    <w:abstractNumId w:val="4"/>
  </w:num>
  <w:num w:numId="5" w16cid:durableId="741297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0B2"/>
    <w:rsid w:val="00025E59"/>
    <w:rsid w:val="000410B2"/>
    <w:rsid w:val="00077EBA"/>
    <w:rsid w:val="001038C1"/>
    <w:rsid w:val="001063D3"/>
    <w:rsid w:val="001129C0"/>
    <w:rsid w:val="00140C27"/>
    <w:rsid w:val="00193F60"/>
    <w:rsid w:val="001944F0"/>
    <w:rsid w:val="001B75FB"/>
    <w:rsid w:val="001C7D84"/>
    <w:rsid w:val="001F1C13"/>
    <w:rsid w:val="001F4035"/>
    <w:rsid w:val="00216425"/>
    <w:rsid w:val="00216580"/>
    <w:rsid w:val="002214DB"/>
    <w:rsid w:val="00237CF8"/>
    <w:rsid w:val="00253194"/>
    <w:rsid w:val="00267D1F"/>
    <w:rsid w:val="002A516E"/>
    <w:rsid w:val="002C23F2"/>
    <w:rsid w:val="002C5F90"/>
    <w:rsid w:val="002E612D"/>
    <w:rsid w:val="00367F75"/>
    <w:rsid w:val="003A37A9"/>
    <w:rsid w:val="003B769C"/>
    <w:rsid w:val="003E0201"/>
    <w:rsid w:val="0040007D"/>
    <w:rsid w:val="00497AEE"/>
    <w:rsid w:val="004A55F2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B3CBB"/>
    <w:rsid w:val="005C459C"/>
    <w:rsid w:val="005C5C0C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24124"/>
    <w:rsid w:val="008C5531"/>
    <w:rsid w:val="008E590F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32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47DF"/>
    <w:rsid w:val="00CB08D2"/>
    <w:rsid w:val="00CE1552"/>
    <w:rsid w:val="00CE3AE6"/>
    <w:rsid w:val="00D554C7"/>
    <w:rsid w:val="00D5631A"/>
    <w:rsid w:val="00D613AB"/>
    <w:rsid w:val="00D941E7"/>
    <w:rsid w:val="00DC336F"/>
    <w:rsid w:val="00E1735C"/>
    <w:rsid w:val="00E74152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13B4A10"/>
  <w15:chartTrackingRefBased/>
  <w15:docId w15:val="{AA979210-6609-4AD5-9863-6B752D98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dcterms:created xsi:type="dcterms:W3CDTF">2025-07-30T06:50:00Z</dcterms:created>
  <dcterms:modified xsi:type="dcterms:W3CDTF">2025-07-30T10:32:00Z</dcterms:modified>
</cp:coreProperties>
</file>