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B58C3" w14:textId="440A8CD2" w:rsidR="00B36EDA" w:rsidRPr="0065405F" w:rsidRDefault="00D23E13" w:rsidP="0065405F">
      <w:pPr>
        <w:spacing w:after="600" w:line="276" w:lineRule="auto"/>
        <w:jc w:val="right"/>
      </w:pPr>
      <w:bookmarkStart w:id="0" w:name="_Hlk53520193"/>
      <w:r w:rsidRPr="0065405F">
        <w:t>Kraków</w:t>
      </w:r>
      <w:r w:rsidR="00B36EDA" w:rsidRPr="0065405F">
        <w:t xml:space="preserve"> dnia: </w:t>
      </w:r>
      <w:r w:rsidR="006E3743">
        <w:t>30.07.2025r.</w:t>
      </w:r>
    </w:p>
    <w:p w14:paraId="001916F9" w14:textId="77777777" w:rsidR="00D23E13" w:rsidRPr="0065405F" w:rsidRDefault="00D23E13" w:rsidP="0065405F">
      <w:pPr>
        <w:spacing w:line="276" w:lineRule="auto"/>
        <w:ind w:right="3969"/>
        <w:rPr>
          <w:b/>
          <w:bCs/>
        </w:rPr>
      </w:pPr>
      <w:r w:rsidRPr="0065405F">
        <w:rPr>
          <w:b/>
          <w:bCs/>
        </w:rPr>
        <w:t>Szpital Miejski Specjalistyczny</w:t>
      </w:r>
    </w:p>
    <w:p w14:paraId="5D92F1AC" w14:textId="77777777" w:rsidR="00D23E13" w:rsidRPr="0065405F" w:rsidRDefault="00D23E13" w:rsidP="0065405F">
      <w:pPr>
        <w:spacing w:line="276" w:lineRule="auto"/>
        <w:ind w:right="3969"/>
        <w:rPr>
          <w:b/>
          <w:bCs/>
        </w:rPr>
      </w:pPr>
      <w:r w:rsidRPr="0065405F">
        <w:rPr>
          <w:b/>
          <w:bCs/>
        </w:rPr>
        <w:t>im. Gabriela Narutowicza w Krakowie</w:t>
      </w:r>
    </w:p>
    <w:p w14:paraId="794FCFE3" w14:textId="77777777" w:rsidR="00B36EDA" w:rsidRPr="0065405F" w:rsidRDefault="00D23E13" w:rsidP="0065405F">
      <w:pPr>
        <w:spacing w:line="276" w:lineRule="auto"/>
        <w:ind w:right="3969"/>
      </w:pPr>
      <w:r w:rsidRPr="0065405F">
        <w:t>ul. Prądnicka</w:t>
      </w:r>
      <w:r w:rsidR="00B36EDA" w:rsidRPr="0065405F">
        <w:t xml:space="preserve"> </w:t>
      </w:r>
      <w:r w:rsidRPr="0065405F">
        <w:t>35-37</w:t>
      </w:r>
    </w:p>
    <w:p w14:paraId="05E729BC" w14:textId="77777777" w:rsidR="00B36EDA" w:rsidRPr="0065405F" w:rsidRDefault="00D23E13" w:rsidP="0065405F">
      <w:pPr>
        <w:spacing w:line="276" w:lineRule="auto"/>
        <w:ind w:right="3969"/>
      </w:pPr>
      <w:r w:rsidRPr="0065405F">
        <w:t>31-202</w:t>
      </w:r>
      <w:r w:rsidR="00B36EDA" w:rsidRPr="0065405F">
        <w:t xml:space="preserve"> </w:t>
      </w:r>
      <w:r w:rsidRPr="0065405F">
        <w:t>Kraków</w:t>
      </w:r>
    </w:p>
    <w:p w14:paraId="05F40E1F" w14:textId="77777777" w:rsidR="00B36EDA" w:rsidRPr="0065405F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5405F" w14:paraId="1612782A" w14:textId="77777777" w:rsidTr="00B36EDA">
        <w:tc>
          <w:tcPr>
            <w:tcW w:w="9923" w:type="dxa"/>
            <w:shd w:val="clear" w:color="auto" w:fill="F2F2F2"/>
            <w:hideMark/>
          </w:tcPr>
          <w:p w14:paraId="7ECE63F2" w14:textId="06A6ACB9" w:rsidR="00B36EDA" w:rsidRPr="007F518A" w:rsidRDefault="00647314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F518A">
              <w:rPr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4EDD2CF4" w14:textId="77777777" w:rsidR="00B36EDA" w:rsidRPr="0065405F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F518A">
              <w:rPr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5D98AFD5" w14:textId="77777777" w:rsidR="00B36EDA" w:rsidRPr="0065405F" w:rsidRDefault="00B36EDA" w:rsidP="00B36EDA">
      <w:pPr>
        <w:keepNext/>
        <w:spacing w:after="240"/>
        <w:outlineLvl w:val="0"/>
        <w:rPr>
          <w:b/>
        </w:rPr>
      </w:pPr>
    </w:p>
    <w:p w14:paraId="459E70A5" w14:textId="77777777" w:rsidR="00B36EDA" w:rsidRPr="0065405F" w:rsidRDefault="00B36EDA" w:rsidP="00B36ED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65405F">
        <w:rPr>
          <w:rFonts w:eastAsia="Calibri"/>
          <w:sz w:val="22"/>
          <w:szCs w:val="22"/>
          <w:lang w:eastAsia="en-US"/>
        </w:rPr>
        <w:t xml:space="preserve">Dotyczy </w:t>
      </w:r>
      <w:r w:rsidRPr="0065405F">
        <w:rPr>
          <w:sz w:val="22"/>
          <w:szCs w:val="22"/>
        </w:rPr>
        <w:t>postępowania o udzielenie zamówienia publicznego</w:t>
      </w:r>
      <w:r w:rsidRPr="0065405F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5405F" w14:paraId="7086D6CB" w14:textId="77777777" w:rsidTr="00B36EDA">
        <w:tc>
          <w:tcPr>
            <w:tcW w:w="2269" w:type="dxa"/>
            <w:shd w:val="clear" w:color="auto" w:fill="auto"/>
          </w:tcPr>
          <w:p w14:paraId="6A5443DA" w14:textId="77777777" w:rsidR="00B36EDA" w:rsidRPr="0065405F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65405F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3DBC0133" w14:textId="77777777" w:rsidR="00B36EDA" w:rsidRPr="0065405F" w:rsidRDefault="00D23E1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65405F">
              <w:rPr>
                <w:bCs/>
                <w:i/>
                <w:iCs/>
                <w:sz w:val="22"/>
                <w:szCs w:val="22"/>
              </w:rPr>
              <w:t>Zakup i dostawa materiałów do utrzymania czystości II</w:t>
            </w:r>
          </w:p>
        </w:tc>
      </w:tr>
      <w:tr w:rsidR="00D23E13" w:rsidRPr="0065405F" w14:paraId="517EB803" w14:textId="77777777" w:rsidTr="000E0C81">
        <w:tc>
          <w:tcPr>
            <w:tcW w:w="2269" w:type="dxa"/>
            <w:shd w:val="clear" w:color="auto" w:fill="auto"/>
          </w:tcPr>
          <w:p w14:paraId="7FEB1EB5" w14:textId="77777777" w:rsidR="00D23E13" w:rsidRPr="0065405F" w:rsidRDefault="00D23E13" w:rsidP="000E0C8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65405F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7A05F46B" w14:textId="77777777" w:rsidR="00D23E13" w:rsidRPr="0065405F" w:rsidRDefault="00D23E13" w:rsidP="000E0C8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5405F">
              <w:rPr>
                <w:b/>
                <w:sz w:val="22"/>
                <w:szCs w:val="22"/>
              </w:rPr>
              <w:t>ZP/24/2025</w:t>
            </w:r>
          </w:p>
        </w:tc>
      </w:tr>
    </w:tbl>
    <w:p w14:paraId="056630C5" w14:textId="77777777" w:rsidR="00B36EDA" w:rsidRPr="0065405F" w:rsidRDefault="00B36EDA" w:rsidP="00B36EDA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</w:p>
    <w:p w14:paraId="5F496449" w14:textId="4C09B7C2" w:rsidR="00B36EDA" w:rsidRPr="0065405F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sz w:val="22"/>
          <w:szCs w:val="22"/>
        </w:rPr>
      </w:pPr>
      <w:r w:rsidRPr="0065405F">
        <w:rPr>
          <w:sz w:val="22"/>
          <w:szCs w:val="22"/>
        </w:rPr>
        <w:t xml:space="preserve">Zamawiający, działając na podstawie art. 253 ust. 1 pkt. 1 i ust. 2 ustawy z dnia 11 września 2019r. Prawo zamówień publicznych </w:t>
      </w:r>
      <w:r w:rsidR="00D23E13" w:rsidRPr="0065405F">
        <w:rPr>
          <w:sz w:val="22"/>
          <w:szCs w:val="22"/>
        </w:rPr>
        <w:t>(t.j. Dz. U. z 2024 poz. 1320)</w:t>
      </w:r>
      <w:r w:rsidRPr="0065405F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D23E13" w:rsidRPr="0065405F" w14:paraId="52814448" w14:textId="77777777" w:rsidTr="00D23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9234E" w14:textId="5D7F0051" w:rsidR="00D23E13" w:rsidRPr="0065405F" w:rsidRDefault="00D23E13" w:rsidP="000E0C81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Pakiet 1 - Worki foliowe</w:t>
            </w:r>
          </w:p>
          <w:p w14:paraId="16EC3890" w14:textId="77777777" w:rsidR="00D23E13" w:rsidRPr="0065405F" w:rsidRDefault="00D23E13" w:rsidP="000E0C81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65405F">
              <w:rPr>
                <w:b/>
                <w:sz w:val="20"/>
                <w:szCs w:val="20"/>
              </w:rPr>
              <w:t>Helplast Bis Joanna Hadasik</w:t>
            </w:r>
          </w:p>
          <w:p w14:paraId="7F429BE3" w14:textId="167A5251" w:rsidR="00D23E13" w:rsidRPr="0065405F" w:rsidRDefault="0065405F" w:rsidP="000E0C81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5405F">
              <w:rPr>
                <w:bCs/>
                <w:sz w:val="20"/>
                <w:szCs w:val="20"/>
              </w:rPr>
              <w:t xml:space="preserve">ul. </w:t>
            </w:r>
            <w:r w:rsidR="00D23E13" w:rsidRPr="0065405F">
              <w:rPr>
                <w:bCs/>
                <w:sz w:val="20"/>
                <w:szCs w:val="20"/>
              </w:rPr>
              <w:t xml:space="preserve">Gliwicka 73 </w:t>
            </w:r>
          </w:p>
          <w:p w14:paraId="396360C8" w14:textId="77777777" w:rsidR="00D23E13" w:rsidRPr="0065405F" w:rsidRDefault="00D23E13" w:rsidP="000E0C81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5405F">
              <w:rPr>
                <w:bCs/>
                <w:sz w:val="20"/>
                <w:szCs w:val="20"/>
              </w:rPr>
              <w:t>43-180 Orzesze</w:t>
            </w:r>
          </w:p>
          <w:p w14:paraId="26241D35" w14:textId="49DD5DEE" w:rsidR="00D23E13" w:rsidRPr="0065405F" w:rsidRDefault="00D23E13" w:rsidP="0065405F">
            <w:pPr>
              <w:spacing w:before="120" w:line="360" w:lineRule="auto"/>
              <w:jc w:val="both"/>
              <w:rPr>
                <w:color w:val="000000"/>
              </w:rPr>
            </w:pPr>
            <w:r w:rsidRPr="0065405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5405F">
              <w:rPr>
                <w:color w:val="000000"/>
                <w:sz w:val="20"/>
                <w:szCs w:val="20"/>
              </w:rPr>
              <w:t>:</w:t>
            </w:r>
            <w:r w:rsidR="0065405F" w:rsidRPr="0065405F">
              <w:rPr>
                <w:color w:val="000000"/>
                <w:sz w:val="20"/>
                <w:szCs w:val="20"/>
              </w:rPr>
              <w:t xml:space="preserve"> </w:t>
            </w:r>
            <w:r w:rsidRPr="0065405F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23E13" w:rsidRPr="0065405F" w14:paraId="001B802E" w14:textId="77777777" w:rsidTr="00D23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569AE" w14:textId="1E59EC66" w:rsidR="00D23E13" w:rsidRPr="0065405F" w:rsidRDefault="00D23E13" w:rsidP="000E0C81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Pakiet 3 - Fartuch ochronny foliowy</w:t>
            </w:r>
          </w:p>
          <w:p w14:paraId="6A5404C9" w14:textId="77777777" w:rsidR="00D23E13" w:rsidRPr="0065405F" w:rsidRDefault="00D23E13" w:rsidP="000E0C81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65405F">
              <w:rPr>
                <w:b/>
                <w:sz w:val="20"/>
                <w:szCs w:val="20"/>
              </w:rPr>
              <w:t>Helplast Bis Joanna Hadasik</w:t>
            </w:r>
          </w:p>
          <w:p w14:paraId="34488549" w14:textId="5FCE2823" w:rsidR="00D23E13" w:rsidRPr="0065405F" w:rsidRDefault="0065405F" w:rsidP="000E0C81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5405F">
              <w:rPr>
                <w:bCs/>
                <w:sz w:val="20"/>
                <w:szCs w:val="20"/>
              </w:rPr>
              <w:t xml:space="preserve">ul. </w:t>
            </w:r>
            <w:r w:rsidR="00D23E13" w:rsidRPr="0065405F">
              <w:rPr>
                <w:bCs/>
                <w:sz w:val="20"/>
                <w:szCs w:val="20"/>
              </w:rPr>
              <w:t xml:space="preserve">Gliwicka 73 </w:t>
            </w:r>
          </w:p>
          <w:p w14:paraId="5D2E1B6F" w14:textId="77777777" w:rsidR="00D23E13" w:rsidRPr="0065405F" w:rsidRDefault="00D23E13" w:rsidP="000E0C81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5405F">
              <w:rPr>
                <w:bCs/>
                <w:sz w:val="20"/>
                <w:szCs w:val="20"/>
              </w:rPr>
              <w:t>43-180 Orzesze</w:t>
            </w:r>
          </w:p>
          <w:p w14:paraId="0D93F49A" w14:textId="64F4F5E5" w:rsidR="00D23E13" w:rsidRPr="0065405F" w:rsidRDefault="00D23E13" w:rsidP="0065405F">
            <w:pPr>
              <w:spacing w:before="120" w:line="360" w:lineRule="auto"/>
              <w:jc w:val="both"/>
              <w:rPr>
                <w:color w:val="000000"/>
              </w:rPr>
            </w:pPr>
            <w:r w:rsidRPr="0065405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5405F">
              <w:rPr>
                <w:color w:val="000000"/>
                <w:sz w:val="20"/>
                <w:szCs w:val="20"/>
              </w:rPr>
              <w:t>:</w:t>
            </w:r>
            <w:r w:rsidR="0065405F" w:rsidRPr="0065405F">
              <w:rPr>
                <w:color w:val="000000"/>
                <w:sz w:val="20"/>
                <w:szCs w:val="20"/>
              </w:rPr>
              <w:t xml:space="preserve"> </w:t>
            </w:r>
            <w:r w:rsidRPr="0065405F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23E13" w:rsidRPr="0065405F" w14:paraId="37AF4775" w14:textId="77777777" w:rsidTr="00D23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11C15" w14:textId="266D8330" w:rsidR="00D23E13" w:rsidRPr="0065405F" w:rsidRDefault="00D23E13" w:rsidP="000E0C81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Pakiet 4 - Mydło w zamkniętym systemie dozowania</w:t>
            </w:r>
          </w:p>
          <w:p w14:paraId="3D6F3463" w14:textId="77777777" w:rsidR="00D23E13" w:rsidRPr="0065405F" w:rsidRDefault="00D23E13" w:rsidP="000E0C81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65405F">
              <w:rPr>
                <w:b/>
                <w:sz w:val="20"/>
                <w:szCs w:val="20"/>
              </w:rPr>
              <w:t>Centrum Zaopatrzenia Medycznego "Cezal" S.A Wrocław Oddział Kraków</w:t>
            </w:r>
          </w:p>
          <w:p w14:paraId="6E398B42" w14:textId="784F2F30" w:rsidR="00D23E13" w:rsidRPr="0065405F" w:rsidRDefault="0065405F" w:rsidP="000E0C81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5405F">
              <w:rPr>
                <w:bCs/>
                <w:sz w:val="20"/>
                <w:szCs w:val="20"/>
              </w:rPr>
              <w:t xml:space="preserve">ul. </w:t>
            </w:r>
            <w:r w:rsidR="00D23E13" w:rsidRPr="0065405F">
              <w:rPr>
                <w:bCs/>
                <w:sz w:val="20"/>
                <w:szCs w:val="20"/>
              </w:rPr>
              <w:t xml:space="preserve">Balicka 117 </w:t>
            </w:r>
          </w:p>
          <w:p w14:paraId="30A06641" w14:textId="77777777" w:rsidR="00D23E13" w:rsidRPr="0065405F" w:rsidRDefault="00D23E13" w:rsidP="000E0C81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5405F">
              <w:rPr>
                <w:bCs/>
                <w:sz w:val="20"/>
                <w:szCs w:val="20"/>
              </w:rPr>
              <w:t>30-149 Kraków</w:t>
            </w:r>
          </w:p>
          <w:p w14:paraId="04EDF3D1" w14:textId="6AFC97A4" w:rsidR="00D23E13" w:rsidRPr="0065405F" w:rsidRDefault="00D23E13" w:rsidP="0065405F">
            <w:pPr>
              <w:spacing w:before="120" w:line="360" w:lineRule="auto"/>
              <w:jc w:val="both"/>
              <w:rPr>
                <w:color w:val="000000"/>
              </w:rPr>
            </w:pPr>
            <w:r w:rsidRPr="0065405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5405F">
              <w:rPr>
                <w:color w:val="000000"/>
                <w:sz w:val="20"/>
                <w:szCs w:val="20"/>
              </w:rPr>
              <w:t>:</w:t>
            </w:r>
            <w:r w:rsidR="0065405F" w:rsidRPr="0065405F">
              <w:rPr>
                <w:color w:val="000000"/>
                <w:sz w:val="20"/>
                <w:szCs w:val="20"/>
              </w:rPr>
              <w:t xml:space="preserve"> </w:t>
            </w:r>
            <w:r w:rsidRPr="0065405F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23E13" w:rsidRPr="0065405F" w14:paraId="1C9C7A8C" w14:textId="77777777" w:rsidTr="00D23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525A0" w14:textId="1B728A74" w:rsidR="00D23E13" w:rsidRPr="0065405F" w:rsidRDefault="00D23E13" w:rsidP="000E0C81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lastRenderedPageBreak/>
              <w:t>Pakiet 5 - Maszynki do golenia</w:t>
            </w:r>
          </w:p>
          <w:p w14:paraId="0F9147F7" w14:textId="64DDC239" w:rsidR="00D23E13" w:rsidRPr="0065405F" w:rsidRDefault="00D23E13" w:rsidP="000E0C81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65405F">
              <w:rPr>
                <w:b/>
                <w:sz w:val="20"/>
                <w:szCs w:val="20"/>
              </w:rPr>
              <w:t xml:space="preserve">Zarys International Group </w:t>
            </w:r>
            <w:r w:rsidR="0065405F" w:rsidRPr="0065405F">
              <w:rPr>
                <w:b/>
                <w:sz w:val="20"/>
                <w:szCs w:val="20"/>
              </w:rPr>
              <w:t>Sp. z o.o. Sp. k.</w:t>
            </w:r>
          </w:p>
          <w:p w14:paraId="5382843A" w14:textId="5593505C" w:rsidR="00D23E13" w:rsidRPr="0065405F" w:rsidRDefault="0065405F" w:rsidP="000E0C81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5405F">
              <w:rPr>
                <w:bCs/>
                <w:sz w:val="20"/>
                <w:szCs w:val="20"/>
              </w:rPr>
              <w:t xml:space="preserve">ul. </w:t>
            </w:r>
            <w:r w:rsidR="00D23E13" w:rsidRPr="0065405F">
              <w:rPr>
                <w:bCs/>
                <w:sz w:val="20"/>
                <w:szCs w:val="20"/>
              </w:rPr>
              <w:t xml:space="preserve">Pod Borem 18 </w:t>
            </w:r>
          </w:p>
          <w:p w14:paraId="5117996F" w14:textId="77777777" w:rsidR="00D23E13" w:rsidRPr="0065405F" w:rsidRDefault="00D23E13" w:rsidP="000E0C81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5405F">
              <w:rPr>
                <w:bCs/>
                <w:sz w:val="20"/>
                <w:szCs w:val="20"/>
              </w:rPr>
              <w:t>41-808 Zabrze</w:t>
            </w:r>
          </w:p>
          <w:p w14:paraId="5C5AA5EE" w14:textId="4A8621F6" w:rsidR="00D23E13" w:rsidRPr="0065405F" w:rsidRDefault="00D23E13" w:rsidP="0065405F">
            <w:pPr>
              <w:spacing w:before="120" w:line="360" w:lineRule="auto"/>
              <w:jc w:val="both"/>
              <w:rPr>
                <w:color w:val="000000"/>
              </w:rPr>
            </w:pPr>
            <w:r w:rsidRPr="0065405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5405F">
              <w:rPr>
                <w:color w:val="000000"/>
                <w:sz w:val="20"/>
                <w:szCs w:val="20"/>
              </w:rPr>
              <w:t>:</w:t>
            </w:r>
            <w:r w:rsidR="0065405F" w:rsidRPr="0065405F">
              <w:rPr>
                <w:color w:val="000000"/>
                <w:sz w:val="20"/>
                <w:szCs w:val="20"/>
              </w:rPr>
              <w:t xml:space="preserve"> </w:t>
            </w:r>
            <w:r w:rsidRPr="0065405F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23E13" w:rsidRPr="0065405F" w14:paraId="40D70670" w14:textId="77777777" w:rsidTr="00D23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61398" w14:textId="303D9D6D" w:rsidR="00D23E13" w:rsidRPr="0065405F" w:rsidRDefault="00D23E13" w:rsidP="000E0C81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Pakiet 6 - Szczotki do chirurgicznego mycia rąk</w:t>
            </w:r>
          </w:p>
          <w:p w14:paraId="7BFA73AD" w14:textId="3B8F90EB" w:rsidR="00D23E13" w:rsidRPr="0065405F" w:rsidRDefault="00D23E13" w:rsidP="000E0C81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65405F">
              <w:rPr>
                <w:b/>
                <w:sz w:val="20"/>
                <w:szCs w:val="20"/>
              </w:rPr>
              <w:t xml:space="preserve">Medicus </w:t>
            </w:r>
            <w:r w:rsidR="0065405F" w:rsidRPr="0065405F">
              <w:rPr>
                <w:b/>
                <w:sz w:val="20"/>
                <w:szCs w:val="20"/>
              </w:rPr>
              <w:t>Sp. z o.o. S.K.A.</w:t>
            </w:r>
          </w:p>
          <w:p w14:paraId="52349C4C" w14:textId="58AA26B9" w:rsidR="00D23E13" w:rsidRPr="0065405F" w:rsidRDefault="0065405F" w:rsidP="000E0C81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5405F">
              <w:rPr>
                <w:bCs/>
                <w:sz w:val="20"/>
                <w:szCs w:val="20"/>
              </w:rPr>
              <w:t xml:space="preserve">ul. </w:t>
            </w:r>
            <w:r w:rsidR="00D23E13" w:rsidRPr="0065405F">
              <w:rPr>
                <w:bCs/>
                <w:sz w:val="20"/>
                <w:szCs w:val="20"/>
              </w:rPr>
              <w:t xml:space="preserve">Browarowa 21 </w:t>
            </w:r>
          </w:p>
          <w:p w14:paraId="475CF18A" w14:textId="77777777" w:rsidR="00D23E13" w:rsidRPr="0065405F" w:rsidRDefault="00D23E13" w:rsidP="000E0C81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5405F">
              <w:rPr>
                <w:bCs/>
                <w:sz w:val="20"/>
                <w:szCs w:val="20"/>
              </w:rPr>
              <w:t>43-100 Tychy</w:t>
            </w:r>
          </w:p>
          <w:p w14:paraId="035A78C0" w14:textId="163524A9" w:rsidR="00D23E13" w:rsidRPr="0065405F" w:rsidRDefault="00D23E13" w:rsidP="0065405F">
            <w:pPr>
              <w:spacing w:before="120" w:line="360" w:lineRule="auto"/>
              <w:jc w:val="both"/>
              <w:rPr>
                <w:color w:val="000000"/>
              </w:rPr>
            </w:pPr>
            <w:r w:rsidRPr="0065405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5405F">
              <w:rPr>
                <w:color w:val="000000"/>
                <w:sz w:val="20"/>
                <w:szCs w:val="20"/>
              </w:rPr>
              <w:t>:</w:t>
            </w:r>
            <w:r w:rsidR="0065405F" w:rsidRPr="0065405F">
              <w:rPr>
                <w:color w:val="000000"/>
                <w:sz w:val="20"/>
                <w:szCs w:val="20"/>
              </w:rPr>
              <w:t xml:space="preserve"> </w:t>
            </w:r>
            <w:r w:rsidRPr="0065405F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23E13" w:rsidRPr="0065405F" w14:paraId="7ABE4703" w14:textId="77777777" w:rsidTr="00D23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EC25E" w14:textId="26597A31" w:rsidR="00D23E13" w:rsidRPr="0065405F" w:rsidRDefault="00D23E13" w:rsidP="000E0C81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Pakiet 7 - Środki czystości</w:t>
            </w:r>
          </w:p>
          <w:p w14:paraId="7B135527" w14:textId="512336C6" w:rsidR="00D23E13" w:rsidRPr="0065405F" w:rsidRDefault="00D23E13" w:rsidP="000E0C81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65405F">
              <w:rPr>
                <w:b/>
                <w:sz w:val="20"/>
                <w:szCs w:val="20"/>
              </w:rPr>
              <w:t>PGD P</w:t>
            </w:r>
            <w:r w:rsidR="0065405F" w:rsidRPr="0065405F">
              <w:rPr>
                <w:b/>
                <w:sz w:val="20"/>
                <w:szCs w:val="20"/>
              </w:rPr>
              <w:t>olska</w:t>
            </w:r>
            <w:r w:rsidRPr="0065405F">
              <w:rPr>
                <w:b/>
                <w:sz w:val="20"/>
                <w:szCs w:val="20"/>
              </w:rPr>
              <w:t xml:space="preserve"> S</w:t>
            </w:r>
            <w:r w:rsidR="0065405F" w:rsidRPr="0065405F">
              <w:rPr>
                <w:b/>
                <w:sz w:val="20"/>
                <w:szCs w:val="20"/>
              </w:rPr>
              <w:t>p</w:t>
            </w:r>
            <w:r w:rsidRPr="0065405F">
              <w:rPr>
                <w:b/>
                <w:sz w:val="20"/>
                <w:szCs w:val="20"/>
              </w:rPr>
              <w:t xml:space="preserve">. </w:t>
            </w:r>
            <w:r w:rsidR="0065405F" w:rsidRPr="0065405F">
              <w:rPr>
                <w:b/>
                <w:sz w:val="20"/>
                <w:szCs w:val="20"/>
              </w:rPr>
              <w:t>z o.o.</w:t>
            </w:r>
          </w:p>
          <w:p w14:paraId="2FB6C489" w14:textId="3D710D9A" w:rsidR="00D23E13" w:rsidRPr="0065405F" w:rsidRDefault="0065405F" w:rsidP="000E0C81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5405F">
              <w:rPr>
                <w:bCs/>
                <w:sz w:val="20"/>
                <w:szCs w:val="20"/>
              </w:rPr>
              <w:t xml:space="preserve">ul. </w:t>
            </w:r>
            <w:r w:rsidR="00D23E13" w:rsidRPr="0065405F">
              <w:rPr>
                <w:bCs/>
                <w:sz w:val="20"/>
                <w:szCs w:val="20"/>
              </w:rPr>
              <w:t xml:space="preserve">Sycowska 40 </w:t>
            </w:r>
          </w:p>
          <w:p w14:paraId="119E8FEB" w14:textId="77777777" w:rsidR="00D23E13" w:rsidRPr="0065405F" w:rsidRDefault="00D23E13" w:rsidP="000E0C81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5405F">
              <w:rPr>
                <w:bCs/>
                <w:sz w:val="20"/>
                <w:szCs w:val="20"/>
              </w:rPr>
              <w:t>60-003 Poznań</w:t>
            </w:r>
          </w:p>
          <w:p w14:paraId="3814383D" w14:textId="31D3D4F0" w:rsidR="00D23E13" w:rsidRPr="0065405F" w:rsidRDefault="00D23E13" w:rsidP="0065405F">
            <w:pPr>
              <w:spacing w:before="120" w:line="360" w:lineRule="auto"/>
              <w:jc w:val="both"/>
              <w:rPr>
                <w:color w:val="000000"/>
              </w:rPr>
            </w:pPr>
            <w:r w:rsidRPr="0065405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5405F">
              <w:rPr>
                <w:color w:val="000000"/>
                <w:sz w:val="20"/>
                <w:szCs w:val="20"/>
              </w:rPr>
              <w:t>:</w:t>
            </w:r>
            <w:r w:rsidR="0065405F" w:rsidRPr="0065405F">
              <w:rPr>
                <w:color w:val="000000"/>
                <w:sz w:val="20"/>
                <w:szCs w:val="20"/>
              </w:rPr>
              <w:t xml:space="preserve"> </w:t>
            </w:r>
            <w:r w:rsidRPr="0065405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23E13" w:rsidRPr="0065405F" w14:paraId="544B1613" w14:textId="77777777" w:rsidTr="00D23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72989" w14:textId="1E3A0D00" w:rsidR="00D23E13" w:rsidRPr="0065405F" w:rsidRDefault="00D23E13" w:rsidP="000E0C81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Pakiet 8 - Miski jednorazowego użytku</w:t>
            </w:r>
          </w:p>
          <w:p w14:paraId="3DC158E4" w14:textId="121A16C7" w:rsidR="00D23E13" w:rsidRPr="0065405F" w:rsidRDefault="00D23E13" w:rsidP="000E0C81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65405F">
              <w:rPr>
                <w:b/>
                <w:sz w:val="20"/>
                <w:szCs w:val="20"/>
              </w:rPr>
              <w:t xml:space="preserve">Zarys International Group </w:t>
            </w:r>
            <w:r w:rsidR="0065405F" w:rsidRPr="0065405F">
              <w:rPr>
                <w:b/>
                <w:sz w:val="20"/>
                <w:szCs w:val="20"/>
              </w:rPr>
              <w:t>Sp. z o.o. Sp. k.</w:t>
            </w:r>
          </w:p>
          <w:p w14:paraId="3D7C00DD" w14:textId="06139C92" w:rsidR="00D23E13" w:rsidRPr="0065405F" w:rsidRDefault="0065405F" w:rsidP="000E0C81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5405F">
              <w:rPr>
                <w:bCs/>
                <w:sz w:val="20"/>
                <w:szCs w:val="20"/>
              </w:rPr>
              <w:t xml:space="preserve">ul. </w:t>
            </w:r>
            <w:r w:rsidR="00D23E13" w:rsidRPr="0065405F">
              <w:rPr>
                <w:bCs/>
                <w:sz w:val="20"/>
                <w:szCs w:val="20"/>
              </w:rPr>
              <w:t xml:space="preserve">Pod Borem 18 </w:t>
            </w:r>
          </w:p>
          <w:p w14:paraId="5939F68D" w14:textId="77777777" w:rsidR="00D23E13" w:rsidRPr="0065405F" w:rsidRDefault="00D23E13" w:rsidP="000E0C81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5405F">
              <w:rPr>
                <w:bCs/>
                <w:sz w:val="20"/>
                <w:szCs w:val="20"/>
              </w:rPr>
              <w:t>41-808 Zabrze</w:t>
            </w:r>
          </w:p>
          <w:p w14:paraId="1B457FF8" w14:textId="3E61C0CB" w:rsidR="00D23E13" w:rsidRPr="0065405F" w:rsidRDefault="00D23E13" w:rsidP="0065405F">
            <w:pPr>
              <w:spacing w:before="120" w:line="360" w:lineRule="auto"/>
              <w:jc w:val="both"/>
              <w:rPr>
                <w:color w:val="000000"/>
              </w:rPr>
            </w:pPr>
            <w:r w:rsidRPr="0065405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5405F">
              <w:rPr>
                <w:color w:val="000000"/>
                <w:sz w:val="20"/>
                <w:szCs w:val="20"/>
              </w:rPr>
              <w:t>:</w:t>
            </w:r>
            <w:r w:rsidR="0065405F" w:rsidRPr="0065405F">
              <w:rPr>
                <w:color w:val="000000"/>
                <w:sz w:val="20"/>
                <w:szCs w:val="20"/>
              </w:rPr>
              <w:t xml:space="preserve"> </w:t>
            </w:r>
            <w:r w:rsidRPr="0065405F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23E13" w:rsidRPr="0065405F" w14:paraId="6A98F04B" w14:textId="77777777" w:rsidTr="00D23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AAD98" w14:textId="164219C5" w:rsidR="00D23E13" w:rsidRPr="0065405F" w:rsidRDefault="00D23E13" w:rsidP="000E0C81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Pakiet 9 - Myjka jednorazowa typu rękawica</w:t>
            </w:r>
          </w:p>
          <w:p w14:paraId="4C028020" w14:textId="77777777" w:rsidR="00D23E13" w:rsidRPr="0065405F" w:rsidRDefault="00D23E13" w:rsidP="000E0C81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65405F">
              <w:rPr>
                <w:b/>
                <w:sz w:val="20"/>
                <w:szCs w:val="20"/>
              </w:rPr>
              <w:t>Duolux Medical Sp. z o.o.</w:t>
            </w:r>
          </w:p>
          <w:p w14:paraId="16FA38A6" w14:textId="77777777" w:rsidR="00D23E13" w:rsidRPr="0065405F" w:rsidRDefault="00D23E13" w:rsidP="000E0C81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5405F">
              <w:rPr>
                <w:bCs/>
                <w:sz w:val="20"/>
                <w:szCs w:val="20"/>
              </w:rPr>
              <w:t>os. Bolesława Chrobrego 40f /53</w:t>
            </w:r>
          </w:p>
          <w:p w14:paraId="185BF6CC" w14:textId="77777777" w:rsidR="00D23E13" w:rsidRPr="0065405F" w:rsidRDefault="00D23E13" w:rsidP="000E0C81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5405F">
              <w:rPr>
                <w:bCs/>
                <w:sz w:val="20"/>
                <w:szCs w:val="20"/>
              </w:rPr>
              <w:t>60-681 Poznań</w:t>
            </w:r>
          </w:p>
          <w:p w14:paraId="3AD72450" w14:textId="78395B3E" w:rsidR="00D23E13" w:rsidRPr="0065405F" w:rsidRDefault="00D23E13" w:rsidP="0065405F">
            <w:pPr>
              <w:spacing w:before="120" w:line="360" w:lineRule="auto"/>
              <w:jc w:val="both"/>
              <w:rPr>
                <w:color w:val="000000"/>
              </w:rPr>
            </w:pPr>
            <w:r w:rsidRPr="0065405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5405F">
              <w:rPr>
                <w:color w:val="000000"/>
                <w:sz w:val="20"/>
                <w:szCs w:val="20"/>
              </w:rPr>
              <w:t>:</w:t>
            </w:r>
            <w:r w:rsidR="0065405F" w:rsidRPr="0065405F">
              <w:rPr>
                <w:color w:val="000000"/>
                <w:sz w:val="20"/>
                <w:szCs w:val="20"/>
              </w:rPr>
              <w:t xml:space="preserve"> </w:t>
            </w:r>
            <w:r w:rsidRPr="0065405F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23E13" w:rsidRPr="0065405F" w14:paraId="7F4B2577" w14:textId="77777777" w:rsidTr="00D23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76848" w14:textId="7280D8E8" w:rsidR="00D23E13" w:rsidRPr="0065405F" w:rsidRDefault="00D23E13" w:rsidP="000E0C81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Pakiet 10 - Mydło i inne produkty</w:t>
            </w:r>
          </w:p>
          <w:p w14:paraId="3E0CAFDC" w14:textId="77777777" w:rsidR="0065405F" w:rsidRPr="0065405F" w:rsidRDefault="0065405F" w:rsidP="000E0C8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65405F">
              <w:rPr>
                <w:b/>
                <w:sz w:val="20"/>
                <w:szCs w:val="20"/>
              </w:rPr>
              <w:t>PGD Polska Sp. z o.o.</w:t>
            </w:r>
          </w:p>
          <w:p w14:paraId="4089D8B6" w14:textId="272A3818" w:rsidR="00D23E13" w:rsidRPr="0065405F" w:rsidRDefault="0065405F" w:rsidP="000E0C81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5405F">
              <w:rPr>
                <w:bCs/>
                <w:sz w:val="20"/>
                <w:szCs w:val="20"/>
              </w:rPr>
              <w:t>ul.</w:t>
            </w:r>
            <w:r w:rsidRPr="0065405F">
              <w:rPr>
                <w:b/>
                <w:sz w:val="20"/>
                <w:szCs w:val="20"/>
              </w:rPr>
              <w:t xml:space="preserve"> </w:t>
            </w:r>
            <w:r w:rsidR="00D23E13" w:rsidRPr="0065405F">
              <w:rPr>
                <w:bCs/>
                <w:sz w:val="20"/>
                <w:szCs w:val="20"/>
              </w:rPr>
              <w:t xml:space="preserve">Sycowska 40 </w:t>
            </w:r>
          </w:p>
          <w:p w14:paraId="034B98DC" w14:textId="77777777" w:rsidR="00D23E13" w:rsidRPr="0065405F" w:rsidRDefault="00D23E13" w:rsidP="000E0C81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5405F">
              <w:rPr>
                <w:bCs/>
                <w:sz w:val="20"/>
                <w:szCs w:val="20"/>
              </w:rPr>
              <w:t>60-003 Poznań</w:t>
            </w:r>
          </w:p>
          <w:p w14:paraId="57E174D0" w14:textId="1D540C18" w:rsidR="00D23E13" w:rsidRPr="0065405F" w:rsidRDefault="00D23E13" w:rsidP="0065405F">
            <w:pPr>
              <w:spacing w:before="120" w:line="360" w:lineRule="auto"/>
              <w:jc w:val="both"/>
              <w:rPr>
                <w:color w:val="000000"/>
              </w:rPr>
            </w:pPr>
            <w:r w:rsidRPr="0065405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5405F">
              <w:rPr>
                <w:color w:val="000000"/>
                <w:sz w:val="20"/>
                <w:szCs w:val="20"/>
              </w:rPr>
              <w:t>:</w:t>
            </w:r>
            <w:r w:rsidR="0065405F" w:rsidRPr="0065405F">
              <w:rPr>
                <w:color w:val="000000"/>
                <w:sz w:val="20"/>
                <w:szCs w:val="20"/>
              </w:rPr>
              <w:t xml:space="preserve"> </w:t>
            </w:r>
            <w:r w:rsidRPr="0065405F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</w:tbl>
    <w:p w14:paraId="00E93CEC" w14:textId="77777777" w:rsidR="00B36EDA" w:rsidRPr="0065405F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65405F">
        <w:rPr>
          <w:b/>
          <w:bCs/>
          <w:color w:val="000000"/>
        </w:rPr>
        <w:t>Punktacja przyznana ofertom w każdym kryterium oceny ofert wraz z łączną punktacją</w:t>
      </w:r>
      <w:r w:rsidRPr="0065405F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4110"/>
        <w:gridCol w:w="2268"/>
        <w:gridCol w:w="1418"/>
      </w:tblGrid>
      <w:tr w:rsidR="00B36EDA" w:rsidRPr="0065405F" w14:paraId="47FC6ACD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D2D26C" w14:textId="77777777" w:rsidR="00B36EDA" w:rsidRPr="0065405F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5405F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DF44EA" w14:textId="77777777" w:rsidR="00B36EDA" w:rsidRPr="0065405F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65405F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639585" w14:textId="77777777" w:rsidR="00B36EDA" w:rsidRPr="0065405F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5405F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6BDCA4" w14:textId="77777777" w:rsidR="00B36EDA" w:rsidRPr="0065405F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5405F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D23E13" w:rsidRPr="0065405F" w14:paraId="7FF03E57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A118A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Pakiet 1 - Worki foliowe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FB784" w14:textId="77777777" w:rsidR="00D23E13" w:rsidRPr="0065405F" w:rsidRDefault="00D23E13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Helplast Bis Joanna Hadasik</w:t>
            </w:r>
          </w:p>
          <w:p w14:paraId="185041BC" w14:textId="00A86A4A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Gliwicka 73</w:t>
            </w:r>
          </w:p>
          <w:p w14:paraId="59F689A9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43-180 Orzesze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BF35B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- 400.00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3D786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400,00</w:t>
            </w:r>
          </w:p>
        </w:tc>
      </w:tr>
      <w:tr w:rsidR="00D23E13" w:rsidRPr="0065405F" w14:paraId="79A27A02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489D0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lastRenderedPageBreak/>
              <w:t>1 - Pakiet 1 - Worki foliowe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7D44A" w14:textId="77777777" w:rsidR="00D23E13" w:rsidRPr="0065405F" w:rsidRDefault="00D23E13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NAFOL Dariusz Janiak</w:t>
            </w:r>
          </w:p>
          <w:p w14:paraId="07181206" w14:textId="621AA258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Wiejska 15</w:t>
            </w:r>
          </w:p>
          <w:p w14:paraId="41781C50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62-580 Grodziec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30261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F0A7F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0,00</w:t>
            </w:r>
          </w:p>
        </w:tc>
      </w:tr>
      <w:tr w:rsidR="00D23E13" w:rsidRPr="0065405F" w14:paraId="3986FCF0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F90B1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Pakiet 1 - Worki foliowe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EBAC7" w14:textId="4358AB17" w:rsidR="00D23E13" w:rsidRPr="0065405F" w:rsidRDefault="0065405F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 xml:space="preserve">Doktor Leks </w:t>
            </w:r>
            <w:r w:rsidR="00D23E13" w:rsidRPr="0065405F">
              <w:rPr>
                <w:b/>
                <w:bCs/>
                <w:sz w:val="20"/>
                <w:szCs w:val="20"/>
              </w:rPr>
              <w:t>S</w:t>
            </w:r>
            <w:r>
              <w:rPr>
                <w:b/>
                <w:bCs/>
                <w:sz w:val="20"/>
                <w:szCs w:val="20"/>
              </w:rPr>
              <w:t>p</w:t>
            </w:r>
            <w:r w:rsidR="00D23E13" w:rsidRPr="0065405F">
              <w:rPr>
                <w:b/>
                <w:bCs/>
                <w:sz w:val="20"/>
                <w:szCs w:val="20"/>
              </w:rPr>
              <w:t xml:space="preserve">. </w:t>
            </w:r>
            <w:r w:rsidRPr="0065405F">
              <w:rPr>
                <w:b/>
                <w:bCs/>
                <w:sz w:val="20"/>
                <w:szCs w:val="20"/>
              </w:rPr>
              <w:t>z o.o</w:t>
            </w:r>
            <w:r w:rsidR="00D23E13" w:rsidRPr="0065405F">
              <w:rPr>
                <w:b/>
                <w:bCs/>
                <w:sz w:val="20"/>
                <w:szCs w:val="20"/>
              </w:rPr>
              <w:t>.</w:t>
            </w:r>
          </w:p>
          <w:p w14:paraId="75E05462" w14:textId="1D983155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Klecińska 5</w:t>
            </w:r>
          </w:p>
          <w:p w14:paraId="3A12299D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54-413 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3492B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AEE5B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0,00</w:t>
            </w:r>
          </w:p>
        </w:tc>
      </w:tr>
      <w:tr w:rsidR="00D23E13" w:rsidRPr="0065405F" w14:paraId="45405820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261FA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3 - Pakiet 3 - Fartuch ochronny foliowy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55EAF" w14:textId="77777777" w:rsidR="00D23E13" w:rsidRPr="0065405F" w:rsidRDefault="00D23E13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Helplast Bis Joanna Hadasik</w:t>
            </w:r>
          </w:p>
          <w:p w14:paraId="075E0F28" w14:textId="6F529B6D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Gliwicka 73</w:t>
            </w:r>
          </w:p>
          <w:p w14:paraId="3E78321F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43-180 Orzesze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798C5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- 400.00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C7850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400,00</w:t>
            </w:r>
          </w:p>
        </w:tc>
      </w:tr>
      <w:tr w:rsidR="00D23E13" w:rsidRPr="0065405F" w14:paraId="3A5536BB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18CE7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3 - Pakiet 3 - Fartuch ochronny foliowy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76C7C" w14:textId="50672A8B" w:rsidR="00D23E13" w:rsidRPr="0065405F" w:rsidRDefault="00D23E13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65405F">
              <w:rPr>
                <w:b/>
                <w:bCs/>
                <w:sz w:val="20"/>
                <w:szCs w:val="20"/>
              </w:rPr>
              <w:t>Sp. z o.o. Sp. k.</w:t>
            </w:r>
          </w:p>
          <w:p w14:paraId="58D9A078" w14:textId="4B9E74CD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Pod Borem 18</w:t>
            </w:r>
          </w:p>
          <w:p w14:paraId="2FEE0A1D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41-808 Zabrze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6D14D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- 202.04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85DD9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202,04</w:t>
            </w:r>
          </w:p>
        </w:tc>
      </w:tr>
      <w:tr w:rsidR="00D23E13" w:rsidRPr="0065405F" w14:paraId="48BAF6CC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18929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3 - Pakiet 3 - Fartuch ochronny foliowy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7D2F3" w14:textId="6AD8362A" w:rsidR="00D23E13" w:rsidRPr="0065405F" w:rsidRDefault="0065405F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 xml:space="preserve">Doktor Leks </w:t>
            </w:r>
            <w:r w:rsidR="00D23E13" w:rsidRPr="0065405F">
              <w:rPr>
                <w:b/>
                <w:bCs/>
                <w:sz w:val="20"/>
                <w:szCs w:val="20"/>
              </w:rPr>
              <w:t>S</w:t>
            </w:r>
            <w:r>
              <w:rPr>
                <w:b/>
                <w:bCs/>
                <w:sz w:val="20"/>
                <w:szCs w:val="20"/>
              </w:rPr>
              <w:t>p</w:t>
            </w:r>
            <w:r w:rsidR="00D23E13" w:rsidRPr="0065405F">
              <w:rPr>
                <w:b/>
                <w:bCs/>
                <w:sz w:val="20"/>
                <w:szCs w:val="20"/>
              </w:rPr>
              <w:t xml:space="preserve">. </w:t>
            </w:r>
            <w:r w:rsidRPr="0065405F">
              <w:rPr>
                <w:b/>
                <w:bCs/>
                <w:sz w:val="20"/>
                <w:szCs w:val="20"/>
              </w:rPr>
              <w:t>z o.o.</w:t>
            </w:r>
          </w:p>
          <w:p w14:paraId="5A845ADD" w14:textId="1BF8C5FA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Klecińska 5</w:t>
            </w:r>
          </w:p>
          <w:p w14:paraId="229EBF08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54-413 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35B37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F277E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0,00</w:t>
            </w:r>
          </w:p>
        </w:tc>
      </w:tr>
      <w:tr w:rsidR="00D23E13" w:rsidRPr="0065405F" w14:paraId="356FDC91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ACAC6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4 - Pakiet 4 - Mydło w zamkniętym systemie dozowania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1DF88" w14:textId="77777777" w:rsidR="00D23E13" w:rsidRPr="0065405F" w:rsidRDefault="00D23E13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Centrum Zaopatrzenia Medycznego "Cezal" S.A Wrocław Oddział Kraków</w:t>
            </w:r>
          </w:p>
          <w:p w14:paraId="7DC91076" w14:textId="7A6B2221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Balicka 117</w:t>
            </w:r>
          </w:p>
          <w:p w14:paraId="25897794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30-149 Kraków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D3438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- 400.00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91ECF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400,00</w:t>
            </w:r>
          </w:p>
        </w:tc>
      </w:tr>
      <w:tr w:rsidR="00D23E13" w:rsidRPr="0065405F" w14:paraId="6A238714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D79B3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4 - Pakiet 4 - Mydło w zamkniętym systemie dozowania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28565" w14:textId="2FAD79D5" w:rsidR="00D23E13" w:rsidRPr="0065405F" w:rsidRDefault="0065405F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 xml:space="preserve">Henry Kruse </w:t>
            </w:r>
            <w:r w:rsidR="00D23E13" w:rsidRPr="0065405F">
              <w:rPr>
                <w:b/>
                <w:bCs/>
                <w:sz w:val="20"/>
                <w:szCs w:val="20"/>
              </w:rPr>
              <w:t>S</w:t>
            </w:r>
            <w:r>
              <w:rPr>
                <w:b/>
                <w:bCs/>
                <w:sz w:val="20"/>
                <w:szCs w:val="20"/>
              </w:rPr>
              <w:t>p</w:t>
            </w:r>
            <w:r w:rsidR="00D23E13" w:rsidRPr="0065405F">
              <w:rPr>
                <w:b/>
                <w:bCs/>
                <w:sz w:val="20"/>
                <w:szCs w:val="20"/>
              </w:rPr>
              <w:t xml:space="preserve">. </w:t>
            </w:r>
            <w:r w:rsidRPr="0065405F">
              <w:rPr>
                <w:b/>
                <w:bCs/>
                <w:sz w:val="20"/>
                <w:szCs w:val="20"/>
              </w:rPr>
              <w:t>z o.o.</w:t>
            </w:r>
          </w:p>
          <w:p w14:paraId="1E244477" w14:textId="37444C14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Kolejowa 3</w:t>
            </w:r>
          </w:p>
          <w:p w14:paraId="70635BB9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55-040 Bielany Wrocławskie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2C7E3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- 381.32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B16BA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381,32</w:t>
            </w:r>
          </w:p>
        </w:tc>
      </w:tr>
      <w:tr w:rsidR="00D23E13" w:rsidRPr="0065405F" w14:paraId="4737C4AC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1FC3B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4 - Pakiet 4 - Mydło w zamkniętym systemie dozowania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6534E" w14:textId="322DF924" w:rsidR="00D23E13" w:rsidRPr="0065405F" w:rsidRDefault="00D23E13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OSS</w:t>
            </w:r>
            <w:r w:rsidR="0065405F">
              <w:rPr>
                <w:b/>
                <w:bCs/>
                <w:sz w:val="20"/>
                <w:szCs w:val="20"/>
              </w:rPr>
              <w:t xml:space="preserve"> Sp</w:t>
            </w:r>
            <w:r w:rsidRPr="0065405F">
              <w:rPr>
                <w:b/>
                <w:bCs/>
                <w:sz w:val="20"/>
                <w:szCs w:val="20"/>
              </w:rPr>
              <w:t>. z o.o.</w:t>
            </w:r>
          </w:p>
          <w:p w14:paraId="1A269228" w14:textId="1FF3F109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Siennicka 25</w:t>
            </w:r>
          </w:p>
          <w:p w14:paraId="54C1D28F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80-758 Gdańsk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7A379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72588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0,00</w:t>
            </w:r>
          </w:p>
        </w:tc>
      </w:tr>
      <w:tr w:rsidR="00D23E13" w:rsidRPr="0065405F" w14:paraId="2C1EF495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0D466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4 - Pakiet 4 - Mydło w zamkniętym systemie dozowania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125B3" w14:textId="77777777" w:rsidR="00D23E13" w:rsidRPr="0065405F" w:rsidRDefault="00D23E13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Medilab Sp. z o.o.</w:t>
            </w:r>
          </w:p>
          <w:p w14:paraId="57EFF2EE" w14:textId="432BBD4A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Niedźwiedzia 60</w:t>
            </w:r>
          </w:p>
          <w:p w14:paraId="2B47896D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15-531 Białystok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FE2D3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DBCC0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0,00</w:t>
            </w:r>
          </w:p>
        </w:tc>
      </w:tr>
      <w:tr w:rsidR="00D23E13" w:rsidRPr="0065405F" w14:paraId="2D062891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9C202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4 - Pakiet 4 - Mydło w zamkniętym systemie dozowania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4A450" w14:textId="391CEDC7" w:rsidR="00D23E13" w:rsidRPr="0065405F" w:rsidRDefault="0065405F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Doktor Leks Sp. z o.o.</w:t>
            </w:r>
          </w:p>
          <w:p w14:paraId="281065E2" w14:textId="06C1ED53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Klecińska 5</w:t>
            </w:r>
          </w:p>
          <w:p w14:paraId="18215A42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54-413 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05092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FCC88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0,00</w:t>
            </w:r>
          </w:p>
        </w:tc>
      </w:tr>
      <w:tr w:rsidR="00D23E13" w:rsidRPr="0065405F" w14:paraId="0F2E6BC8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F0E20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5 - Pakiet 5 - Maszynki do golenia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DDE74" w14:textId="3E8590ED" w:rsidR="00D23E13" w:rsidRPr="0065405F" w:rsidRDefault="00D23E13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65405F">
              <w:rPr>
                <w:b/>
                <w:bCs/>
                <w:sz w:val="20"/>
                <w:szCs w:val="20"/>
              </w:rPr>
              <w:t>Sp. z o.o. Sp. k.</w:t>
            </w:r>
          </w:p>
          <w:p w14:paraId="01ABF983" w14:textId="468CFC04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Pod Borem 18</w:t>
            </w:r>
          </w:p>
          <w:p w14:paraId="3D8FC33F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41-808 Zabrze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22B9E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- 400.00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0342D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400,00</w:t>
            </w:r>
          </w:p>
        </w:tc>
      </w:tr>
      <w:tr w:rsidR="00D23E13" w:rsidRPr="0065405F" w14:paraId="772E6D6E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98B70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5 - Pakiet 5 - Maszynki do golenia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6E881" w14:textId="1A65605A" w:rsidR="00D23E13" w:rsidRPr="0065405F" w:rsidRDefault="0065405F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Doktor Leks Sp. z o.o.</w:t>
            </w:r>
          </w:p>
          <w:p w14:paraId="3C628C22" w14:textId="631E529D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Klecińska 5</w:t>
            </w:r>
          </w:p>
          <w:p w14:paraId="2BA6DB14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54-413 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F693B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4C38B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0,00</w:t>
            </w:r>
          </w:p>
        </w:tc>
      </w:tr>
      <w:tr w:rsidR="00D23E13" w:rsidRPr="0065405F" w14:paraId="14D9B92C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90F2B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6 - Pakiet 6 - Szczotki do chirurgicznego mycia rąk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7C85B" w14:textId="77777777" w:rsidR="00D23E13" w:rsidRPr="0065405F" w:rsidRDefault="00D23E13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Duolux Medical Sp. z o.o.</w:t>
            </w:r>
          </w:p>
          <w:p w14:paraId="540DF578" w14:textId="77777777" w:rsidR="00D23E13" w:rsidRPr="0065405F" w:rsidRDefault="00D23E13" w:rsidP="000E0C81">
            <w:pPr>
              <w:spacing w:line="276" w:lineRule="auto"/>
              <w:rPr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os. Bolesława Chrobrego 40f/53</w:t>
            </w:r>
          </w:p>
          <w:p w14:paraId="368ECF18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60-681 Poznań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B8A23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- 229.52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F1FF5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229,52</w:t>
            </w:r>
          </w:p>
        </w:tc>
      </w:tr>
      <w:tr w:rsidR="00D23E13" w:rsidRPr="0065405F" w14:paraId="744EE512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1852D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6 - Pakiet 6 - Szczotki do chirurgicznego mycia rąk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F1864" w14:textId="3F2ED111" w:rsidR="00D23E13" w:rsidRPr="0065405F" w:rsidRDefault="00D23E13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 xml:space="preserve">Medicus </w:t>
            </w:r>
            <w:r w:rsidR="0065405F">
              <w:rPr>
                <w:b/>
                <w:bCs/>
                <w:sz w:val="20"/>
                <w:szCs w:val="20"/>
              </w:rPr>
              <w:t>Sp. z o.o. S.K.A.</w:t>
            </w:r>
          </w:p>
          <w:p w14:paraId="10D796B6" w14:textId="77BF55BC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Browarowa 21</w:t>
            </w:r>
          </w:p>
          <w:p w14:paraId="39BD8AA0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43-100 Tychy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BF30B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- 400.00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7BB73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400,00</w:t>
            </w:r>
          </w:p>
        </w:tc>
      </w:tr>
      <w:tr w:rsidR="00D23E13" w:rsidRPr="0065405F" w14:paraId="3B7732A6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6C985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6 - Pakiet 6 - Szczotki do chirurgicznego mycia rąk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DAF09" w14:textId="646B4049" w:rsidR="00D23E13" w:rsidRPr="0065405F" w:rsidRDefault="00D23E13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65405F">
              <w:rPr>
                <w:b/>
                <w:bCs/>
                <w:sz w:val="20"/>
                <w:szCs w:val="20"/>
              </w:rPr>
              <w:t>Sp. z o.o. Sp. k.</w:t>
            </w:r>
          </w:p>
          <w:p w14:paraId="2110BD32" w14:textId="68A6D4E0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Pod Borem 18</w:t>
            </w:r>
          </w:p>
          <w:p w14:paraId="1A36E13C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41-808 Zabrze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B8BDF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- 237.16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1B205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237,16</w:t>
            </w:r>
          </w:p>
        </w:tc>
      </w:tr>
      <w:tr w:rsidR="00D23E13" w:rsidRPr="0065405F" w14:paraId="35B33CCB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ED30F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6 - Pakiet 6 - Szczotki do chirurgicznego mycia rąk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3CE9A" w14:textId="211738E9" w:rsidR="00D23E13" w:rsidRPr="0065405F" w:rsidRDefault="0065405F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Doktor Leks Sp. z o.o.</w:t>
            </w:r>
          </w:p>
          <w:p w14:paraId="6329AFDA" w14:textId="4F7670CD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Klecińska 5</w:t>
            </w:r>
          </w:p>
          <w:p w14:paraId="19837460" w14:textId="77777777" w:rsidR="00D23E13" w:rsidRDefault="00D23E13" w:rsidP="000E0C81">
            <w:pPr>
              <w:spacing w:after="40" w:line="276" w:lineRule="auto"/>
              <w:rPr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54-413 Wrocław</w:t>
            </w:r>
          </w:p>
          <w:p w14:paraId="0595B61C" w14:textId="77777777" w:rsidR="0065405F" w:rsidRDefault="0065405F" w:rsidP="000E0C81">
            <w:pPr>
              <w:spacing w:after="40" w:line="276" w:lineRule="auto"/>
              <w:rPr>
                <w:sz w:val="20"/>
                <w:szCs w:val="20"/>
              </w:rPr>
            </w:pPr>
          </w:p>
          <w:p w14:paraId="514C2A17" w14:textId="77777777" w:rsidR="0065405F" w:rsidRPr="0065405F" w:rsidRDefault="0065405F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7A3C5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2C097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0,00</w:t>
            </w:r>
          </w:p>
        </w:tc>
      </w:tr>
      <w:tr w:rsidR="00D23E13" w:rsidRPr="0065405F" w14:paraId="0FBE3FC0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00CB7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lastRenderedPageBreak/>
              <w:t>7 - Pakiet 7 - Środki czystości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4A192" w14:textId="0FC1244A" w:rsidR="00D23E13" w:rsidRPr="0065405F" w:rsidRDefault="00D23E13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 xml:space="preserve">PGD </w:t>
            </w:r>
            <w:r w:rsidR="0065405F" w:rsidRPr="0065405F">
              <w:rPr>
                <w:b/>
                <w:bCs/>
                <w:sz w:val="20"/>
                <w:szCs w:val="20"/>
              </w:rPr>
              <w:t>Polska Sp. z o.o.</w:t>
            </w:r>
          </w:p>
          <w:p w14:paraId="7D9736C0" w14:textId="6823DEEF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Sycowska 40</w:t>
            </w:r>
          </w:p>
          <w:p w14:paraId="2D1C665A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60-003 Poznań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F5540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- 400.00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647D3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400,00</w:t>
            </w:r>
          </w:p>
        </w:tc>
      </w:tr>
      <w:tr w:rsidR="00D23E13" w:rsidRPr="0065405F" w14:paraId="25E872FE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050EA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8 - Pakiet 8 - Miski jednorazowego użytku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CE245" w14:textId="53A15F20" w:rsidR="00D23E13" w:rsidRPr="0065405F" w:rsidRDefault="00D23E13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65405F">
              <w:rPr>
                <w:b/>
                <w:bCs/>
                <w:sz w:val="20"/>
                <w:szCs w:val="20"/>
              </w:rPr>
              <w:t>Sp. z o.o. Sp. k.</w:t>
            </w:r>
          </w:p>
          <w:p w14:paraId="2D9152ED" w14:textId="0185222B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Pod Borem 18</w:t>
            </w:r>
          </w:p>
          <w:p w14:paraId="3B270A44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41-808 Zabrze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1A712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- 400.00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34B9D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400,00</w:t>
            </w:r>
          </w:p>
        </w:tc>
      </w:tr>
      <w:tr w:rsidR="00D23E13" w:rsidRPr="0065405F" w14:paraId="70FA1E1E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05383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8 - Pakiet 8 - Miski jednorazowego użytku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0AF3D" w14:textId="77777777" w:rsidR="00D23E13" w:rsidRPr="0065405F" w:rsidRDefault="00D23E13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RowLAM Sp. z o.o.</w:t>
            </w:r>
          </w:p>
          <w:p w14:paraId="5EAFB184" w14:textId="76BCA0A0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Przybrzeżna 17</w:t>
            </w:r>
          </w:p>
          <w:p w14:paraId="153A069F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62-800 Kalisz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CCA4A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- 390.16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9727D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390,16</w:t>
            </w:r>
          </w:p>
        </w:tc>
      </w:tr>
      <w:tr w:rsidR="00D23E13" w:rsidRPr="0065405F" w14:paraId="023DBB41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256A4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8 - Pakiet 8 - Miski jednorazowego użytku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2A13A" w14:textId="034BD620" w:rsidR="00D23E13" w:rsidRPr="0065405F" w:rsidRDefault="0065405F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Doktor Leks Sp. z o.o.</w:t>
            </w:r>
          </w:p>
          <w:p w14:paraId="0B100B23" w14:textId="7E2CBE44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Klecińska 5</w:t>
            </w:r>
          </w:p>
          <w:p w14:paraId="0187E1C2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54-413 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C911D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7E3E0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0,00</w:t>
            </w:r>
          </w:p>
        </w:tc>
      </w:tr>
      <w:tr w:rsidR="00D23E13" w:rsidRPr="0065405F" w14:paraId="07609B0F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56CE8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9 - Pakiet 9 - Myjka jednorazowa typu rękawica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FADEB" w14:textId="77777777" w:rsidR="00D23E13" w:rsidRPr="0065405F" w:rsidRDefault="00D23E13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Duolux Medical Sp. z o.o.</w:t>
            </w:r>
          </w:p>
          <w:p w14:paraId="0E6FCC3E" w14:textId="77777777" w:rsidR="00D23E13" w:rsidRPr="0065405F" w:rsidRDefault="00D23E13" w:rsidP="000E0C81">
            <w:pPr>
              <w:spacing w:line="276" w:lineRule="auto"/>
              <w:rPr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os. Bolesława Chrobrego 40f/53</w:t>
            </w:r>
          </w:p>
          <w:p w14:paraId="71FB1F04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60-681 Poznań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1DB02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- 400.00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BAD9F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400,00</w:t>
            </w:r>
          </w:p>
        </w:tc>
      </w:tr>
      <w:tr w:rsidR="00D23E13" w:rsidRPr="0065405F" w14:paraId="44687640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95050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9 - Pakiet 9 - Myjka jednorazowa typu rękawica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AD9F0" w14:textId="4EF17E8C" w:rsidR="00D23E13" w:rsidRPr="0065405F" w:rsidRDefault="0065405F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Doktor Leks Sp. z o.o.</w:t>
            </w:r>
          </w:p>
          <w:p w14:paraId="1187B3F7" w14:textId="30195DFC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Klecińska 5</w:t>
            </w:r>
          </w:p>
          <w:p w14:paraId="1E0FD43D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54-413 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DE2E7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6A158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0,00</w:t>
            </w:r>
          </w:p>
        </w:tc>
      </w:tr>
      <w:tr w:rsidR="00D23E13" w:rsidRPr="0065405F" w14:paraId="7A17B53F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D4173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10 - Pakiet 10 - Mydło i inne produkty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4CE91" w14:textId="7258AE2B" w:rsidR="00D23E13" w:rsidRPr="0065405F" w:rsidRDefault="00D23E13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 xml:space="preserve">PGD </w:t>
            </w:r>
            <w:r w:rsidR="0065405F" w:rsidRPr="0065405F">
              <w:rPr>
                <w:b/>
                <w:bCs/>
                <w:sz w:val="20"/>
                <w:szCs w:val="20"/>
              </w:rPr>
              <w:t>Polska Sp. z o.o.</w:t>
            </w:r>
          </w:p>
          <w:p w14:paraId="4D4558D5" w14:textId="3995524D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Sycowska 40</w:t>
            </w:r>
          </w:p>
          <w:p w14:paraId="786DBA25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60-003 Poznań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B0452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- 400.00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18067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400,00</w:t>
            </w:r>
          </w:p>
        </w:tc>
      </w:tr>
      <w:tr w:rsidR="00D23E13" w:rsidRPr="0065405F" w14:paraId="6DACCDA0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13D2D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10 - Pakiet 10 - Mydło i inne produkty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4DAF7" w14:textId="3C5F79FF" w:rsidR="00D23E13" w:rsidRPr="0065405F" w:rsidRDefault="0065405F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Henry Kruse Sp. z o.o.</w:t>
            </w:r>
          </w:p>
          <w:p w14:paraId="56B0F3B2" w14:textId="164A3B2B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Kolejowa 3</w:t>
            </w:r>
          </w:p>
          <w:p w14:paraId="5D81D5D2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55-040 Bielany Wrocławskie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4B12E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E0E06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0,00</w:t>
            </w:r>
          </w:p>
        </w:tc>
      </w:tr>
      <w:tr w:rsidR="00D23E13" w:rsidRPr="0065405F" w14:paraId="389A253E" w14:textId="77777777" w:rsidTr="006540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95DFA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10 - Pakiet 10 - Mydło i inne produkty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6F433" w14:textId="02554451" w:rsidR="00D23E13" w:rsidRPr="0065405F" w:rsidRDefault="0065405F" w:rsidP="000E0C8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5405F">
              <w:rPr>
                <w:b/>
                <w:bCs/>
                <w:sz w:val="20"/>
                <w:szCs w:val="20"/>
              </w:rPr>
              <w:t>Doktor Leks Sp. z o.o.</w:t>
            </w:r>
          </w:p>
          <w:p w14:paraId="3282FABB" w14:textId="5262C061" w:rsidR="00D23E13" w:rsidRPr="0065405F" w:rsidRDefault="0065405F" w:rsidP="000E0C8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3E13" w:rsidRPr="0065405F">
              <w:rPr>
                <w:sz w:val="20"/>
                <w:szCs w:val="20"/>
              </w:rPr>
              <w:t>Klecińska 5</w:t>
            </w:r>
          </w:p>
          <w:p w14:paraId="65D9A63B" w14:textId="77777777" w:rsidR="00D23E13" w:rsidRPr="0065405F" w:rsidRDefault="00D23E13" w:rsidP="000E0C8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54-413 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B1E84" w14:textId="77777777" w:rsidR="00D23E13" w:rsidRPr="0065405F" w:rsidRDefault="00D23E13" w:rsidP="000E0C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E9C2D" w14:textId="77777777" w:rsidR="00D23E13" w:rsidRPr="0065405F" w:rsidRDefault="00D23E13" w:rsidP="000E0C81">
            <w:pPr>
              <w:jc w:val="center"/>
              <w:rPr>
                <w:color w:val="000000"/>
                <w:sz w:val="20"/>
                <w:szCs w:val="20"/>
              </w:rPr>
            </w:pPr>
            <w:r w:rsidRPr="0065405F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14:paraId="1382B1B8" w14:textId="317B3908" w:rsidR="008642B3" w:rsidRPr="0065405F" w:rsidRDefault="008642B3" w:rsidP="0065405F">
      <w:pPr>
        <w:spacing w:before="720" w:after="480" w:line="360" w:lineRule="auto"/>
        <w:ind w:left="3119" w:right="-425" w:firstLine="425"/>
        <w:jc w:val="right"/>
        <w:rPr>
          <w:vertAlign w:val="superscript"/>
        </w:rPr>
      </w:pPr>
    </w:p>
    <w:sectPr w:rsidR="008642B3" w:rsidRPr="0065405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F2125" w14:textId="77777777" w:rsidR="00044B7A" w:rsidRDefault="00044B7A">
      <w:r>
        <w:separator/>
      </w:r>
    </w:p>
  </w:endnote>
  <w:endnote w:type="continuationSeparator" w:id="0">
    <w:p w14:paraId="3E244E9B" w14:textId="77777777" w:rsidR="00044B7A" w:rsidRDefault="00044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E2E5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6C09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2E8221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E7000FB" w14:textId="46CBACF0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C0F5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F93A8" w14:textId="77777777" w:rsidR="00044B7A" w:rsidRDefault="00044B7A">
      <w:r>
        <w:separator/>
      </w:r>
    </w:p>
  </w:footnote>
  <w:footnote w:type="continuationSeparator" w:id="0">
    <w:p w14:paraId="7AD6D082" w14:textId="77777777" w:rsidR="00044B7A" w:rsidRDefault="00044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269F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A52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9FA3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4B7A"/>
    <w:rsid w:val="00022322"/>
    <w:rsid w:val="00042497"/>
    <w:rsid w:val="00044B7A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2518"/>
    <w:rsid w:val="00596EA3"/>
    <w:rsid w:val="00596FD7"/>
    <w:rsid w:val="005E5BFF"/>
    <w:rsid w:val="00607F9B"/>
    <w:rsid w:val="00644DCB"/>
    <w:rsid w:val="00647314"/>
    <w:rsid w:val="0065405F"/>
    <w:rsid w:val="00657C1E"/>
    <w:rsid w:val="006E3089"/>
    <w:rsid w:val="006E3743"/>
    <w:rsid w:val="00712C39"/>
    <w:rsid w:val="00756CDA"/>
    <w:rsid w:val="007E2ACC"/>
    <w:rsid w:val="007E68C5"/>
    <w:rsid w:val="007F518A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B5DA2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3E1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6ADCBC"/>
  <w15:chartTrackingRefBased/>
  <w15:docId w15:val="{7BB76118-4F69-4F37-8E67-23A552E45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4</Pages>
  <Words>1000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cp:lastPrinted>2025-07-24T07:15:00Z</cp:lastPrinted>
  <dcterms:created xsi:type="dcterms:W3CDTF">2025-07-24T06:50:00Z</dcterms:created>
  <dcterms:modified xsi:type="dcterms:W3CDTF">2025-07-30T10:44:00Z</dcterms:modified>
</cp:coreProperties>
</file>