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07ED" w14:textId="77777777" w:rsidR="00BC121E" w:rsidRPr="0026210B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26210B">
        <w:rPr>
          <w:rFonts w:ascii="Times New Roman" w:hAnsi="Times New Roman"/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rFonts w:ascii="Times New Roman" w:hAnsi="Times New Roman"/>
          <w:sz w:val="21"/>
          <w:szCs w:val="21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26210B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6210B">
        <w:rPr>
          <w:rFonts w:ascii="Times New Roman" w:hAnsi="Times New Roman"/>
          <w:i/>
          <w:sz w:val="16"/>
          <w:szCs w:val="16"/>
        </w:rPr>
        <w:t>)</w:t>
      </w:r>
    </w:p>
    <w:p w14:paraId="3399A1C4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26210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  <w:rPr>
          <w:rFonts w:ascii="Times New Roman" w:hAnsi="Times New Roman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77777777" w:rsidR="0045613E" w:rsidRPr="0026210B" w:rsidRDefault="0045613E" w:rsidP="00D02949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6210B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26210B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26210B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26210B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21A6402" w14:textId="4557D558" w:rsidR="00BC121E" w:rsidRPr="002C2745" w:rsidRDefault="00BC121E" w:rsidP="002621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„</w:t>
      </w:r>
      <w:r w:rsidR="002C2745" w:rsidRPr="002C2745">
        <w:rPr>
          <w:rFonts w:ascii="Times New Roman" w:hAnsi="Times New Roman"/>
          <w:b/>
          <w:sz w:val="20"/>
          <w:szCs w:val="20"/>
        </w:rPr>
        <w:t xml:space="preserve">Opieka serwisowa strategicznej aparatury medycznej: aparaty RTG Siemens, Philips, Samsung oraz urządzenia z Centralnej </w:t>
      </w:r>
      <w:proofErr w:type="spellStart"/>
      <w:r w:rsidR="002C2745" w:rsidRPr="002C2745">
        <w:rPr>
          <w:rFonts w:ascii="Times New Roman" w:hAnsi="Times New Roman"/>
          <w:b/>
          <w:sz w:val="20"/>
          <w:szCs w:val="20"/>
        </w:rPr>
        <w:t>Sterylizatornii</w:t>
      </w:r>
      <w:proofErr w:type="spellEnd"/>
      <w:r w:rsidR="0026210B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”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ZP/</w:t>
      </w:r>
      <w:r w:rsidR="002C2745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40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/202</w:t>
      </w:r>
      <w:r w:rsidR="002C2745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</w:p>
    <w:p w14:paraId="506A863C" w14:textId="7F9FAD95" w:rsidR="00BC121E" w:rsidRPr="002C2745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prowadzonego przez oświadczam</w:t>
      </w:r>
      <w:r w:rsidRPr="002C2745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1AC9A65" w14:textId="0F276266" w:rsidR="00BC121E" w:rsidRPr="002C2745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. Dz. U. z 2021 r. poz. 275), z innym Wykonawcą, który złożył odrębną ofertę w niniejszym postępowaniu</w:t>
      </w:r>
      <w:r w:rsidR="00067B62" w:rsidRPr="002C2745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E2A750C" w14:textId="295446C8" w:rsidR="0026210B" w:rsidRPr="002C2745" w:rsidRDefault="00BC121E" w:rsidP="002C2745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6AD436E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</w:t>
      </w:r>
      <w:proofErr w:type="spellStart"/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. Dz. U. z 2021 r. poz. 275), z innym Wykonawcą, który złożył odrębną ofertę w niniejszym postępowaniu.</w:t>
      </w:r>
    </w:p>
    <w:p w14:paraId="5AC06491" w14:textId="553F72F8" w:rsidR="00BF69A4" w:rsidRPr="002C2745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C2745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C2745" w14:paraId="423AAA7D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C2745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F87F01F" w14:textId="216E6261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6210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6210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6210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  <w:shd w:val="clear" w:color="auto" w:fill="auto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1152C8A3" w14:textId="77777777" w:rsidR="00106AC7" w:rsidRPr="0026210B" w:rsidRDefault="00106AC7" w:rsidP="00BC121E">
      <w:pPr>
        <w:rPr>
          <w:rFonts w:ascii="Times New Roman" w:hAnsi="Times New Roman"/>
        </w:rPr>
      </w:pPr>
    </w:p>
    <w:sectPr w:rsidR="00106AC7" w:rsidRPr="0026210B" w:rsidSect="0026210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12948" w14:textId="053DF4B4" w:rsidR="009A4CD3" w:rsidRDefault="00891E6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50DBE9" wp14:editId="00EC532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31284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2D9E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8997C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3B50" w14:textId="77777777" w:rsidR="0045613E" w:rsidRDefault="004561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EA6BC" w14:textId="77777777" w:rsidR="0045613E" w:rsidRDefault="00456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26210B">
      <w:rPr>
        <w:rFonts w:ascii="Times New Roman" w:eastAsia="Times New Roman" w:hAnsi="Times New Roman"/>
        <w:bCs/>
        <w:sz w:val="24"/>
        <w:szCs w:val="24"/>
        <w:lang w:eastAsia="pl-PL"/>
      </w:rPr>
      <w:t xml:space="preserve">Załącznik nr </w:t>
    </w:r>
    <w:r w:rsidRPr="0026210B">
      <w:rPr>
        <w:rFonts w:ascii="Times New Roman" w:eastAsia="Times New Roman" w:hAnsi="Times New Roman"/>
        <w:bCs/>
        <w:iCs/>
        <w:sz w:val="24"/>
        <w:szCs w:val="24"/>
        <w:lang w:eastAsia="pl-PL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DC8C" w14:textId="77777777" w:rsidR="0045613E" w:rsidRDefault="00456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73C79"/>
    <w:rsid w:val="00A807A7"/>
    <w:rsid w:val="00AB554C"/>
    <w:rsid w:val="00AB6C06"/>
    <w:rsid w:val="00AB7377"/>
    <w:rsid w:val="00AD329C"/>
    <w:rsid w:val="00B04D14"/>
    <w:rsid w:val="00B11F7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BD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225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3</cp:revision>
  <cp:lastPrinted>2010-01-07T09:39:00Z</cp:lastPrinted>
  <dcterms:created xsi:type="dcterms:W3CDTF">2025-07-23T11:40:00Z</dcterms:created>
  <dcterms:modified xsi:type="dcterms:W3CDTF">2025-07-23T11:43:00Z</dcterms:modified>
</cp:coreProperties>
</file>