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2ED59" w14:textId="1519DD1B" w:rsidR="00025386" w:rsidRPr="000F0010" w:rsidRDefault="00AC4823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D9930B7" wp14:editId="281DAA4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D2164A" w14:textId="77777777" w:rsidR="00025386" w:rsidRDefault="00025386" w:rsidP="00025386"/>
                          <w:p w14:paraId="57ADE7A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9DCD0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1CFAF68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788FA28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CF18E0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9E3411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4419C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59E5AD0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70E9DC7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9930B7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5D2164A" w14:textId="77777777" w:rsidR="00025386" w:rsidRDefault="00025386" w:rsidP="00025386"/>
                    <w:p w14:paraId="57ADE7A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9DCD0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1CFAF68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788FA28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CF18E0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9E3411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4419C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59E5AD0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70E9DC7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>Załącznik nr</w:t>
      </w:r>
      <w:r w:rsidR="00025386" w:rsidRPr="000F0010">
        <w:rPr>
          <w:b/>
          <w:i w:val="0"/>
          <w:iCs/>
        </w:rPr>
        <w:t xml:space="preserve"> </w:t>
      </w:r>
      <w:r w:rsidR="000F0010" w:rsidRPr="000F0010">
        <w:rPr>
          <w:b/>
          <w:i w:val="0"/>
          <w:iCs/>
          <w:lang w:val="pl-PL"/>
        </w:rPr>
        <w:t>7</w:t>
      </w:r>
    </w:p>
    <w:p w14:paraId="4FD82B20" w14:textId="77777777" w:rsidR="00025386" w:rsidRDefault="00025386"/>
    <w:p w14:paraId="32FB4284" w14:textId="77777777" w:rsidR="00025386" w:rsidRPr="00025386" w:rsidRDefault="00025386" w:rsidP="00025386"/>
    <w:p w14:paraId="6C339E43" w14:textId="7516A01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AB2464">
        <w:rPr>
          <w:rFonts w:ascii="Times New Roman" w:eastAsia="Times New Roman" w:hAnsi="Times New Roman"/>
          <w:b/>
          <w:sz w:val="24"/>
          <w:szCs w:val="20"/>
          <w:lang w:eastAsia="pl-PL"/>
        </w:rPr>
        <w:t>40</w:t>
      </w:r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AB2464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14:paraId="134B6827" w14:textId="77777777" w:rsidR="00025386" w:rsidRPr="00025386" w:rsidRDefault="00025386" w:rsidP="00025386"/>
    <w:p w14:paraId="4EE764BA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1E101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A07597E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436CB89" w14:textId="6D5FF766" w:rsidR="00A56A6F" w:rsidRPr="00AB2464" w:rsidRDefault="00AB2464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B2464">
        <w:rPr>
          <w:rFonts w:ascii="Times New Roman" w:hAnsi="Times New Roman"/>
          <w:b/>
          <w:sz w:val="24"/>
          <w:szCs w:val="24"/>
        </w:rPr>
        <w:t xml:space="preserve">Opieka serwisowa strategicznej aparatury medycznej: aparaty RTG Siemens, Philips, Samsung oraz urządzenia z Centralnej </w:t>
      </w:r>
      <w:proofErr w:type="spellStart"/>
      <w:r w:rsidRPr="00AB2464">
        <w:rPr>
          <w:rFonts w:ascii="Times New Roman" w:hAnsi="Times New Roman"/>
          <w:b/>
          <w:sz w:val="24"/>
          <w:szCs w:val="24"/>
        </w:rPr>
        <w:t>Sterylizatornii</w:t>
      </w:r>
      <w:proofErr w:type="spellEnd"/>
    </w:p>
    <w:p w14:paraId="052B276E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63946693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4BF4E844" w14:textId="77777777" w:rsidTr="00C2318B">
        <w:tc>
          <w:tcPr>
            <w:tcW w:w="772" w:type="dxa"/>
            <w:shd w:val="clear" w:color="auto" w:fill="auto"/>
          </w:tcPr>
          <w:p w14:paraId="4F2FF7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E33411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0F5540A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49D7E1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8FA054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AA949FC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7B88368A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33A13ED9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31683C0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0D7F65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6B76EEA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CAF1CB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4EC94D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1C9249C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8E2F9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15C39EA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CAB2AE4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CF1B1" w14:textId="77777777" w:rsidR="00876B28" w:rsidRDefault="00876B28" w:rsidP="00025386">
      <w:pPr>
        <w:spacing w:after="0" w:line="240" w:lineRule="auto"/>
      </w:pPr>
      <w:r>
        <w:separator/>
      </w:r>
    </w:p>
  </w:endnote>
  <w:endnote w:type="continuationSeparator" w:id="0">
    <w:p w14:paraId="43307B34" w14:textId="77777777" w:rsidR="00876B28" w:rsidRDefault="00876B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EC732" w14:textId="77777777" w:rsidR="00554D85" w:rsidRDefault="00554D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F1F83" w14:textId="27B261D4" w:rsidR="00025386" w:rsidRDefault="00AC482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D7A3F0F" wp14:editId="7B19CBF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5284B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AF8E88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9FDCB0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D11D4" w14:textId="77777777" w:rsidR="00554D85" w:rsidRDefault="00554D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7162D" w14:textId="77777777" w:rsidR="00876B28" w:rsidRDefault="00876B28" w:rsidP="00025386">
      <w:pPr>
        <w:spacing w:after="0" w:line="240" w:lineRule="auto"/>
      </w:pPr>
      <w:r>
        <w:separator/>
      </w:r>
    </w:p>
  </w:footnote>
  <w:footnote w:type="continuationSeparator" w:id="0">
    <w:p w14:paraId="12AF4E31" w14:textId="77777777" w:rsidR="00876B28" w:rsidRDefault="00876B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8B92C" w14:textId="77777777" w:rsidR="00554D85" w:rsidRDefault="00554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E1EC5" w14:textId="77777777" w:rsidR="00554D85" w:rsidRDefault="00554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A3F78" w14:textId="77777777" w:rsidR="00554D85" w:rsidRDefault="00554D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B28"/>
    <w:rsid w:val="00025386"/>
    <w:rsid w:val="000F0010"/>
    <w:rsid w:val="001C2314"/>
    <w:rsid w:val="004E2B1B"/>
    <w:rsid w:val="00554D85"/>
    <w:rsid w:val="005624D8"/>
    <w:rsid w:val="006F48F9"/>
    <w:rsid w:val="00876B28"/>
    <w:rsid w:val="008F2498"/>
    <w:rsid w:val="00982E65"/>
    <w:rsid w:val="009B09E9"/>
    <w:rsid w:val="00A56A6F"/>
    <w:rsid w:val="00AB2464"/>
    <w:rsid w:val="00AC4823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C296"/>
  <w15:chartTrackingRefBased/>
  <w15:docId w15:val="{5CFB02B4-35FE-4E07-9CBA-AD72AAE3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3</cp:revision>
  <dcterms:created xsi:type="dcterms:W3CDTF">2025-07-23T11:35:00Z</dcterms:created>
  <dcterms:modified xsi:type="dcterms:W3CDTF">2025-07-23T11:37:00Z</dcterms:modified>
</cp:coreProperties>
</file>