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95E0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4647FD7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2D2B0EA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7D9EB2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E202C4F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3350C26B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5353B" w:rsidRPr="0085353B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5D0DAC00" w14:textId="77777777" w:rsidR="00E65D6F" w:rsidRDefault="00E65D6F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5D6F">
        <w:rPr>
          <w:rFonts w:ascii="Times New Roman" w:eastAsia="Times New Roman" w:hAnsi="Times New Roman"/>
          <w:b/>
          <w:sz w:val="24"/>
          <w:szCs w:val="24"/>
          <w:lang w:eastAsia="pl-PL"/>
        </w:rPr>
        <w:t>Dostawa laptopa dla CDSI - DE-dzp.272-451/25</w:t>
      </w:r>
    </w:p>
    <w:p w14:paraId="64D78F2B" w14:textId="17D838F4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A3226D" w:rsidRPr="00A3226D">
        <w:rPr>
          <w:rFonts w:ascii="Times New Roman" w:hAnsi="Times New Roman"/>
          <w:sz w:val="24"/>
          <w:szCs w:val="24"/>
        </w:rPr>
        <w:t>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3C9C4F6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539EA94F" w14:textId="360368F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A3226D" w:rsidRPr="00A3226D">
        <w:rPr>
          <w:rFonts w:ascii="Times New Roman" w:hAnsi="Times New Roman"/>
          <w:sz w:val="24"/>
          <w:szCs w:val="24"/>
        </w:rPr>
        <w:t>t.j</w:t>
      </w:r>
      <w:proofErr w:type="spellEnd"/>
      <w:r w:rsidR="00A3226D" w:rsidRPr="00A3226D">
        <w:rPr>
          <w:rFonts w:ascii="Times New Roman" w:hAnsi="Times New Roman"/>
          <w:sz w:val="24"/>
          <w:szCs w:val="24"/>
        </w:rPr>
        <w:t>. Dz. U. z 2024 r. poz. 1320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08D230D1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02A771BC" w14:textId="3965BCB8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A3226D" w:rsidRPr="00A3226D">
        <w:rPr>
          <w:rFonts w:ascii="Times New Roman" w:hAnsi="Times New Roman"/>
          <w:sz w:val="24"/>
          <w:szCs w:val="24"/>
        </w:rPr>
        <w:t>t.j</w:t>
      </w:r>
      <w:proofErr w:type="spellEnd"/>
      <w:r w:rsidR="00A3226D" w:rsidRPr="00A3226D">
        <w:rPr>
          <w:rFonts w:ascii="Times New Roman" w:hAnsi="Times New Roman"/>
          <w:sz w:val="24"/>
          <w:szCs w:val="24"/>
        </w:rPr>
        <w:t>. 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6CC2E86D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10C1E14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B811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BBC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B7DF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2A762C7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E64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7C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6F3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776634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117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EC5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342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866078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93F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C67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A05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6537168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5D3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25E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CCA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D6905CE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110568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3AD33BD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ABDB62" w14:textId="77777777"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</w:p>
    <w:p w14:paraId="600C197D" w14:textId="77777777" w:rsidR="00E43F5A" w:rsidRDefault="00E43F5A" w:rsidP="00E43F5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Data; </w:t>
      </w:r>
      <w:bookmarkStart w:id="0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0"/>
    </w:p>
    <w:p w14:paraId="4B3AB6E9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8DB77" w14:textId="77777777" w:rsidR="00D93B5B" w:rsidRDefault="00D93B5B">
      <w:pPr>
        <w:spacing w:after="0" w:line="240" w:lineRule="auto"/>
      </w:pPr>
      <w:r>
        <w:separator/>
      </w:r>
    </w:p>
  </w:endnote>
  <w:endnote w:type="continuationSeparator" w:id="0">
    <w:p w14:paraId="3F25CC36" w14:textId="77777777" w:rsidR="00D93B5B" w:rsidRDefault="00D93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BD787" w14:textId="77777777" w:rsidR="00A30430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983B80" w14:textId="77777777" w:rsidR="00A30430" w:rsidRDefault="00A3043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1C60" w14:textId="77777777" w:rsidR="00A30430" w:rsidRDefault="00A30430" w:rsidP="004704CB">
    <w:pPr>
      <w:pStyle w:val="Stopka"/>
      <w:framePr w:wrap="around" w:vAnchor="text" w:hAnchor="margin" w:xAlign="right" w:y="1"/>
      <w:rPr>
        <w:rStyle w:val="Numerstrony"/>
      </w:rPr>
    </w:pPr>
  </w:p>
  <w:p w14:paraId="70094A71" w14:textId="3252E44D" w:rsidR="00A30430" w:rsidRDefault="00A3226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BF903C" wp14:editId="3A71944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632901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4EE59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F79BA67" w14:textId="77777777" w:rsidR="00A30430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7145E" w14:textId="77777777" w:rsidR="00A30430" w:rsidRDefault="00A304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5C478" w14:textId="77777777" w:rsidR="00D93B5B" w:rsidRDefault="00D93B5B">
      <w:pPr>
        <w:spacing w:after="0" w:line="240" w:lineRule="auto"/>
      </w:pPr>
      <w:r>
        <w:separator/>
      </w:r>
    </w:p>
  </w:footnote>
  <w:footnote w:type="continuationSeparator" w:id="0">
    <w:p w14:paraId="64623DA6" w14:textId="77777777" w:rsidR="00D93B5B" w:rsidRDefault="00D93B5B">
      <w:pPr>
        <w:spacing w:after="0" w:line="240" w:lineRule="auto"/>
      </w:pPr>
      <w:r>
        <w:continuationSeparator/>
      </w:r>
    </w:p>
  </w:footnote>
  <w:footnote w:id="1">
    <w:p w14:paraId="510D4DA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667C87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4787F" w14:textId="77777777" w:rsidR="00A30430" w:rsidRDefault="00A30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8A1B" w14:textId="77777777" w:rsidR="00A30430" w:rsidRPr="00AA4F26" w:rsidRDefault="00AA4F26" w:rsidP="00AA4F26">
    <w:pPr>
      <w:pStyle w:val="Nagwek"/>
      <w:jc w:val="right"/>
      <w:rPr>
        <w:sz w:val="24"/>
        <w:szCs w:val="24"/>
      </w:rPr>
    </w:pPr>
    <w:r w:rsidRPr="00AA4F26">
      <w:rPr>
        <w:sz w:val="24"/>
        <w:szCs w:val="24"/>
      </w:rPr>
      <w:t>Załącznik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6D00" w14:textId="77777777" w:rsidR="00A30430" w:rsidRDefault="00A304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39C"/>
    <w:rsid w:val="000563B7"/>
    <w:rsid w:val="00065F01"/>
    <w:rsid w:val="000E6C60"/>
    <w:rsid w:val="001C6470"/>
    <w:rsid w:val="001F4E82"/>
    <w:rsid w:val="00237270"/>
    <w:rsid w:val="00285E58"/>
    <w:rsid w:val="003D1274"/>
    <w:rsid w:val="00430A9F"/>
    <w:rsid w:val="005741C5"/>
    <w:rsid w:val="005E5BD1"/>
    <w:rsid w:val="00623F70"/>
    <w:rsid w:val="0085353B"/>
    <w:rsid w:val="00927537"/>
    <w:rsid w:val="0093180B"/>
    <w:rsid w:val="00A30430"/>
    <w:rsid w:val="00A3226D"/>
    <w:rsid w:val="00AA4F26"/>
    <w:rsid w:val="00BC579B"/>
    <w:rsid w:val="00D137A1"/>
    <w:rsid w:val="00D70839"/>
    <w:rsid w:val="00D8539C"/>
    <w:rsid w:val="00D93B5B"/>
    <w:rsid w:val="00DF0649"/>
    <w:rsid w:val="00E43F5A"/>
    <w:rsid w:val="00E65D6F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76842"/>
  <w15:docId w15:val="{666E89B3-6384-4AFA-BB82-226BB088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23E55-331C-4BA2-9E84-4B8DDEBE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2025-07-24T11:01:00Z</dcterms:created>
  <dcterms:modified xsi:type="dcterms:W3CDTF">2025-07-24T11:01:00Z</dcterms:modified>
</cp:coreProperties>
</file>