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337830C5" w:rsidR="00BC47C0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C385A" w:rsidRPr="00CC385A">
        <w:rPr>
          <w:rFonts w:ascii="Verdana" w:hAnsi="Verdana"/>
          <w:b/>
          <w:sz w:val="18"/>
          <w:szCs w:val="18"/>
        </w:rPr>
        <w:t>Dostawa laptopa dla CDSI - DE-dzp.272-451/25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p w14:paraId="474F31DB" w14:textId="77777777" w:rsidR="002230AD" w:rsidRPr="00403FA1" w:rsidRDefault="002230AD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A53D9EF" w14:textId="3AF0C414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netto: ......................................................................... PLN</w:t>
      </w:r>
    </w:p>
    <w:p w14:paraId="5DDC94F1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24AC9B3" w14:textId="419F0516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brutto: ......................................................................... PLN</w:t>
      </w:r>
    </w:p>
    <w:p w14:paraId="3A28C44D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FF8395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67BB28" w14:textId="77777777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F83A0B5" w14:textId="113D84A8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Producent/model </w:t>
      </w:r>
      <w:r w:rsidR="001D36D5">
        <w:rPr>
          <w:rFonts w:ascii="Verdana" w:hAnsi="Verdana"/>
          <w:sz w:val="18"/>
          <w:szCs w:val="18"/>
        </w:rPr>
        <w:t xml:space="preserve">zaoferowanego </w:t>
      </w:r>
      <w:r w:rsidR="00967716">
        <w:rPr>
          <w:rFonts w:ascii="Verdana" w:hAnsi="Verdana"/>
          <w:sz w:val="18"/>
          <w:szCs w:val="18"/>
        </w:rPr>
        <w:t>urządzenia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 w:val="0"/>
          <w:sz w:val="18"/>
          <w:szCs w:val="18"/>
        </w:rPr>
        <w:t>…………………………………………………………</w:t>
      </w:r>
    </w:p>
    <w:p w14:paraId="57B91BEA" w14:textId="29E11377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</w:t>
      </w:r>
      <w:r w:rsidR="00CC385A">
        <w:rPr>
          <w:rFonts w:ascii="Verdana" w:hAnsi="Verdana"/>
          <w:b/>
          <w:sz w:val="18"/>
          <w:szCs w:val="18"/>
        </w:rPr>
        <w:t xml:space="preserve">7 </w:t>
      </w:r>
      <w:r>
        <w:rPr>
          <w:rFonts w:ascii="Verdana" w:hAnsi="Verdana"/>
          <w:b/>
          <w:sz w:val="18"/>
          <w:szCs w:val="18"/>
        </w:rPr>
        <w:t>dni od daty podpisania umowy.</w:t>
      </w:r>
    </w:p>
    <w:p w14:paraId="7370C9E1" w14:textId="7E5B7785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na </w:t>
      </w:r>
      <w:r w:rsidR="009D7DF1">
        <w:rPr>
          <w:rFonts w:ascii="Verdana" w:hAnsi="Verdana"/>
          <w:b/>
          <w:sz w:val="18"/>
          <w:szCs w:val="18"/>
        </w:rPr>
        <w:t>sprzęt</w:t>
      </w:r>
      <w:bookmarkStart w:id="0" w:name="_GoBack"/>
      <w:bookmarkEnd w:id="0"/>
      <w:r w:rsidR="001D36D5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wynosi:</w:t>
      </w:r>
      <w:bookmarkStart w:id="1" w:name="_Hlk181277251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>
        <w:rPr>
          <w:rFonts w:ascii="Verdana" w:hAnsi="Verdana"/>
          <w:b/>
          <w:bCs/>
          <w:sz w:val="18"/>
          <w:szCs w:val="18"/>
        </w:rPr>
        <w:t xml:space="preserve"> miesięcy</w:t>
      </w:r>
      <w:bookmarkEnd w:id="1"/>
      <w:r>
        <w:rPr>
          <w:rFonts w:ascii="Verdana" w:hAnsi="Verdana"/>
          <w:b/>
          <w:bCs/>
          <w:sz w:val="18"/>
          <w:szCs w:val="18"/>
        </w:rPr>
        <w:t>.</w:t>
      </w:r>
      <w:r>
        <w:t xml:space="preserve"> </w:t>
      </w:r>
      <w:bookmarkStart w:id="2" w:name="_Hlk204250919"/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bookmarkEnd w:id="2"/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205EF7B2" w14:textId="4A697B89" w:rsidR="000625D2" w:rsidRPr="000361CB" w:rsidRDefault="000625D2" w:rsidP="000361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4BB5006C" w:rsidR="009312D6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9DE1E46" w14:textId="77777777" w:rsidR="000361CB" w:rsidRPr="00403FA1" w:rsidRDefault="000361CB" w:rsidP="009312D6">
      <w:pPr>
        <w:rPr>
          <w:rFonts w:ascii="Verdana" w:hAnsi="Verdana"/>
          <w:bCs/>
          <w:sz w:val="18"/>
          <w:szCs w:val="18"/>
        </w:rPr>
      </w:pPr>
    </w:p>
    <w:p w14:paraId="7A862DFE" w14:textId="77777777" w:rsidR="00272EDA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A8F8DBC" w14:textId="77777777" w:rsidR="00CC385A" w:rsidRPr="00403FA1" w:rsidRDefault="00CC385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4CF1CA15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2E27492" w14:textId="7E73E9B1" w:rsidR="00023402" w:rsidRPr="00403FA1" w:rsidRDefault="00023402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23402">
        <w:rPr>
          <w:rFonts w:ascii="Verdana" w:hAnsi="Verdana"/>
          <w:color w:val="000000"/>
          <w:sz w:val="18"/>
          <w:szCs w:val="18"/>
        </w:rPr>
        <w:t xml:space="preserve">Serwis gwarancji świadczony </w:t>
      </w:r>
      <w:r>
        <w:rPr>
          <w:rFonts w:ascii="Verdana" w:hAnsi="Verdana"/>
          <w:color w:val="000000"/>
          <w:sz w:val="18"/>
          <w:szCs w:val="18"/>
        </w:rPr>
        <w:t xml:space="preserve">będzie </w:t>
      </w:r>
      <w:r w:rsidRPr="00023402">
        <w:rPr>
          <w:rFonts w:ascii="Verdana" w:hAnsi="Verdana"/>
          <w:color w:val="000000"/>
          <w:sz w:val="18"/>
          <w:szCs w:val="18"/>
        </w:rPr>
        <w:t>przez producenta lub autoryzowanego przedstawiciela producenta</w:t>
      </w:r>
      <w:r>
        <w:rPr>
          <w:rFonts w:ascii="Verdana" w:hAnsi="Verdana"/>
          <w:color w:val="000000"/>
          <w:sz w:val="18"/>
          <w:szCs w:val="18"/>
        </w:rPr>
        <w:t xml:space="preserve"> tj.: </w:t>
      </w:r>
      <w:r w:rsidRPr="00023402">
        <w:rPr>
          <w:rFonts w:ascii="Verdana" w:hAnsi="Verdana"/>
          <w:color w:val="000000"/>
          <w:sz w:val="18"/>
          <w:szCs w:val="18"/>
          <w:highlight w:val="yellow"/>
        </w:rPr>
        <w:t>………………………………..</w:t>
      </w:r>
      <w:r>
        <w:rPr>
          <w:rFonts w:ascii="Verdana" w:hAnsi="Verdana"/>
          <w:color w:val="000000"/>
          <w:sz w:val="18"/>
          <w:szCs w:val="18"/>
        </w:rPr>
        <w:t xml:space="preserve"> (należy wpisać nazwę firmy).</w:t>
      </w:r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406AA5" w14:textId="77777777" w:rsidR="00C23BC2" w:rsidRDefault="00C23BC2">
      <w:r>
        <w:separator/>
      </w:r>
    </w:p>
  </w:endnote>
  <w:endnote w:type="continuationSeparator" w:id="0">
    <w:p w14:paraId="0BC5DC54" w14:textId="77777777" w:rsidR="00C23BC2" w:rsidRDefault="00C2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3D117" w14:textId="77777777" w:rsidR="00C23BC2" w:rsidRDefault="00C23BC2">
      <w:r>
        <w:separator/>
      </w:r>
    </w:p>
  </w:footnote>
  <w:footnote w:type="continuationSeparator" w:id="0">
    <w:p w14:paraId="1FD22E47" w14:textId="77777777" w:rsidR="00C23BC2" w:rsidRDefault="00C23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1B65"/>
    <w:rsid w:val="00012286"/>
    <w:rsid w:val="00023402"/>
    <w:rsid w:val="000361CB"/>
    <w:rsid w:val="000625D2"/>
    <w:rsid w:val="00065F01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C6470"/>
    <w:rsid w:val="001D36D5"/>
    <w:rsid w:val="001D4612"/>
    <w:rsid w:val="002055B2"/>
    <w:rsid w:val="00207E98"/>
    <w:rsid w:val="002230AD"/>
    <w:rsid w:val="00233041"/>
    <w:rsid w:val="002723B0"/>
    <w:rsid w:val="00272EDA"/>
    <w:rsid w:val="00293B27"/>
    <w:rsid w:val="00315A4A"/>
    <w:rsid w:val="0033739A"/>
    <w:rsid w:val="00351E0B"/>
    <w:rsid w:val="003D275A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33933"/>
    <w:rsid w:val="00845783"/>
    <w:rsid w:val="00853083"/>
    <w:rsid w:val="008B2F0C"/>
    <w:rsid w:val="008B4928"/>
    <w:rsid w:val="008D2AB8"/>
    <w:rsid w:val="008F1C66"/>
    <w:rsid w:val="00902910"/>
    <w:rsid w:val="009312D6"/>
    <w:rsid w:val="00967716"/>
    <w:rsid w:val="00970FE4"/>
    <w:rsid w:val="009D7DF1"/>
    <w:rsid w:val="00A0022B"/>
    <w:rsid w:val="00A346FE"/>
    <w:rsid w:val="00A47B4D"/>
    <w:rsid w:val="00A77CF1"/>
    <w:rsid w:val="00A83018"/>
    <w:rsid w:val="00AC62BE"/>
    <w:rsid w:val="00B13B47"/>
    <w:rsid w:val="00B711E0"/>
    <w:rsid w:val="00B774DC"/>
    <w:rsid w:val="00BA3275"/>
    <w:rsid w:val="00BC47C0"/>
    <w:rsid w:val="00C23BC2"/>
    <w:rsid w:val="00C63BC9"/>
    <w:rsid w:val="00C969A6"/>
    <w:rsid w:val="00CA7D36"/>
    <w:rsid w:val="00CC385A"/>
    <w:rsid w:val="00CF06BF"/>
    <w:rsid w:val="00D24208"/>
    <w:rsid w:val="00D60C38"/>
    <w:rsid w:val="00D66893"/>
    <w:rsid w:val="00D90ACB"/>
    <w:rsid w:val="00DA43CA"/>
    <w:rsid w:val="00DC1500"/>
    <w:rsid w:val="00DE3A65"/>
    <w:rsid w:val="00E00B43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1E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65FB8-5489-43E2-9ACE-2D19DF988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569</Words>
  <Characters>4931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2025-07-25T12:17:00Z</cp:lastPrinted>
  <dcterms:created xsi:type="dcterms:W3CDTF">2025-07-25T12:17:00Z</dcterms:created>
  <dcterms:modified xsi:type="dcterms:W3CDTF">2025-07-25T12:17:00Z</dcterms:modified>
</cp:coreProperties>
</file>