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DA2A" w14:textId="5549B1B6" w:rsidR="00B36EDA" w:rsidRPr="00E524F1" w:rsidRDefault="00A30E2D" w:rsidP="00E524F1">
      <w:pPr>
        <w:spacing w:after="600"/>
        <w:jc w:val="right"/>
      </w:pPr>
      <w:bookmarkStart w:id="0" w:name="_Hlk53520193"/>
      <w:r w:rsidRPr="00E524F1">
        <w:t>Kraków</w:t>
      </w:r>
      <w:r w:rsidR="00B36EDA" w:rsidRPr="00E524F1">
        <w:t xml:space="preserve"> dnia: </w:t>
      </w:r>
      <w:r w:rsidR="00EB529F">
        <w:t>30.07.2025 r.</w:t>
      </w:r>
    </w:p>
    <w:p w14:paraId="6BCB57EB" w14:textId="77777777" w:rsidR="00A30E2D" w:rsidRPr="00E524F1" w:rsidRDefault="00A30E2D" w:rsidP="00E524F1">
      <w:pPr>
        <w:ind w:right="3969"/>
        <w:rPr>
          <w:b/>
          <w:bCs/>
        </w:rPr>
      </w:pPr>
      <w:r w:rsidRPr="00E524F1">
        <w:rPr>
          <w:b/>
          <w:bCs/>
        </w:rPr>
        <w:t>Szpital Miejski Specjalistyczny</w:t>
      </w:r>
    </w:p>
    <w:p w14:paraId="72F8CA54" w14:textId="77777777" w:rsidR="00A30E2D" w:rsidRPr="00E524F1" w:rsidRDefault="00A30E2D" w:rsidP="00E524F1">
      <w:pPr>
        <w:ind w:right="3969"/>
        <w:rPr>
          <w:b/>
          <w:bCs/>
        </w:rPr>
      </w:pPr>
      <w:r w:rsidRPr="00E524F1">
        <w:rPr>
          <w:b/>
          <w:bCs/>
        </w:rPr>
        <w:t>im. Gabriela Narutowicza w Krakowie</w:t>
      </w:r>
    </w:p>
    <w:p w14:paraId="6716C943" w14:textId="77777777" w:rsidR="00B36EDA" w:rsidRPr="00E524F1" w:rsidRDefault="00A30E2D" w:rsidP="00E524F1">
      <w:pPr>
        <w:ind w:right="3969"/>
      </w:pPr>
      <w:r w:rsidRPr="00E524F1">
        <w:t>ul. Prądnicka</w:t>
      </w:r>
      <w:r w:rsidR="00B36EDA" w:rsidRPr="00E524F1">
        <w:t xml:space="preserve"> </w:t>
      </w:r>
      <w:r w:rsidRPr="00E524F1">
        <w:t>35-37</w:t>
      </w:r>
    </w:p>
    <w:p w14:paraId="703403ED" w14:textId="77777777" w:rsidR="00B36EDA" w:rsidRPr="00E524F1" w:rsidRDefault="00A30E2D" w:rsidP="00E524F1">
      <w:pPr>
        <w:ind w:right="3969"/>
      </w:pPr>
      <w:r w:rsidRPr="00E524F1">
        <w:t>31-202</w:t>
      </w:r>
      <w:r w:rsidR="00B36EDA" w:rsidRPr="00E524F1">
        <w:t xml:space="preserve"> </w:t>
      </w:r>
      <w:r w:rsidRPr="00E524F1">
        <w:t>Kraków</w:t>
      </w:r>
    </w:p>
    <w:p w14:paraId="07B571C3" w14:textId="77777777" w:rsidR="00B36EDA" w:rsidRPr="00E524F1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524F1" w14:paraId="45D0FC3F" w14:textId="77777777" w:rsidTr="00B36EDA">
        <w:tc>
          <w:tcPr>
            <w:tcW w:w="9923" w:type="dxa"/>
            <w:shd w:val="clear" w:color="auto" w:fill="F2F2F2"/>
            <w:hideMark/>
          </w:tcPr>
          <w:p w14:paraId="56D9EFE0" w14:textId="67C90405" w:rsidR="00B36EDA" w:rsidRPr="00E524F1" w:rsidRDefault="003A242E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1D43A66" w14:textId="77777777" w:rsidR="00B36EDA" w:rsidRPr="00E524F1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524F1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D69E8A2" w14:textId="77777777" w:rsidR="00B36EDA" w:rsidRPr="00E524F1" w:rsidRDefault="00B36EDA" w:rsidP="00B36EDA">
      <w:pPr>
        <w:keepNext/>
        <w:spacing w:after="240"/>
        <w:outlineLvl w:val="0"/>
        <w:rPr>
          <w:b/>
        </w:rPr>
      </w:pPr>
    </w:p>
    <w:p w14:paraId="630E8756" w14:textId="77777777" w:rsidR="00B36EDA" w:rsidRPr="00E524F1" w:rsidRDefault="00B36EDA" w:rsidP="00E524F1">
      <w:pPr>
        <w:spacing w:after="120" w:line="276" w:lineRule="auto"/>
        <w:jc w:val="both"/>
        <w:rPr>
          <w:rFonts w:eastAsia="Calibri"/>
          <w:lang w:eastAsia="en-US"/>
        </w:rPr>
      </w:pPr>
      <w:r w:rsidRPr="00E524F1">
        <w:rPr>
          <w:rFonts w:eastAsia="Calibri"/>
          <w:lang w:eastAsia="en-US"/>
        </w:rPr>
        <w:t xml:space="preserve">Dotyczy </w:t>
      </w:r>
      <w:r w:rsidRPr="00E524F1">
        <w:t>postępowania o udzielenie zamówienia publicznego</w:t>
      </w:r>
      <w:r w:rsidRPr="00E524F1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524F1" w14:paraId="620EB1FD" w14:textId="77777777" w:rsidTr="00B36EDA">
        <w:tc>
          <w:tcPr>
            <w:tcW w:w="2269" w:type="dxa"/>
            <w:shd w:val="clear" w:color="auto" w:fill="auto"/>
          </w:tcPr>
          <w:p w14:paraId="3F6ACB14" w14:textId="77777777" w:rsidR="00B36EDA" w:rsidRPr="00E524F1" w:rsidRDefault="00B36EDA" w:rsidP="00E524F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E524F1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EFD9A20" w14:textId="77777777" w:rsidR="00B36EDA" w:rsidRPr="00E524F1" w:rsidRDefault="00A30E2D" w:rsidP="00E524F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E524F1">
              <w:rPr>
                <w:bCs/>
                <w:i/>
                <w:iCs/>
              </w:rPr>
              <w:t>Zakup i dostawa odczynników I</w:t>
            </w:r>
          </w:p>
        </w:tc>
      </w:tr>
      <w:tr w:rsidR="00A30E2D" w:rsidRPr="00E524F1" w14:paraId="0FAD7A99" w14:textId="77777777" w:rsidTr="008A5972">
        <w:tc>
          <w:tcPr>
            <w:tcW w:w="2269" w:type="dxa"/>
            <w:shd w:val="clear" w:color="auto" w:fill="auto"/>
          </w:tcPr>
          <w:p w14:paraId="68CF1432" w14:textId="77777777" w:rsidR="00A30E2D" w:rsidRPr="00E524F1" w:rsidRDefault="00A30E2D" w:rsidP="00E524F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E524F1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B46A178" w14:textId="77777777" w:rsidR="00A30E2D" w:rsidRPr="00E524F1" w:rsidRDefault="00A30E2D" w:rsidP="00E524F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E524F1">
              <w:rPr>
                <w:b/>
              </w:rPr>
              <w:t>ZP/32/2025</w:t>
            </w:r>
          </w:p>
        </w:tc>
      </w:tr>
    </w:tbl>
    <w:p w14:paraId="0D44F8C1" w14:textId="77777777" w:rsidR="00B36EDA" w:rsidRPr="00E524F1" w:rsidRDefault="00B36EDA" w:rsidP="00E524F1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7A6E824D" w14:textId="166B0CAA" w:rsidR="00B36EDA" w:rsidRPr="00E524F1" w:rsidRDefault="00B36EDA" w:rsidP="00E524F1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E524F1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A30E2D" w:rsidRPr="00E524F1">
        <w:rPr>
          <w:sz w:val="22"/>
          <w:szCs w:val="22"/>
        </w:rPr>
        <w:t>(t.j. Dz. U. z 2024 poz. 1320)</w:t>
      </w:r>
      <w:r w:rsidRPr="00E524F1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30E2D" w:rsidRPr="00E524F1" w14:paraId="08FB48B2" w14:textId="77777777" w:rsidTr="00A30E2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9B6FC" w14:textId="61605A19" w:rsidR="00A30E2D" w:rsidRPr="00E524F1" w:rsidRDefault="00A30E2D" w:rsidP="008A597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Pakiet 1 - Ksylen</w:t>
            </w:r>
          </w:p>
          <w:p w14:paraId="4A3DDADB" w14:textId="77777777" w:rsidR="00A30E2D" w:rsidRPr="00E524F1" w:rsidRDefault="00A30E2D" w:rsidP="008A5972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524F1">
              <w:rPr>
                <w:b/>
                <w:sz w:val="20"/>
                <w:szCs w:val="20"/>
              </w:rPr>
              <w:t>Lab Path Experts Paweł Piotrowski</w:t>
            </w:r>
          </w:p>
          <w:p w14:paraId="4201E065" w14:textId="77777777" w:rsidR="00A30E2D" w:rsidRPr="00E524F1" w:rsidRDefault="00A30E2D" w:rsidP="008A597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ul. Marsz. J. Piłsudskiego 27B /33</w:t>
            </w:r>
          </w:p>
          <w:p w14:paraId="5D0A5E8D" w14:textId="77777777" w:rsidR="00A30E2D" w:rsidRPr="00E524F1" w:rsidRDefault="00A30E2D" w:rsidP="008A597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62-028 Koziegłowy</w:t>
            </w:r>
          </w:p>
          <w:p w14:paraId="3CCFBFBB" w14:textId="28581DF0" w:rsidR="00A30E2D" w:rsidRPr="00E524F1" w:rsidRDefault="00A30E2D" w:rsidP="00E524F1">
            <w:pPr>
              <w:spacing w:before="120" w:line="360" w:lineRule="auto"/>
              <w:jc w:val="both"/>
              <w:rPr>
                <w:color w:val="000000"/>
              </w:rPr>
            </w:pPr>
            <w:r w:rsidRPr="00E524F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524F1">
              <w:rPr>
                <w:color w:val="000000"/>
                <w:sz w:val="20"/>
                <w:szCs w:val="20"/>
              </w:rPr>
              <w:t>:</w:t>
            </w:r>
            <w:r w:rsidR="00E524F1" w:rsidRPr="00E524F1">
              <w:rPr>
                <w:color w:val="000000"/>
                <w:sz w:val="20"/>
                <w:szCs w:val="20"/>
              </w:rPr>
              <w:t xml:space="preserve"> </w:t>
            </w:r>
            <w:r w:rsidRPr="00E524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A30E2D" w:rsidRPr="00E524F1" w14:paraId="49E7BCFA" w14:textId="77777777" w:rsidTr="00A30E2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08D63" w14:textId="5172AEF3" w:rsidR="00A30E2D" w:rsidRPr="00E524F1" w:rsidRDefault="00A30E2D" w:rsidP="008A597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Pakiet 2 - Kleje do zaklejania preparatów</w:t>
            </w:r>
          </w:p>
          <w:p w14:paraId="1ADCD5B3" w14:textId="77777777" w:rsidR="00A30E2D" w:rsidRPr="00E524F1" w:rsidRDefault="00A30E2D" w:rsidP="008A5972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524F1">
              <w:rPr>
                <w:b/>
                <w:sz w:val="20"/>
                <w:szCs w:val="20"/>
              </w:rPr>
              <w:t>Opta-Tech Sp. z o.o.</w:t>
            </w:r>
          </w:p>
          <w:p w14:paraId="24FEF97D" w14:textId="77777777" w:rsidR="00A30E2D" w:rsidRPr="00E524F1" w:rsidRDefault="00A30E2D" w:rsidP="008A597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AL. KEN 36 /U211</w:t>
            </w:r>
          </w:p>
          <w:p w14:paraId="64B5F27F" w14:textId="3CA0B649" w:rsidR="00A30E2D" w:rsidRPr="00E524F1" w:rsidRDefault="00A30E2D" w:rsidP="008A597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02-797 W</w:t>
            </w:r>
            <w:r w:rsidR="00E524F1" w:rsidRPr="00E524F1">
              <w:rPr>
                <w:bCs/>
                <w:sz w:val="20"/>
                <w:szCs w:val="20"/>
              </w:rPr>
              <w:t>arszawa</w:t>
            </w:r>
          </w:p>
          <w:p w14:paraId="62FE1E92" w14:textId="0408D174" w:rsidR="00A30E2D" w:rsidRPr="00E524F1" w:rsidRDefault="00A30E2D" w:rsidP="00E524F1">
            <w:pPr>
              <w:spacing w:before="120" w:line="360" w:lineRule="auto"/>
              <w:jc w:val="both"/>
              <w:rPr>
                <w:color w:val="000000"/>
              </w:rPr>
            </w:pPr>
            <w:r w:rsidRPr="00E524F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524F1">
              <w:rPr>
                <w:color w:val="000000"/>
                <w:sz w:val="20"/>
                <w:szCs w:val="20"/>
              </w:rPr>
              <w:t>:</w:t>
            </w:r>
            <w:r w:rsidR="00E524F1" w:rsidRPr="00E524F1">
              <w:rPr>
                <w:color w:val="000000"/>
                <w:sz w:val="20"/>
                <w:szCs w:val="20"/>
              </w:rPr>
              <w:t xml:space="preserve"> </w:t>
            </w:r>
            <w:r w:rsidRPr="00E524F1">
              <w:rPr>
                <w:sz w:val="20"/>
                <w:szCs w:val="20"/>
              </w:rPr>
              <w:t>Najkorzystniejsza złożona oferta spełniająca wymagania Zamawiającego</w:t>
            </w:r>
            <w:r w:rsidRPr="00E524F1">
              <w:t>.</w:t>
            </w:r>
          </w:p>
        </w:tc>
      </w:tr>
      <w:tr w:rsidR="00A30E2D" w:rsidRPr="00E524F1" w14:paraId="3934E069" w14:textId="77777777" w:rsidTr="00A30E2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98E9" w14:textId="5ADE7E3B" w:rsidR="00A30E2D" w:rsidRPr="00E524F1" w:rsidRDefault="00A30E2D" w:rsidP="008A597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Pakiet 4 - Alkohol etylowy</w:t>
            </w:r>
          </w:p>
          <w:p w14:paraId="547C1788" w14:textId="782D5C46" w:rsidR="00A30E2D" w:rsidRPr="00E524F1" w:rsidRDefault="00A30E2D" w:rsidP="008A5972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524F1">
              <w:rPr>
                <w:b/>
                <w:sz w:val="20"/>
                <w:szCs w:val="20"/>
              </w:rPr>
              <w:t xml:space="preserve">VEVEX </w:t>
            </w:r>
            <w:r w:rsidR="00E524F1" w:rsidRPr="00E524F1">
              <w:rPr>
                <w:b/>
                <w:sz w:val="20"/>
                <w:szCs w:val="20"/>
              </w:rPr>
              <w:t>Sp. z o.o.</w:t>
            </w:r>
            <w:r w:rsidRPr="00E524F1">
              <w:rPr>
                <w:b/>
                <w:sz w:val="20"/>
                <w:szCs w:val="20"/>
              </w:rPr>
              <w:t xml:space="preserve"> (dawniej P.W. VeVeX Eugeniusz Wodzyński)</w:t>
            </w:r>
          </w:p>
          <w:p w14:paraId="379FA408" w14:textId="77777777" w:rsidR="00A30E2D" w:rsidRPr="00E524F1" w:rsidRDefault="00A30E2D" w:rsidP="008A597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 xml:space="preserve">ul. Janowska 1A </w:t>
            </w:r>
          </w:p>
          <w:p w14:paraId="0264A8C4" w14:textId="77777777" w:rsidR="00A30E2D" w:rsidRPr="00E524F1" w:rsidRDefault="00A30E2D" w:rsidP="008A597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62-510 Konin</w:t>
            </w:r>
          </w:p>
          <w:p w14:paraId="520C3407" w14:textId="6B999F76" w:rsidR="00A30E2D" w:rsidRPr="00E524F1" w:rsidRDefault="00A30E2D" w:rsidP="00E524F1">
            <w:pPr>
              <w:spacing w:before="120" w:line="360" w:lineRule="auto"/>
              <w:jc w:val="both"/>
              <w:rPr>
                <w:color w:val="000000"/>
              </w:rPr>
            </w:pPr>
            <w:r w:rsidRPr="00E524F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524F1">
              <w:rPr>
                <w:color w:val="000000"/>
                <w:sz w:val="20"/>
                <w:szCs w:val="20"/>
              </w:rPr>
              <w:t>:</w:t>
            </w:r>
            <w:r w:rsidR="00E524F1" w:rsidRPr="00E524F1">
              <w:rPr>
                <w:color w:val="000000"/>
                <w:sz w:val="20"/>
                <w:szCs w:val="20"/>
              </w:rPr>
              <w:t xml:space="preserve"> </w:t>
            </w:r>
            <w:r w:rsidRPr="00E524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A30E2D" w:rsidRPr="00E524F1" w14:paraId="27C2A49F" w14:textId="77777777" w:rsidTr="00A30E2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FD41" w14:textId="5F5BF541" w:rsidR="00A30E2D" w:rsidRPr="00E524F1" w:rsidRDefault="00A30E2D" w:rsidP="008A597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lastRenderedPageBreak/>
              <w:t>Pakiet 5 - Formalina buforowana</w:t>
            </w:r>
          </w:p>
          <w:p w14:paraId="47AD69AD" w14:textId="1CF25AE2" w:rsidR="00A30E2D" w:rsidRPr="00E524F1" w:rsidRDefault="00A30E2D" w:rsidP="008A5972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524F1">
              <w:rPr>
                <w:b/>
                <w:sz w:val="20"/>
                <w:szCs w:val="20"/>
              </w:rPr>
              <w:t xml:space="preserve">Alpinus Chemia </w:t>
            </w:r>
            <w:r w:rsidR="00E524F1" w:rsidRPr="00E524F1">
              <w:rPr>
                <w:b/>
                <w:sz w:val="20"/>
                <w:szCs w:val="20"/>
              </w:rPr>
              <w:t>Sp. z o.o.</w:t>
            </w:r>
          </w:p>
          <w:p w14:paraId="62BBDB20" w14:textId="77777777" w:rsidR="00A30E2D" w:rsidRPr="00E524F1" w:rsidRDefault="00A30E2D" w:rsidP="008A597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 xml:space="preserve">ul. Garbary 5D </w:t>
            </w:r>
          </w:p>
          <w:p w14:paraId="5BD24D30" w14:textId="77777777" w:rsidR="00A30E2D" w:rsidRPr="00E524F1" w:rsidRDefault="00A30E2D" w:rsidP="008A597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86-050 Solec Kujawski</w:t>
            </w:r>
          </w:p>
          <w:p w14:paraId="6CB99CD6" w14:textId="35000BE4" w:rsidR="00A30E2D" w:rsidRPr="00E524F1" w:rsidRDefault="00A30E2D" w:rsidP="00E524F1">
            <w:pPr>
              <w:spacing w:before="120" w:line="360" w:lineRule="auto"/>
              <w:jc w:val="both"/>
              <w:rPr>
                <w:color w:val="000000"/>
              </w:rPr>
            </w:pPr>
            <w:r w:rsidRPr="00E524F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524F1">
              <w:rPr>
                <w:color w:val="000000"/>
                <w:sz w:val="20"/>
                <w:szCs w:val="20"/>
              </w:rPr>
              <w:t>:</w:t>
            </w:r>
            <w:r w:rsidR="00E524F1" w:rsidRPr="00E524F1">
              <w:rPr>
                <w:color w:val="000000"/>
                <w:sz w:val="20"/>
                <w:szCs w:val="20"/>
              </w:rPr>
              <w:t xml:space="preserve"> </w:t>
            </w:r>
            <w:r w:rsidRPr="00E524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A30E2D" w:rsidRPr="00E524F1" w14:paraId="3752AEE1" w14:textId="77777777" w:rsidTr="00A30E2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22A5F" w14:textId="0CC47A0C" w:rsidR="00A30E2D" w:rsidRPr="00E524F1" w:rsidRDefault="00A30E2D" w:rsidP="008A597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Pakiet 6 - Odwapniacz do kości</w:t>
            </w:r>
          </w:p>
          <w:p w14:paraId="2C906AB6" w14:textId="77777777" w:rsidR="00A30E2D" w:rsidRPr="00E524F1" w:rsidRDefault="00A30E2D" w:rsidP="008A5972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524F1">
              <w:rPr>
                <w:b/>
                <w:sz w:val="20"/>
                <w:szCs w:val="20"/>
              </w:rPr>
              <w:t>MAR-FOUR Siekierska, Titienko- spółka cywilna</w:t>
            </w:r>
          </w:p>
          <w:p w14:paraId="3B5A86AF" w14:textId="77777777" w:rsidR="00A30E2D" w:rsidRPr="00E524F1" w:rsidRDefault="00A30E2D" w:rsidP="008A597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ul. Srebrzyńska 5 /7</w:t>
            </w:r>
          </w:p>
          <w:p w14:paraId="1AEDB4C1" w14:textId="77777777" w:rsidR="00A30E2D" w:rsidRPr="00E524F1" w:rsidRDefault="00A30E2D" w:rsidP="008A597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95-050 Konstantynów Łódzki</w:t>
            </w:r>
          </w:p>
          <w:p w14:paraId="50E9E067" w14:textId="68A98F83" w:rsidR="00A30E2D" w:rsidRPr="00E524F1" w:rsidRDefault="00A30E2D" w:rsidP="00E524F1">
            <w:pPr>
              <w:spacing w:before="120" w:line="360" w:lineRule="auto"/>
              <w:jc w:val="both"/>
              <w:rPr>
                <w:color w:val="000000"/>
              </w:rPr>
            </w:pPr>
            <w:r w:rsidRPr="00E524F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524F1">
              <w:rPr>
                <w:color w:val="000000"/>
                <w:sz w:val="20"/>
                <w:szCs w:val="20"/>
              </w:rPr>
              <w:t>:</w:t>
            </w:r>
            <w:r w:rsidR="00E524F1" w:rsidRPr="00E524F1">
              <w:rPr>
                <w:color w:val="000000"/>
                <w:sz w:val="20"/>
                <w:szCs w:val="20"/>
              </w:rPr>
              <w:t xml:space="preserve"> </w:t>
            </w:r>
            <w:r w:rsidRPr="00E524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7A0BB0F2" w14:textId="77777777" w:rsidR="00B36EDA" w:rsidRPr="00E524F1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E524F1">
        <w:rPr>
          <w:b/>
          <w:bCs/>
          <w:color w:val="000000"/>
        </w:rPr>
        <w:t>Punktacja przyznana ofertom w każdym kryterium oceny ofert wraz z łączną punktacją</w:t>
      </w:r>
      <w:r w:rsidRPr="00E524F1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559"/>
      </w:tblGrid>
      <w:tr w:rsidR="00B36EDA" w:rsidRPr="00E524F1" w14:paraId="52C97B59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90317F" w14:textId="77777777" w:rsidR="00B36EDA" w:rsidRPr="00E524F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C7991A" w14:textId="77777777" w:rsidR="00B36EDA" w:rsidRPr="00E524F1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E524F1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492441" w14:textId="77777777" w:rsidR="00B36EDA" w:rsidRPr="00E524F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524F1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00B917" w14:textId="77777777" w:rsidR="00B36EDA" w:rsidRPr="00E524F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524F1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30E2D" w:rsidRPr="00E524F1" w14:paraId="0F8F8495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DF6ED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Pakiet 1 - Ksylen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A3A9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Lab Path Experts Paweł Piotrowski</w:t>
            </w:r>
          </w:p>
          <w:p w14:paraId="340161C3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Marsz. J. Piłsudskiego 27B/33</w:t>
            </w:r>
          </w:p>
          <w:p w14:paraId="341047BD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62-028 Koziegłowy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CE597" w14:textId="18A7DF6D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1 - Cena -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0BA14" w14:textId="703AC862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00,00</w:t>
            </w:r>
          </w:p>
        </w:tc>
      </w:tr>
      <w:tr w:rsidR="00A30E2D" w:rsidRPr="00E524F1" w14:paraId="6F27B5C7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E1096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Pakiet 1 - Ksylen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F16C5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Aqua-Med ZPAM-KOLASA SP.J.</w:t>
            </w:r>
          </w:p>
          <w:p w14:paraId="0A8959F6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Targowa 55</w:t>
            </w:r>
          </w:p>
          <w:p w14:paraId="524CF667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90-323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5A48F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E54E" w14:textId="7777777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0,00</w:t>
            </w:r>
          </w:p>
        </w:tc>
      </w:tr>
      <w:tr w:rsidR="00A30E2D" w:rsidRPr="00E524F1" w14:paraId="032B2B0B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58854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Pakiet 1 - Ksylen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BF43A" w14:textId="2640D5DD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 xml:space="preserve">Alpinus Chemia </w:t>
            </w:r>
            <w:r w:rsidR="00E524F1">
              <w:rPr>
                <w:b/>
                <w:bCs/>
                <w:sz w:val="20"/>
                <w:szCs w:val="20"/>
              </w:rPr>
              <w:t>Sp. z o.o.</w:t>
            </w:r>
          </w:p>
          <w:p w14:paraId="00D53CA0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Garbary 5D</w:t>
            </w:r>
          </w:p>
          <w:p w14:paraId="0F837ACE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86-050 Solec Kujawski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AD88D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628A" w14:textId="7777777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0,00</w:t>
            </w:r>
          </w:p>
        </w:tc>
      </w:tr>
      <w:tr w:rsidR="00A30E2D" w:rsidRPr="00E524F1" w14:paraId="36C0CFCF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EEF7B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Pakiet 1 - Ksylen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61B26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53DC6D00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Zabierzowska 11</w:t>
            </w:r>
          </w:p>
          <w:p w14:paraId="4A4E7DEE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32-005 Niepołomice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E0A3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AA80" w14:textId="7777777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0,00</w:t>
            </w:r>
          </w:p>
        </w:tc>
      </w:tr>
      <w:tr w:rsidR="00A30E2D" w:rsidRPr="00E524F1" w14:paraId="5829EEEE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113D7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2 - Pakiet 2 - Kleje do zaklejania preparatów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D833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Opta-Tech Sp. z o.o.</w:t>
            </w:r>
          </w:p>
          <w:p w14:paraId="507D061A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AL. KEN 36/U211</w:t>
            </w:r>
          </w:p>
          <w:p w14:paraId="675FEAA9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02-797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A3FB7" w14:textId="4917ED35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1 - Cena -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4605" w14:textId="6914D7CB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00,00</w:t>
            </w:r>
          </w:p>
        </w:tc>
      </w:tr>
      <w:tr w:rsidR="00A30E2D" w:rsidRPr="00E524F1" w14:paraId="0E236970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FF461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2 - Pakiet 2 - Kleje do zaklejania preparatów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F17DC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MAR-FOUR Siekierska, Titienko- spółka cywilna</w:t>
            </w:r>
          </w:p>
          <w:p w14:paraId="54133EF8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Srebrzyńska 5/7</w:t>
            </w:r>
          </w:p>
          <w:p w14:paraId="0163873D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95-050 Konstantynów Łódzki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EC26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6876" w14:textId="7777777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0,00</w:t>
            </w:r>
          </w:p>
        </w:tc>
      </w:tr>
      <w:tr w:rsidR="00A30E2D" w:rsidRPr="00E524F1" w14:paraId="7D875007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96D2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4 - Pakiet 4 - Alkohol etylowy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EBC6" w14:textId="65FB83BA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 xml:space="preserve">VEVEX </w:t>
            </w:r>
            <w:r w:rsidR="00E524F1">
              <w:rPr>
                <w:b/>
                <w:bCs/>
                <w:sz w:val="20"/>
                <w:szCs w:val="20"/>
              </w:rPr>
              <w:t>Sp. z o.o.</w:t>
            </w:r>
            <w:r w:rsidRPr="00E524F1">
              <w:rPr>
                <w:b/>
                <w:bCs/>
                <w:sz w:val="20"/>
                <w:szCs w:val="20"/>
              </w:rPr>
              <w:t xml:space="preserve"> (dawniej P.W. VeVeX Eugeniusz Wodzyński)</w:t>
            </w:r>
          </w:p>
          <w:p w14:paraId="63C003F0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Janowska 1A</w:t>
            </w:r>
          </w:p>
          <w:p w14:paraId="5863F570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62-510 Konin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BAF12" w14:textId="361F6A69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1 - Cena -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EFCC" w14:textId="78571373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00,00</w:t>
            </w:r>
          </w:p>
        </w:tc>
      </w:tr>
      <w:tr w:rsidR="00A30E2D" w:rsidRPr="00E524F1" w14:paraId="31B7DC9F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62476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4 - Pakiet 4 - Alkohol etylowy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1AFE4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Aqua-Med ZPAM-KOLASA SP.J.</w:t>
            </w:r>
          </w:p>
          <w:p w14:paraId="29457C52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Targowa 55</w:t>
            </w:r>
          </w:p>
          <w:p w14:paraId="69BF1BFF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90-323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1E70B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6FEE" w14:textId="7777777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0,00</w:t>
            </w:r>
          </w:p>
        </w:tc>
      </w:tr>
      <w:tr w:rsidR="00A30E2D" w:rsidRPr="00E524F1" w14:paraId="764E8F42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8D76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4 - Pakiet 4 - Alkohol etylowy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CF91" w14:textId="4862C31D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 xml:space="preserve">Alpinus Chemia </w:t>
            </w:r>
            <w:r w:rsidR="00E524F1">
              <w:rPr>
                <w:b/>
                <w:bCs/>
                <w:sz w:val="20"/>
                <w:szCs w:val="20"/>
              </w:rPr>
              <w:t>Sp. z o.o.</w:t>
            </w:r>
          </w:p>
          <w:p w14:paraId="6999D680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Garbary 5D</w:t>
            </w:r>
          </w:p>
          <w:p w14:paraId="4DC6CAC2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86-050 Solec Kujawski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D61A5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E9BB" w14:textId="7777777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0,00</w:t>
            </w:r>
          </w:p>
        </w:tc>
      </w:tr>
      <w:tr w:rsidR="00A30E2D" w:rsidRPr="00E524F1" w14:paraId="09C45B67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DF7F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5 - Pakiet 5 - Formalina buforowana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CE32D" w14:textId="1AE15F2E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 xml:space="preserve">Alpinus Chemia </w:t>
            </w:r>
            <w:r w:rsidR="00E524F1">
              <w:rPr>
                <w:b/>
                <w:bCs/>
                <w:sz w:val="20"/>
                <w:szCs w:val="20"/>
              </w:rPr>
              <w:t>Sp. z o.o.</w:t>
            </w:r>
          </w:p>
          <w:p w14:paraId="02641F9A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Garbary 5D</w:t>
            </w:r>
          </w:p>
          <w:p w14:paraId="561CF9F0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86-050 Solec Kujawski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D3F5D" w14:textId="62779E66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1 - Cena -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48EBB" w14:textId="23076ABC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00,00</w:t>
            </w:r>
          </w:p>
        </w:tc>
      </w:tr>
      <w:tr w:rsidR="00A30E2D" w:rsidRPr="00E524F1" w14:paraId="1779B58B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2C20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lastRenderedPageBreak/>
              <w:t>5 - Pakiet 5 - Formalina buforowana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0A553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56032D47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Zabierzowska 11</w:t>
            </w:r>
          </w:p>
          <w:p w14:paraId="52ECEB9C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32-005 Niepołomice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7B24F" w14:textId="3BB3C8CB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1 - Cena </w:t>
            </w:r>
            <w:r w:rsidR="00325330">
              <w:rPr>
                <w:sz w:val="20"/>
                <w:szCs w:val="20"/>
              </w:rPr>
              <w:t>–</w:t>
            </w:r>
            <w:r w:rsidRPr="00E524F1">
              <w:rPr>
                <w:sz w:val="20"/>
                <w:szCs w:val="20"/>
              </w:rPr>
              <w:t xml:space="preserve"> </w:t>
            </w:r>
            <w:r w:rsidR="00325330">
              <w:rPr>
                <w:sz w:val="20"/>
                <w:szCs w:val="20"/>
              </w:rPr>
              <w:t>229.05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07D75" w14:textId="0EB9D6FE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</w:t>
            </w:r>
            <w:r w:rsidR="00325330">
              <w:rPr>
                <w:sz w:val="20"/>
                <w:szCs w:val="20"/>
              </w:rPr>
              <w:t>229,05</w:t>
            </w:r>
          </w:p>
        </w:tc>
      </w:tr>
      <w:tr w:rsidR="00A30E2D" w:rsidRPr="00E524F1" w14:paraId="4DDC7300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64647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5 - Pakiet 5 - Formalina buforowana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CEC9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Aqua-Med ZPAM-KOLASA SP.J.</w:t>
            </w:r>
          </w:p>
          <w:p w14:paraId="6C33C950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Targowa 55</w:t>
            </w:r>
          </w:p>
          <w:p w14:paraId="19BEE92B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90-323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C7B3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0F6E4" w14:textId="7777777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0,00</w:t>
            </w:r>
          </w:p>
        </w:tc>
      </w:tr>
      <w:tr w:rsidR="00A30E2D" w:rsidRPr="00E524F1" w14:paraId="63504BBE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4AF9A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6 - Pakiet 6 - Odwapniacz do kości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1704E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MAR-FOUR Siekierska, Titienko- spółka cywilna</w:t>
            </w:r>
          </w:p>
          <w:p w14:paraId="2E7E0D25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Srebrzyńska 5/7</w:t>
            </w:r>
          </w:p>
          <w:p w14:paraId="34CB0FBF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95-050 Konstantynów Łódzki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DAEA" w14:textId="72D80FE5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1 - Cena -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63C9E" w14:textId="5C99BB72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</w:t>
            </w:r>
            <w:r w:rsidR="00325330">
              <w:rPr>
                <w:sz w:val="20"/>
                <w:szCs w:val="20"/>
              </w:rPr>
              <w:t>3</w:t>
            </w:r>
            <w:r w:rsidRPr="00E524F1">
              <w:rPr>
                <w:sz w:val="20"/>
                <w:szCs w:val="20"/>
              </w:rPr>
              <w:t>00,00</w:t>
            </w:r>
          </w:p>
        </w:tc>
      </w:tr>
      <w:tr w:rsidR="00A30E2D" w:rsidRPr="00E524F1" w14:paraId="5A974819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A9C4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6 - Pakiet 6 - Odwapniacz do kości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B93B3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Opta-Tech Sp. z o.o.</w:t>
            </w:r>
          </w:p>
          <w:p w14:paraId="353E2F84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AL. KEN 36/U211</w:t>
            </w:r>
          </w:p>
          <w:p w14:paraId="2DB1AD9A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02-797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DADD6" w14:textId="077361D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1 - Cena </w:t>
            </w:r>
            <w:r w:rsidR="00325330">
              <w:rPr>
                <w:sz w:val="20"/>
                <w:szCs w:val="20"/>
              </w:rPr>
              <w:t>–</w:t>
            </w:r>
            <w:r w:rsidRPr="00E524F1">
              <w:rPr>
                <w:sz w:val="20"/>
                <w:szCs w:val="20"/>
              </w:rPr>
              <w:t xml:space="preserve"> </w:t>
            </w:r>
            <w:r w:rsidR="00325330">
              <w:rPr>
                <w:sz w:val="20"/>
                <w:szCs w:val="20"/>
              </w:rPr>
              <w:t>259.86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2A9C1" w14:textId="24410F70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</w:t>
            </w:r>
            <w:r w:rsidR="00325330">
              <w:rPr>
                <w:sz w:val="20"/>
                <w:szCs w:val="20"/>
              </w:rPr>
              <w:t>259,86</w:t>
            </w:r>
          </w:p>
        </w:tc>
      </w:tr>
      <w:tr w:rsidR="00A30E2D" w:rsidRPr="00E524F1" w14:paraId="1BF7C174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D200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6 - Pakiet 6 - Odwapniacz do kości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651EB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Lab Path Experts Paweł Piotrowski</w:t>
            </w:r>
          </w:p>
          <w:p w14:paraId="0EC19165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Marsz. J. Piłsudskiego 27B/33</w:t>
            </w:r>
          </w:p>
          <w:p w14:paraId="32F38E42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62-028 Koziegłowy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4727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8075" w14:textId="7777777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0,00</w:t>
            </w:r>
          </w:p>
        </w:tc>
      </w:tr>
      <w:tr w:rsidR="00A30E2D" w:rsidRPr="00E524F1" w14:paraId="303D5D62" w14:textId="77777777" w:rsidTr="00E524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346B" w14:textId="77777777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6 - Pakiet 6 - Odwapniacz do kości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A5F7" w14:textId="77777777" w:rsidR="00A30E2D" w:rsidRPr="00E524F1" w:rsidRDefault="00A30E2D" w:rsidP="008A59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24F1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1183DE4F" w14:textId="77777777" w:rsidR="00A30E2D" w:rsidRPr="00E524F1" w:rsidRDefault="00A30E2D" w:rsidP="008A5972">
            <w:pPr>
              <w:spacing w:line="276" w:lineRule="auto"/>
              <w:rPr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ul. Zabierzowska 11</w:t>
            </w:r>
          </w:p>
          <w:p w14:paraId="0AF42D8E" w14:textId="77777777" w:rsidR="00A30E2D" w:rsidRPr="00E524F1" w:rsidRDefault="00A30E2D" w:rsidP="008A597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>32-005 Niepołomice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648C" w14:textId="6F2049E4" w:rsidR="00A30E2D" w:rsidRPr="00E524F1" w:rsidRDefault="00A30E2D" w:rsidP="008A5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1 - Cena </w:t>
            </w:r>
            <w:r w:rsidR="00325330">
              <w:rPr>
                <w:sz w:val="20"/>
                <w:szCs w:val="20"/>
              </w:rPr>
              <w:t>–</w:t>
            </w:r>
            <w:r w:rsidRPr="00E524F1">
              <w:rPr>
                <w:sz w:val="20"/>
                <w:szCs w:val="20"/>
              </w:rPr>
              <w:t xml:space="preserve"> </w:t>
            </w:r>
            <w:r w:rsidR="00325330">
              <w:rPr>
                <w:sz w:val="20"/>
                <w:szCs w:val="20"/>
              </w:rPr>
              <w:t>119.04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1F08" w14:textId="5BE042C7" w:rsidR="00A30E2D" w:rsidRPr="00E524F1" w:rsidRDefault="00A30E2D" w:rsidP="008A5972">
            <w:pPr>
              <w:jc w:val="center"/>
              <w:rPr>
                <w:color w:val="000000"/>
                <w:sz w:val="20"/>
                <w:szCs w:val="20"/>
              </w:rPr>
            </w:pPr>
            <w:r w:rsidRPr="00E524F1">
              <w:rPr>
                <w:sz w:val="20"/>
                <w:szCs w:val="20"/>
              </w:rPr>
              <w:t xml:space="preserve">  </w:t>
            </w:r>
            <w:r w:rsidR="00325330">
              <w:rPr>
                <w:sz w:val="20"/>
                <w:szCs w:val="20"/>
              </w:rPr>
              <w:t>119,04</w:t>
            </w:r>
          </w:p>
        </w:tc>
      </w:tr>
      <w:bookmarkEnd w:id="0"/>
    </w:tbl>
    <w:p w14:paraId="1A6B54D0" w14:textId="2366BF08" w:rsidR="008642B3" w:rsidRPr="00E524F1" w:rsidRDefault="008642B3" w:rsidP="00B36EDA">
      <w:pPr>
        <w:ind w:right="-425"/>
        <w:jc w:val="right"/>
        <w:rPr>
          <w:vertAlign w:val="superscript"/>
        </w:rPr>
      </w:pPr>
    </w:p>
    <w:sectPr w:rsidR="008642B3" w:rsidRPr="00E524F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ED01C" w14:textId="77777777" w:rsidR="00F81CC6" w:rsidRDefault="00F81CC6">
      <w:r>
        <w:separator/>
      </w:r>
    </w:p>
  </w:endnote>
  <w:endnote w:type="continuationSeparator" w:id="0">
    <w:p w14:paraId="2B2CC226" w14:textId="77777777" w:rsidR="00F81CC6" w:rsidRDefault="00F81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38B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2CED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160A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A8A473" w14:textId="530D297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4EF8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6EC5A" w14:textId="77777777" w:rsidR="00F81CC6" w:rsidRDefault="00F81CC6">
      <w:r>
        <w:separator/>
      </w:r>
    </w:p>
  </w:footnote>
  <w:footnote w:type="continuationSeparator" w:id="0">
    <w:p w14:paraId="23852F24" w14:textId="77777777" w:rsidR="00F81CC6" w:rsidRDefault="00F81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5069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9001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381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CC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5330"/>
    <w:rsid w:val="003445A0"/>
    <w:rsid w:val="003A0AFC"/>
    <w:rsid w:val="003A242E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780C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30E2D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7635"/>
    <w:rsid w:val="00E30B2D"/>
    <w:rsid w:val="00E524F1"/>
    <w:rsid w:val="00E62859"/>
    <w:rsid w:val="00E85D70"/>
    <w:rsid w:val="00EB529F"/>
    <w:rsid w:val="00F33C66"/>
    <w:rsid w:val="00F81CC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1623DB"/>
  <w15:chartTrackingRefBased/>
  <w15:docId w15:val="{916EA340-CD84-4692-A116-D56872CE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606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Karolina Kosek</cp:lastModifiedBy>
  <cp:revision>6</cp:revision>
  <cp:lastPrinted>2025-07-29T08:11:00Z</cp:lastPrinted>
  <dcterms:created xsi:type="dcterms:W3CDTF">2025-07-29T06:42:00Z</dcterms:created>
  <dcterms:modified xsi:type="dcterms:W3CDTF">2025-07-30T10:13:00Z</dcterms:modified>
</cp:coreProperties>
</file>