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5E0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4647FD7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2D2B0EA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7D9EB2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E202C4F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3350C26B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5353B" w:rsidRPr="0085353B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A8CF6E6" w14:textId="09F75069" w:rsidR="00A3226D" w:rsidRDefault="00A3226D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3226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1 sztuki komputera przenośnego dla </w:t>
      </w:r>
      <w:proofErr w:type="spellStart"/>
      <w:r w:rsidRPr="00A3226D">
        <w:rPr>
          <w:rFonts w:ascii="Times New Roman" w:eastAsia="Times New Roman" w:hAnsi="Times New Roman"/>
          <w:b/>
          <w:sz w:val="24"/>
          <w:szCs w:val="24"/>
          <w:lang w:eastAsia="pl-PL"/>
        </w:rPr>
        <w:t>WEAIiIB</w:t>
      </w:r>
      <w:proofErr w:type="spellEnd"/>
      <w:r w:rsidRPr="00A3226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DE-dzp.272-44</w:t>
      </w:r>
      <w:r w:rsidR="00B845EC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A3226D">
        <w:rPr>
          <w:rFonts w:ascii="Times New Roman" w:eastAsia="Times New Roman" w:hAnsi="Times New Roman"/>
          <w:b/>
          <w:sz w:val="24"/>
          <w:szCs w:val="24"/>
          <w:lang w:eastAsia="pl-PL"/>
        </w:rPr>
        <w:t>/25</w:t>
      </w:r>
    </w:p>
    <w:p w14:paraId="64D78F2B" w14:textId="21510F8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A3226D" w:rsidRPr="00A3226D">
        <w:rPr>
          <w:rFonts w:ascii="Times New Roman" w:hAnsi="Times New Roman"/>
          <w:sz w:val="24"/>
          <w:szCs w:val="24"/>
        </w:rPr>
        <w:t>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3C9C4F6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539EA94F" w14:textId="360368F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A3226D" w:rsidRPr="00A3226D">
        <w:rPr>
          <w:rFonts w:ascii="Times New Roman" w:hAnsi="Times New Roman"/>
          <w:sz w:val="24"/>
          <w:szCs w:val="24"/>
        </w:rPr>
        <w:t>t.j</w:t>
      </w:r>
      <w:proofErr w:type="spellEnd"/>
      <w:r w:rsidR="00A3226D" w:rsidRPr="00A3226D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08D230D1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02A771BC" w14:textId="3965BCB8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A3226D" w:rsidRPr="00A3226D">
        <w:rPr>
          <w:rFonts w:ascii="Times New Roman" w:hAnsi="Times New Roman"/>
          <w:sz w:val="24"/>
          <w:szCs w:val="24"/>
        </w:rPr>
        <w:t>t.j</w:t>
      </w:r>
      <w:proofErr w:type="spellEnd"/>
      <w:r w:rsidR="00A3226D" w:rsidRPr="00A3226D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6CC2E86D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10C1E14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811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BBC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B7D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2A762C7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E64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7C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6F3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776634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1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EC5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34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866078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93F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C67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A05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537168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5D3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25E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CCA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D6905CE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110568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3AD33BD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ABDB62" w14:textId="77777777"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</w:p>
    <w:p w14:paraId="600C197D" w14:textId="77777777"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Data; </w:t>
      </w:r>
      <w:bookmarkStart w:id="0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0"/>
    </w:p>
    <w:p w14:paraId="4B3AB6E9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CA100" w14:textId="77777777" w:rsidR="00C40519" w:rsidRDefault="00C40519">
      <w:pPr>
        <w:spacing w:after="0" w:line="240" w:lineRule="auto"/>
      </w:pPr>
      <w:r>
        <w:separator/>
      </w:r>
    </w:p>
  </w:endnote>
  <w:endnote w:type="continuationSeparator" w:id="0">
    <w:p w14:paraId="091E84E1" w14:textId="77777777" w:rsidR="00C40519" w:rsidRDefault="00C40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BD787" w14:textId="77777777" w:rsidR="00A86BC6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983B80" w14:textId="77777777" w:rsidR="00A86BC6" w:rsidRDefault="00A86BC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1C60" w14:textId="77777777" w:rsidR="00A86BC6" w:rsidRDefault="00A86BC6" w:rsidP="004704CB">
    <w:pPr>
      <w:pStyle w:val="Stopka"/>
      <w:framePr w:wrap="around" w:vAnchor="text" w:hAnchor="margin" w:xAlign="right" w:y="1"/>
      <w:rPr>
        <w:rStyle w:val="Numerstrony"/>
      </w:rPr>
    </w:pPr>
  </w:p>
  <w:p w14:paraId="70094A71" w14:textId="3252E44D" w:rsidR="00A86BC6" w:rsidRDefault="00A3226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BF903C" wp14:editId="3A71944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632901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4EE59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F79BA67" w14:textId="77777777" w:rsidR="00A86BC6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145E" w14:textId="77777777" w:rsidR="00A86BC6" w:rsidRDefault="00A86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4DB65" w14:textId="77777777" w:rsidR="00C40519" w:rsidRDefault="00C40519">
      <w:pPr>
        <w:spacing w:after="0" w:line="240" w:lineRule="auto"/>
      </w:pPr>
      <w:r>
        <w:separator/>
      </w:r>
    </w:p>
  </w:footnote>
  <w:footnote w:type="continuationSeparator" w:id="0">
    <w:p w14:paraId="16E654CC" w14:textId="77777777" w:rsidR="00C40519" w:rsidRDefault="00C40519">
      <w:pPr>
        <w:spacing w:after="0" w:line="240" w:lineRule="auto"/>
      </w:pPr>
      <w:r>
        <w:continuationSeparator/>
      </w:r>
    </w:p>
  </w:footnote>
  <w:footnote w:id="1">
    <w:p w14:paraId="510D4DA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667C87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787F" w14:textId="77777777" w:rsidR="00A86BC6" w:rsidRDefault="00A86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8A1B" w14:textId="77777777" w:rsidR="00A86BC6" w:rsidRPr="00AA4F26" w:rsidRDefault="00AA4F26" w:rsidP="00AA4F26">
    <w:pPr>
      <w:pStyle w:val="Nagwek"/>
      <w:jc w:val="right"/>
      <w:rPr>
        <w:sz w:val="24"/>
        <w:szCs w:val="24"/>
      </w:rPr>
    </w:pPr>
    <w:r w:rsidRPr="00AA4F26">
      <w:rPr>
        <w:sz w:val="24"/>
        <w:szCs w:val="24"/>
      </w:rPr>
      <w:t>Załącznik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6D00" w14:textId="77777777" w:rsidR="00A86BC6" w:rsidRDefault="00A86B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39C"/>
    <w:rsid w:val="000563B7"/>
    <w:rsid w:val="000E6C60"/>
    <w:rsid w:val="001C6470"/>
    <w:rsid w:val="001F4E82"/>
    <w:rsid w:val="00237270"/>
    <w:rsid w:val="00285E58"/>
    <w:rsid w:val="003D1274"/>
    <w:rsid w:val="00430A9F"/>
    <w:rsid w:val="005741C5"/>
    <w:rsid w:val="005E5BD1"/>
    <w:rsid w:val="00623F70"/>
    <w:rsid w:val="006D6106"/>
    <w:rsid w:val="0085353B"/>
    <w:rsid w:val="00927537"/>
    <w:rsid w:val="0093180B"/>
    <w:rsid w:val="00A3226D"/>
    <w:rsid w:val="00A86BC6"/>
    <w:rsid w:val="00AA4F26"/>
    <w:rsid w:val="00B845EC"/>
    <w:rsid w:val="00BC579B"/>
    <w:rsid w:val="00C40519"/>
    <w:rsid w:val="00D137A1"/>
    <w:rsid w:val="00D70839"/>
    <w:rsid w:val="00D8539C"/>
    <w:rsid w:val="00DF0649"/>
    <w:rsid w:val="00E43F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76842"/>
  <w15:docId w15:val="{666E89B3-6384-4AFA-BB82-226BB088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23E55-331C-4BA2-9E84-4B8DDEBE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2025-07-24T10:18:00Z</dcterms:created>
  <dcterms:modified xsi:type="dcterms:W3CDTF">2025-07-24T10:18:00Z</dcterms:modified>
</cp:coreProperties>
</file>