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58702" w14:textId="77777777" w:rsidR="004830B6" w:rsidRPr="00E874DC" w:rsidRDefault="004830B6" w:rsidP="004830B6">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4D944F9" w14:textId="77777777" w:rsidR="004830B6" w:rsidRDefault="004830B6" w:rsidP="004830B6">
      <w:pPr>
        <w:spacing w:before="48" w:line="240" w:lineRule="atLeast"/>
        <w:jc w:val="right"/>
        <w:rPr>
          <w:b/>
          <w:sz w:val="24"/>
          <w:szCs w:val="24"/>
          <w:lang w:val="pl-PL"/>
        </w:rPr>
      </w:pPr>
    </w:p>
    <w:p w14:paraId="5E37D7DA" w14:textId="77777777" w:rsidR="004830B6" w:rsidRDefault="004830B6" w:rsidP="004830B6">
      <w:pPr>
        <w:spacing w:before="48" w:line="240" w:lineRule="atLeast"/>
        <w:jc w:val="center"/>
        <w:rPr>
          <w:b/>
          <w:sz w:val="24"/>
          <w:szCs w:val="24"/>
          <w:lang w:val="pl-PL"/>
        </w:rPr>
      </w:pPr>
      <w:r>
        <w:rPr>
          <w:b/>
          <w:sz w:val="24"/>
          <w:szCs w:val="24"/>
          <w:lang w:val="pl-PL"/>
        </w:rPr>
        <w:t>WZÓR UMOWY</w:t>
      </w:r>
    </w:p>
    <w:p w14:paraId="1F60A668" w14:textId="77777777" w:rsidR="004830B6" w:rsidRDefault="004830B6" w:rsidP="004830B6">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59DC9FF3" w14:textId="77777777" w:rsidR="004830B6" w:rsidRDefault="004830B6" w:rsidP="004830B6">
      <w:pPr>
        <w:spacing w:before="48" w:line="240" w:lineRule="atLeast"/>
        <w:jc w:val="center"/>
        <w:rPr>
          <w:b/>
          <w:sz w:val="28"/>
          <w:lang w:val="pl-PL"/>
        </w:rPr>
      </w:pPr>
    </w:p>
    <w:p w14:paraId="7FF101A5" w14:textId="62624833" w:rsidR="004830B6" w:rsidRPr="00AA2A22" w:rsidRDefault="004830B6" w:rsidP="004830B6">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przetargu nieograniczonego, nr sprawy: DE-dzp.272-</w:t>
      </w:r>
      <w:r>
        <w:rPr>
          <w:rFonts w:ascii="Times New Roman" w:hAnsi="Times New Roman"/>
        </w:rPr>
        <w:t>456</w:t>
      </w:r>
      <w:r>
        <w:rPr>
          <w:rFonts w:ascii="Times New Roman" w:hAnsi="Times New Roman"/>
        </w:rPr>
        <w:t>/25</w:t>
      </w:r>
      <w:r w:rsidRPr="00AA2A22">
        <w:rPr>
          <w:rFonts w:ascii="Times New Roman" w:hAnsi="Times New Roman"/>
        </w:rPr>
        <w:t xml:space="preserve"> </w:t>
      </w:r>
    </w:p>
    <w:p w14:paraId="5BD90502" w14:textId="77777777" w:rsidR="004830B6" w:rsidRDefault="004830B6" w:rsidP="004830B6">
      <w:pPr>
        <w:pStyle w:val="Tekstpodstawowy"/>
        <w:ind w:right="-47"/>
        <w:jc w:val="both"/>
        <w:rPr>
          <w:rFonts w:ascii="Times New Roman" w:hAnsi="Times New Roman"/>
        </w:rPr>
      </w:pPr>
      <w:r w:rsidRPr="00AA2A22">
        <w:rPr>
          <w:rFonts w:ascii="Times New Roman" w:hAnsi="Times New Roman"/>
        </w:rPr>
        <w:t>pomiędzy</w:t>
      </w:r>
    </w:p>
    <w:p w14:paraId="2FA2177D" w14:textId="77777777" w:rsidR="004830B6" w:rsidRDefault="004830B6" w:rsidP="004830B6">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86BD040" w14:textId="77777777" w:rsidR="004830B6" w:rsidRDefault="004830B6" w:rsidP="004830B6">
      <w:pPr>
        <w:pStyle w:val="Tekstpodstawowy"/>
        <w:ind w:right="-47"/>
        <w:jc w:val="both"/>
        <w:rPr>
          <w:rFonts w:ascii="Times New Roman" w:hAnsi="Times New Roman"/>
        </w:rPr>
      </w:pPr>
      <w:r>
        <w:rPr>
          <w:rFonts w:ascii="Times New Roman" w:hAnsi="Times New Roman"/>
        </w:rPr>
        <w:t>reprezentowana przez:</w:t>
      </w:r>
    </w:p>
    <w:p w14:paraId="5B213025" w14:textId="77777777" w:rsidR="004830B6" w:rsidRDefault="004830B6" w:rsidP="004830B6">
      <w:pPr>
        <w:pStyle w:val="Tekstpodstawowy"/>
        <w:ind w:right="-47"/>
        <w:jc w:val="both"/>
        <w:rPr>
          <w:rFonts w:ascii="Times New Roman" w:hAnsi="Times New Roman"/>
        </w:rPr>
      </w:pPr>
      <w:r>
        <w:rPr>
          <w:rFonts w:ascii="Times New Roman" w:hAnsi="Times New Roman"/>
        </w:rPr>
        <w:t xml:space="preserve">1.Dziekana Wydziału /Kierownika Jednostki/............................................................................. </w:t>
      </w:r>
    </w:p>
    <w:p w14:paraId="2340CFE3" w14:textId="77777777" w:rsidR="004830B6" w:rsidRDefault="004830B6" w:rsidP="004830B6">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08740625" w14:textId="77777777" w:rsidR="004830B6" w:rsidRDefault="004830B6" w:rsidP="004830B6">
      <w:pPr>
        <w:pStyle w:val="Tekstpodstawowy"/>
        <w:ind w:right="-47"/>
        <w:jc w:val="both"/>
        <w:rPr>
          <w:rFonts w:ascii="Times New Roman" w:hAnsi="Times New Roman"/>
        </w:rPr>
      </w:pPr>
      <w:r>
        <w:rPr>
          <w:rFonts w:ascii="Times New Roman" w:hAnsi="Times New Roman"/>
        </w:rPr>
        <w:t>zwaną dalej KUPUJĄCYM</w:t>
      </w:r>
    </w:p>
    <w:p w14:paraId="661C6246" w14:textId="77777777" w:rsidR="004830B6" w:rsidRDefault="004830B6" w:rsidP="004830B6">
      <w:pPr>
        <w:pStyle w:val="Tekstpodstawowy"/>
        <w:ind w:right="-47"/>
        <w:jc w:val="both"/>
        <w:rPr>
          <w:rFonts w:ascii="Times New Roman" w:hAnsi="Times New Roman"/>
        </w:rPr>
      </w:pPr>
      <w:r>
        <w:rPr>
          <w:rFonts w:ascii="Times New Roman" w:hAnsi="Times New Roman"/>
        </w:rPr>
        <w:t xml:space="preserve">a </w:t>
      </w:r>
    </w:p>
    <w:p w14:paraId="69F31768" w14:textId="77777777" w:rsidR="004830B6" w:rsidRDefault="004830B6" w:rsidP="004830B6">
      <w:pPr>
        <w:pStyle w:val="Tekstpodstawowy"/>
        <w:ind w:right="-47"/>
        <w:jc w:val="both"/>
        <w:rPr>
          <w:rFonts w:ascii="Times New Roman" w:hAnsi="Times New Roman"/>
        </w:rPr>
      </w:pPr>
      <w:r>
        <w:rPr>
          <w:rFonts w:ascii="Times New Roman" w:hAnsi="Times New Roman"/>
        </w:rPr>
        <w:t>......................................................................................................................................................</w:t>
      </w:r>
    </w:p>
    <w:p w14:paraId="2DD5D3EA" w14:textId="77777777" w:rsidR="004830B6" w:rsidRDefault="004830B6" w:rsidP="004830B6">
      <w:pPr>
        <w:pStyle w:val="Tekstpodstawowy"/>
        <w:ind w:right="-47"/>
        <w:jc w:val="both"/>
        <w:rPr>
          <w:rFonts w:ascii="Times New Roman" w:hAnsi="Times New Roman"/>
        </w:rPr>
      </w:pPr>
      <w:r>
        <w:rPr>
          <w:rFonts w:ascii="Times New Roman" w:hAnsi="Times New Roman"/>
        </w:rPr>
        <w:t>......................................................................................................................................................</w:t>
      </w:r>
    </w:p>
    <w:p w14:paraId="7F2F7765" w14:textId="77777777" w:rsidR="004830B6" w:rsidRDefault="004830B6" w:rsidP="004830B6">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B045128" w14:textId="77777777" w:rsidR="004830B6" w:rsidRDefault="004830B6" w:rsidP="004830B6">
      <w:pPr>
        <w:pStyle w:val="Tekstpodstawowy"/>
        <w:ind w:right="-47"/>
        <w:jc w:val="both"/>
        <w:rPr>
          <w:rFonts w:ascii="Times New Roman" w:hAnsi="Times New Roman"/>
        </w:rPr>
      </w:pPr>
      <w:r>
        <w:rPr>
          <w:rFonts w:ascii="Times New Roman" w:hAnsi="Times New Roman"/>
        </w:rPr>
        <w:t>reprezentowanym przez:</w:t>
      </w:r>
    </w:p>
    <w:p w14:paraId="4FAA41EC" w14:textId="77777777" w:rsidR="004830B6" w:rsidRDefault="004830B6" w:rsidP="004830B6">
      <w:pPr>
        <w:pStyle w:val="Tekstpodstawowy"/>
        <w:ind w:right="-47"/>
        <w:jc w:val="both"/>
        <w:rPr>
          <w:rFonts w:ascii="Times New Roman" w:hAnsi="Times New Roman"/>
        </w:rPr>
      </w:pPr>
      <w:r>
        <w:rPr>
          <w:rFonts w:ascii="Times New Roman" w:hAnsi="Times New Roman"/>
        </w:rPr>
        <w:t>1...................................................................................................................................................</w:t>
      </w:r>
    </w:p>
    <w:p w14:paraId="51AFE522" w14:textId="77777777" w:rsidR="004830B6" w:rsidRDefault="004830B6" w:rsidP="004830B6">
      <w:pPr>
        <w:pStyle w:val="Tekstpodstawowy"/>
        <w:ind w:right="-47"/>
        <w:jc w:val="both"/>
        <w:rPr>
          <w:rFonts w:ascii="Times New Roman" w:hAnsi="Times New Roman"/>
        </w:rPr>
      </w:pPr>
      <w:r>
        <w:rPr>
          <w:rFonts w:ascii="Times New Roman" w:hAnsi="Times New Roman"/>
        </w:rPr>
        <w:t xml:space="preserve">2................................................................................................................................................... </w:t>
      </w:r>
    </w:p>
    <w:p w14:paraId="63F6207E" w14:textId="77777777" w:rsidR="004830B6" w:rsidRDefault="004830B6" w:rsidP="004830B6">
      <w:pPr>
        <w:pStyle w:val="Tekstpodstawowy"/>
        <w:ind w:right="-47"/>
        <w:jc w:val="both"/>
        <w:rPr>
          <w:rFonts w:ascii="Times New Roman" w:hAnsi="Times New Roman"/>
        </w:rPr>
      </w:pPr>
      <w:r>
        <w:rPr>
          <w:rFonts w:ascii="Times New Roman" w:hAnsi="Times New Roman"/>
        </w:rPr>
        <w:t>zwanym dalej SPRZEDAWCĄ</w:t>
      </w:r>
    </w:p>
    <w:p w14:paraId="74496520" w14:textId="77777777" w:rsidR="004830B6" w:rsidRDefault="004830B6" w:rsidP="004830B6">
      <w:pPr>
        <w:pStyle w:val="Tekstpodstawowy"/>
        <w:ind w:right="-47"/>
        <w:jc w:val="center"/>
        <w:rPr>
          <w:rFonts w:ascii="Times New Roman" w:hAnsi="Times New Roman"/>
        </w:rPr>
      </w:pPr>
    </w:p>
    <w:p w14:paraId="3EB97748" w14:textId="77777777" w:rsidR="004830B6" w:rsidRPr="00877B92" w:rsidRDefault="004830B6" w:rsidP="004830B6">
      <w:pPr>
        <w:pStyle w:val="Tekstpodstawowy"/>
        <w:ind w:right="-47"/>
        <w:jc w:val="center"/>
        <w:rPr>
          <w:rFonts w:ascii="Times New Roman" w:hAnsi="Times New Roman"/>
          <w:b/>
        </w:rPr>
      </w:pPr>
      <w:r w:rsidRPr="00877B92">
        <w:rPr>
          <w:rFonts w:ascii="Times New Roman" w:hAnsi="Times New Roman"/>
          <w:b/>
        </w:rPr>
        <w:t>§ 1</w:t>
      </w:r>
    </w:p>
    <w:p w14:paraId="6C21EC55" w14:textId="3AEDD28D" w:rsidR="004830B6" w:rsidRPr="009D242F" w:rsidRDefault="004830B6" w:rsidP="004830B6">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ostawa</w:t>
      </w:r>
      <w:r>
        <w:rPr>
          <w:rFonts w:ascii="Times New Roman" w:hAnsi="Times New Roman"/>
          <w:b/>
        </w:rPr>
        <w:t xml:space="preserve"> tabletu z akcesoriami</w:t>
      </w:r>
      <w:r>
        <w:rPr>
          <w:rFonts w:ascii="Times New Roman" w:hAnsi="Times New Roman"/>
          <w:b/>
        </w:rPr>
        <w:t xml:space="preserve"> </w:t>
      </w:r>
      <w:r w:rsidRPr="003E2405">
        <w:rPr>
          <w:rFonts w:ascii="Times New Roman" w:hAnsi="Times New Roman"/>
          <w:b/>
        </w:rPr>
        <w:t xml:space="preserve">na potrzeby </w:t>
      </w:r>
      <w:proofErr w:type="spellStart"/>
      <w:r>
        <w:rPr>
          <w:rFonts w:ascii="Times New Roman" w:hAnsi="Times New Roman"/>
          <w:b/>
        </w:rPr>
        <w:t>WEAIiIB</w:t>
      </w:r>
      <w:proofErr w:type="spellEnd"/>
    </w:p>
    <w:p w14:paraId="6C745749" w14:textId="77777777" w:rsidR="004830B6" w:rsidRDefault="004830B6" w:rsidP="004830B6">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464586A0" w14:textId="77777777" w:rsidR="004830B6" w:rsidRPr="0043435F" w:rsidRDefault="004830B6" w:rsidP="004830B6">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44A92BF" w14:textId="77777777" w:rsidR="004830B6" w:rsidRDefault="004830B6" w:rsidP="004830B6">
      <w:pPr>
        <w:pStyle w:val="Tekstpodstawowy"/>
        <w:ind w:right="-47"/>
        <w:jc w:val="both"/>
        <w:rPr>
          <w:rFonts w:ascii="Times New Roman" w:hAnsi="Times New Roman"/>
        </w:rPr>
      </w:pPr>
    </w:p>
    <w:p w14:paraId="6BEC956E" w14:textId="77777777" w:rsidR="004830B6" w:rsidRPr="00877B92" w:rsidRDefault="004830B6" w:rsidP="004830B6">
      <w:pPr>
        <w:pStyle w:val="Tekstpodstawowy"/>
        <w:ind w:right="-47"/>
        <w:jc w:val="center"/>
        <w:rPr>
          <w:rFonts w:ascii="Times New Roman" w:hAnsi="Times New Roman"/>
          <w:b/>
        </w:rPr>
      </w:pPr>
      <w:r w:rsidRPr="00877B92">
        <w:rPr>
          <w:rFonts w:ascii="Times New Roman" w:hAnsi="Times New Roman"/>
          <w:b/>
        </w:rPr>
        <w:t>§ 2</w:t>
      </w:r>
    </w:p>
    <w:p w14:paraId="6E2D9A77" w14:textId="77777777" w:rsidR="004830B6" w:rsidRPr="0043435F" w:rsidRDefault="004830B6" w:rsidP="004830B6">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668BAAA9" w14:textId="77777777" w:rsidR="004830B6" w:rsidRPr="0043435F" w:rsidRDefault="004830B6" w:rsidP="004830B6">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171EF0BC" w14:textId="77777777" w:rsidR="004830B6" w:rsidRPr="0043435F" w:rsidRDefault="004830B6" w:rsidP="004830B6">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19061FE3" w14:textId="77777777" w:rsidR="004830B6" w:rsidRDefault="004830B6" w:rsidP="004830B6">
      <w:pPr>
        <w:pStyle w:val="Tekstpodstawowy"/>
        <w:ind w:right="-47"/>
        <w:jc w:val="both"/>
        <w:rPr>
          <w:rFonts w:ascii="Times New Roman" w:hAnsi="Times New Roman"/>
        </w:rPr>
      </w:pPr>
    </w:p>
    <w:p w14:paraId="1B01F4CD" w14:textId="77777777" w:rsidR="004830B6" w:rsidRDefault="004830B6" w:rsidP="004830B6">
      <w:pPr>
        <w:pStyle w:val="Tekstpodstawowy"/>
        <w:ind w:right="-47"/>
        <w:jc w:val="center"/>
        <w:rPr>
          <w:rFonts w:ascii="Times New Roman" w:hAnsi="Times New Roman"/>
          <w:b/>
        </w:rPr>
      </w:pPr>
    </w:p>
    <w:p w14:paraId="35190BD4" w14:textId="77777777" w:rsidR="004830B6" w:rsidRDefault="004830B6" w:rsidP="004830B6">
      <w:pPr>
        <w:pStyle w:val="Tekstpodstawowy"/>
        <w:ind w:right="-47"/>
        <w:jc w:val="center"/>
        <w:rPr>
          <w:rFonts w:ascii="Times New Roman" w:hAnsi="Times New Roman"/>
          <w:b/>
        </w:rPr>
      </w:pPr>
    </w:p>
    <w:p w14:paraId="1CE79611" w14:textId="77777777" w:rsidR="004830B6" w:rsidRPr="00877B92" w:rsidRDefault="004830B6" w:rsidP="004830B6">
      <w:pPr>
        <w:pStyle w:val="Tekstpodstawowy"/>
        <w:ind w:right="-47"/>
        <w:jc w:val="center"/>
        <w:rPr>
          <w:rFonts w:ascii="Times New Roman" w:hAnsi="Times New Roman"/>
          <w:b/>
        </w:rPr>
      </w:pPr>
      <w:r w:rsidRPr="00877B92">
        <w:rPr>
          <w:rFonts w:ascii="Times New Roman" w:hAnsi="Times New Roman"/>
          <w:b/>
        </w:rPr>
        <w:t>§ 3</w:t>
      </w:r>
    </w:p>
    <w:p w14:paraId="7B74B9AD" w14:textId="77777777" w:rsidR="004830B6" w:rsidRPr="0043435F" w:rsidRDefault="004830B6" w:rsidP="004830B6">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8042832" w14:textId="77777777" w:rsidR="004830B6" w:rsidRPr="0043435F" w:rsidRDefault="004830B6" w:rsidP="004830B6">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6286D3DD" w14:textId="77777777" w:rsidR="004830B6" w:rsidRPr="0043435F" w:rsidRDefault="004830B6" w:rsidP="004830B6">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697AACFC" w14:textId="77777777" w:rsidR="004830B6" w:rsidRPr="0043435F" w:rsidRDefault="004830B6" w:rsidP="004830B6">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24B2860" w14:textId="77777777" w:rsidR="004830B6" w:rsidRDefault="004830B6" w:rsidP="004830B6">
      <w:pPr>
        <w:pStyle w:val="Tekstpodstawowy"/>
        <w:ind w:right="-47"/>
        <w:jc w:val="both"/>
        <w:rPr>
          <w:rFonts w:ascii="Times New Roman" w:hAnsi="Times New Roman"/>
        </w:rPr>
      </w:pPr>
    </w:p>
    <w:p w14:paraId="3858A2C6" w14:textId="77777777" w:rsidR="004830B6" w:rsidRPr="00877B92" w:rsidRDefault="004830B6" w:rsidP="004830B6">
      <w:pPr>
        <w:pStyle w:val="Tekstpodstawowy"/>
        <w:ind w:right="-47"/>
        <w:jc w:val="center"/>
        <w:rPr>
          <w:rFonts w:ascii="Times New Roman" w:hAnsi="Times New Roman"/>
          <w:b/>
        </w:rPr>
      </w:pPr>
      <w:r w:rsidRPr="00877B92">
        <w:rPr>
          <w:rFonts w:ascii="Times New Roman" w:hAnsi="Times New Roman"/>
          <w:b/>
        </w:rPr>
        <w:t>§ 4</w:t>
      </w:r>
    </w:p>
    <w:p w14:paraId="3B694CBD" w14:textId="77777777" w:rsidR="004830B6" w:rsidRDefault="004830B6" w:rsidP="004830B6">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51B1BB16" w14:textId="77777777" w:rsidR="004830B6" w:rsidRDefault="004830B6" w:rsidP="004830B6">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2A631F53" w14:textId="77777777" w:rsidR="004830B6" w:rsidRDefault="004830B6" w:rsidP="004830B6">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37B56EF2" w14:textId="77777777" w:rsidR="004830B6" w:rsidRPr="00593CEB" w:rsidRDefault="004830B6" w:rsidP="004830B6">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466E11CE" w14:textId="77777777" w:rsidR="004830B6" w:rsidRDefault="004830B6" w:rsidP="004830B6">
      <w:pPr>
        <w:pStyle w:val="Tekstpodstawowy"/>
        <w:ind w:right="-47"/>
        <w:jc w:val="center"/>
        <w:rPr>
          <w:rFonts w:ascii="Times New Roman" w:hAnsi="Times New Roman"/>
        </w:rPr>
      </w:pPr>
    </w:p>
    <w:p w14:paraId="07ADE827" w14:textId="77777777" w:rsidR="004830B6" w:rsidRPr="00877B92" w:rsidRDefault="004830B6" w:rsidP="004830B6">
      <w:pPr>
        <w:pStyle w:val="Tekstpodstawowy"/>
        <w:ind w:right="-47"/>
        <w:jc w:val="center"/>
        <w:rPr>
          <w:rFonts w:ascii="Times New Roman" w:hAnsi="Times New Roman"/>
          <w:b/>
        </w:rPr>
      </w:pPr>
      <w:r w:rsidRPr="00877B92">
        <w:rPr>
          <w:rFonts w:ascii="Times New Roman" w:hAnsi="Times New Roman"/>
          <w:b/>
        </w:rPr>
        <w:t>§ 5</w:t>
      </w:r>
    </w:p>
    <w:p w14:paraId="35AFCB41" w14:textId="77777777" w:rsidR="004830B6" w:rsidRPr="00C53B52" w:rsidRDefault="004830B6" w:rsidP="004830B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34154119" w14:textId="77777777" w:rsidR="004830B6" w:rsidRPr="00C53B52" w:rsidRDefault="004830B6" w:rsidP="004830B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2E6F36AC" w14:textId="77777777" w:rsidR="004830B6" w:rsidRPr="00C53B52" w:rsidRDefault="004830B6" w:rsidP="004830B6">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7B912F1C" w14:textId="77777777" w:rsidR="004830B6" w:rsidRPr="00C53B52" w:rsidRDefault="004830B6" w:rsidP="004830B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0BC94215" w14:textId="77777777" w:rsidR="004830B6" w:rsidRPr="00C53B52" w:rsidRDefault="004830B6" w:rsidP="004830B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42F8CB50" w14:textId="77777777" w:rsidR="004830B6" w:rsidRPr="00C53B52" w:rsidRDefault="004830B6" w:rsidP="004830B6">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5D9C91EE" w14:textId="77777777" w:rsidR="004830B6" w:rsidRPr="00C53B52" w:rsidRDefault="004830B6" w:rsidP="004830B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5A973771" w14:textId="77777777" w:rsidR="004830B6" w:rsidRPr="00C53B52" w:rsidRDefault="004830B6" w:rsidP="004830B6">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7636DE09" w14:textId="77777777" w:rsidR="004830B6" w:rsidRPr="00C53B52" w:rsidRDefault="004830B6" w:rsidP="004830B6">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31F1065E" w14:textId="77777777" w:rsidR="004830B6" w:rsidRPr="006B2CAA" w:rsidRDefault="004830B6" w:rsidP="004830B6">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068E0ACF" w14:textId="77777777" w:rsidR="004830B6" w:rsidRDefault="004830B6" w:rsidP="004830B6">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124165B1" w14:textId="77777777" w:rsidR="004830B6" w:rsidRDefault="004830B6" w:rsidP="004830B6">
      <w:pPr>
        <w:pStyle w:val="Tekstpodstawowy"/>
        <w:ind w:right="-47"/>
        <w:jc w:val="center"/>
        <w:rPr>
          <w:rFonts w:ascii="Times New Roman" w:hAnsi="Times New Roman"/>
          <w:b/>
        </w:rPr>
      </w:pPr>
      <w:r w:rsidRPr="00877B92">
        <w:rPr>
          <w:rFonts w:ascii="Times New Roman" w:hAnsi="Times New Roman"/>
          <w:b/>
        </w:rPr>
        <w:lastRenderedPageBreak/>
        <w:t>§ 6</w:t>
      </w:r>
    </w:p>
    <w:p w14:paraId="71E6FD82" w14:textId="77777777" w:rsidR="004830B6" w:rsidRDefault="004830B6" w:rsidP="004830B6">
      <w:pPr>
        <w:pStyle w:val="Tekstpodstawowy"/>
        <w:ind w:right="-47"/>
        <w:jc w:val="center"/>
        <w:rPr>
          <w:rFonts w:ascii="Times New Roman" w:hAnsi="Times New Roman"/>
          <w:b/>
        </w:rPr>
      </w:pPr>
    </w:p>
    <w:p w14:paraId="459845A2" w14:textId="77777777" w:rsidR="004830B6" w:rsidRDefault="004830B6" w:rsidP="004830B6">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7DB436C8" w14:textId="77777777" w:rsidR="004830B6" w:rsidRDefault="004830B6" w:rsidP="004830B6">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05A69C2F" w14:textId="77777777" w:rsidR="004830B6" w:rsidRDefault="004830B6" w:rsidP="004830B6">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3C25E8F" w14:textId="77777777" w:rsidR="004830B6" w:rsidRDefault="004830B6" w:rsidP="004830B6">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2B28996" w14:textId="77777777" w:rsidR="004830B6" w:rsidRDefault="004830B6" w:rsidP="004830B6">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6552014" w14:textId="77777777" w:rsidR="004830B6" w:rsidRPr="00877B92" w:rsidRDefault="004830B6" w:rsidP="004830B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0ABC57EA" w14:textId="77777777" w:rsidR="004830B6" w:rsidRPr="003F1749" w:rsidRDefault="004830B6" w:rsidP="004830B6">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76856BC5" w14:textId="77777777" w:rsidR="004830B6" w:rsidRDefault="004830B6" w:rsidP="004830B6">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77845482" w14:textId="77777777" w:rsidR="004830B6" w:rsidRDefault="004830B6" w:rsidP="004830B6">
      <w:pPr>
        <w:pStyle w:val="Tekstpodstawowy"/>
        <w:ind w:right="-47"/>
        <w:jc w:val="center"/>
        <w:rPr>
          <w:rFonts w:ascii="Times New Roman" w:hAnsi="Times New Roman"/>
        </w:rPr>
      </w:pPr>
    </w:p>
    <w:p w14:paraId="2AAAE774" w14:textId="77777777" w:rsidR="004830B6" w:rsidRPr="00877B92" w:rsidRDefault="004830B6" w:rsidP="004830B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97E1A17" w14:textId="77777777" w:rsidR="004830B6" w:rsidRPr="0043435F" w:rsidRDefault="004830B6" w:rsidP="004830B6">
      <w:pPr>
        <w:numPr>
          <w:ilvl w:val="0"/>
          <w:numId w:val="20"/>
        </w:numPr>
        <w:ind w:left="284"/>
        <w:jc w:val="both"/>
        <w:rPr>
          <w:bCs/>
          <w:sz w:val="24"/>
          <w:szCs w:val="24"/>
          <w:lang w:val="pl-PL" w:eastAsia="en-US"/>
        </w:rPr>
      </w:pPr>
      <w:r w:rsidRPr="0043435F">
        <w:rPr>
          <w:sz w:val="24"/>
          <w:szCs w:val="24"/>
          <w:lang w:val="pl-PL"/>
        </w:rPr>
        <w:t>Sprzedawca udziela …… miesięcznej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75BBD319" w14:textId="77777777" w:rsidR="004830B6" w:rsidRPr="0043435F" w:rsidRDefault="004830B6" w:rsidP="004830B6">
      <w:pPr>
        <w:numPr>
          <w:ilvl w:val="0"/>
          <w:numId w:val="20"/>
        </w:numPr>
        <w:ind w:left="284"/>
        <w:jc w:val="both"/>
        <w:rPr>
          <w:bCs/>
          <w:sz w:val="24"/>
          <w:szCs w:val="24"/>
          <w:lang w:val="pl-PL" w:eastAsia="en-US"/>
        </w:rPr>
      </w:pPr>
      <w:r w:rsidRPr="0043435F">
        <w:rPr>
          <w:sz w:val="24"/>
          <w:szCs w:val="24"/>
          <w:lang w:val="pl-PL"/>
        </w:rPr>
        <w:t xml:space="preserve">Sprzedawca udziela Kupującemu </w:t>
      </w:r>
      <w:r w:rsidRPr="002D7003">
        <w:rPr>
          <w:b/>
          <w:bCs/>
          <w:sz w:val="24"/>
          <w:szCs w:val="24"/>
          <w:lang w:val="pl-PL"/>
        </w:rPr>
        <w:t>gwarancji producenta lub autoryzowanego przedstawiciela serwisowego producenta</w:t>
      </w:r>
      <w:r>
        <w:rPr>
          <w:b/>
          <w:bCs/>
          <w:sz w:val="24"/>
          <w:szCs w:val="24"/>
          <w:lang w:val="pl-PL"/>
        </w:rPr>
        <w:t>, tj. ……………….</w:t>
      </w:r>
      <w:r>
        <w:rPr>
          <w:sz w:val="24"/>
          <w:szCs w:val="24"/>
          <w:lang w:val="pl-PL"/>
        </w:rPr>
        <w:t xml:space="preserve"> i zapewnia </w:t>
      </w:r>
      <w:r w:rsidRPr="0043435F">
        <w:rPr>
          <w:sz w:val="24"/>
          <w:szCs w:val="24"/>
          <w:lang w:val="pl-PL"/>
        </w:rPr>
        <w:t>że dostarczony przedmiot zamówienia jest fabrycznie nowy i wolny od wad fizycznych i wad prawnych.</w:t>
      </w:r>
    </w:p>
    <w:p w14:paraId="419E51E7" w14:textId="77777777" w:rsidR="004830B6" w:rsidRPr="0043435F" w:rsidRDefault="004830B6" w:rsidP="004830B6">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71B8F371" w14:textId="77777777" w:rsidR="004830B6" w:rsidRPr="0043435F" w:rsidRDefault="004830B6" w:rsidP="004830B6">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5F601ECD" w14:textId="77777777" w:rsidR="004830B6" w:rsidRPr="0043435F" w:rsidRDefault="004830B6" w:rsidP="004830B6">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 dni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058A75EB" w14:textId="77777777" w:rsidR="004830B6" w:rsidRPr="0043435F" w:rsidRDefault="004830B6" w:rsidP="004830B6">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w:t>
      </w:r>
      <w:r w:rsidRPr="0043435F">
        <w:rPr>
          <w:bCs/>
          <w:sz w:val="24"/>
          <w:szCs w:val="24"/>
          <w:lang w:val="pl-PL" w:eastAsia="en-US"/>
        </w:rPr>
        <w:lastRenderedPageBreak/>
        <w:t xml:space="preserve">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2BDA6AE0" w14:textId="77777777" w:rsidR="004830B6" w:rsidRPr="0043435F" w:rsidRDefault="004830B6" w:rsidP="004830B6">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7542D72F" w14:textId="77777777" w:rsidR="004830B6" w:rsidRPr="0043435F" w:rsidRDefault="004830B6" w:rsidP="004830B6">
      <w:pPr>
        <w:numPr>
          <w:ilvl w:val="0"/>
          <w:numId w:val="20"/>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20460EAD" w14:textId="77777777" w:rsidR="004830B6" w:rsidRPr="0043435F" w:rsidRDefault="004830B6" w:rsidP="004830B6">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3AADCC34" w14:textId="77777777" w:rsidR="004830B6" w:rsidRPr="0043435F" w:rsidRDefault="004830B6" w:rsidP="004830B6">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87FBA10" w14:textId="77777777" w:rsidR="004830B6" w:rsidRPr="0043435F" w:rsidRDefault="004830B6" w:rsidP="004830B6">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711C31E" w14:textId="77777777" w:rsidR="004830B6" w:rsidRPr="0043435F" w:rsidRDefault="004830B6" w:rsidP="004830B6">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1F771E6E" w14:textId="77777777" w:rsidR="004830B6" w:rsidRDefault="004830B6" w:rsidP="004830B6">
      <w:pPr>
        <w:pStyle w:val="Tekstpodstawowy"/>
        <w:ind w:left="284" w:right="-47"/>
        <w:jc w:val="both"/>
        <w:rPr>
          <w:rFonts w:ascii="Times New Roman" w:hAnsi="Times New Roman"/>
        </w:rPr>
      </w:pPr>
    </w:p>
    <w:p w14:paraId="37D73535" w14:textId="77777777" w:rsidR="004830B6" w:rsidRDefault="004830B6" w:rsidP="004830B6">
      <w:pPr>
        <w:pStyle w:val="Tekstpodstawowy"/>
        <w:ind w:right="-47"/>
        <w:jc w:val="center"/>
        <w:rPr>
          <w:rFonts w:ascii="Times New Roman" w:hAnsi="Times New Roman"/>
          <w:b/>
        </w:rPr>
      </w:pPr>
    </w:p>
    <w:p w14:paraId="56210486" w14:textId="77777777" w:rsidR="004830B6" w:rsidRPr="00877B92" w:rsidRDefault="004830B6" w:rsidP="004830B6">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4BB77374" w14:textId="77777777" w:rsidR="004830B6" w:rsidRPr="009B2595" w:rsidRDefault="004830B6" w:rsidP="004830B6">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57D4FCC2" w14:textId="77777777" w:rsidR="004830B6" w:rsidRPr="009B2595" w:rsidRDefault="004830B6" w:rsidP="004830B6">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20F19397" w14:textId="77777777" w:rsidR="004830B6" w:rsidRPr="009B2595" w:rsidRDefault="004830B6" w:rsidP="004830B6">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6EB7DE05" w14:textId="77777777" w:rsidR="004830B6" w:rsidRPr="009B2595" w:rsidRDefault="004830B6" w:rsidP="004830B6">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ECD61AD" w14:textId="77777777" w:rsidR="004830B6" w:rsidRPr="009B2595" w:rsidRDefault="004830B6" w:rsidP="004830B6">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4828E710" w14:textId="77777777" w:rsidR="004830B6" w:rsidRPr="009B2595" w:rsidRDefault="004830B6" w:rsidP="004830B6">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64353A03" w14:textId="77777777" w:rsidR="004830B6" w:rsidRPr="009B2595" w:rsidRDefault="004830B6" w:rsidP="004830B6">
      <w:pPr>
        <w:numPr>
          <w:ilvl w:val="0"/>
          <w:numId w:val="50"/>
        </w:numPr>
        <w:suppressAutoHyphens/>
        <w:autoSpaceDN w:val="0"/>
        <w:spacing w:after="147"/>
        <w:jc w:val="both"/>
        <w:rPr>
          <w:sz w:val="24"/>
          <w:szCs w:val="24"/>
          <w:lang w:val="pl-PL"/>
        </w:rPr>
      </w:pPr>
      <w:r w:rsidRPr="009B2595">
        <w:rPr>
          <w:color w:val="000000"/>
          <w:sz w:val="24"/>
          <w:szCs w:val="24"/>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68FF5FD3" w14:textId="77777777" w:rsidR="004830B6" w:rsidRPr="009B2595" w:rsidRDefault="004830B6" w:rsidP="004830B6">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80C2095" w14:textId="77777777" w:rsidR="004830B6" w:rsidRPr="009B2595" w:rsidRDefault="004830B6" w:rsidP="004830B6">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744AC26D" w14:textId="77777777" w:rsidR="004830B6" w:rsidRPr="00042F5C" w:rsidRDefault="004830B6" w:rsidP="004830B6">
      <w:pPr>
        <w:widowControl w:val="0"/>
        <w:suppressAutoHyphens/>
        <w:autoSpaceDN w:val="0"/>
        <w:ind w:left="360"/>
        <w:jc w:val="center"/>
        <w:textAlignment w:val="baseline"/>
        <w:rPr>
          <w:rFonts w:eastAsia="SimSun"/>
          <w:b/>
          <w:bCs/>
          <w:color w:val="000000"/>
          <w:kern w:val="2"/>
          <w:sz w:val="24"/>
          <w:szCs w:val="24"/>
          <w:lang w:val="pl-PL"/>
        </w:rPr>
      </w:pPr>
    </w:p>
    <w:p w14:paraId="7311C8AE" w14:textId="77777777" w:rsidR="004830B6" w:rsidRPr="009B2595" w:rsidRDefault="004830B6" w:rsidP="004830B6">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0C4CA96F" w14:textId="77777777" w:rsidR="004830B6" w:rsidRPr="009B2595" w:rsidRDefault="004830B6" w:rsidP="004830B6">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740CC24A" w14:textId="77777777" w:rsidR="004830B6" w:rsidRPr="009B2595" w:rsidRDefault="004830B6" w:rsidP="004830B6">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28868F37" w14:textId="77777777" w:rsidR="004830B6" w:rsidRPr="009B2595" w:rsidRDefault="004830B6" w:rsidP="004830B6">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D30EE0C" w14:textId="77777777" w:rsidR="004830B6" w:rsidRPr="009B2595" w:rsidRDefault="004830B6" w:rsidP="004830B6">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69291D9F" w14:textId="77777777" w:rsidR="004830B6" w:rsidRPr="00877B92" w:rsidRDefault="004830B6" w:rsidP="004830B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69623FBD" w14:textId="77777777" w:rsidR="004830B6" w:rsidRDefault="004830B6" w:rsidP="004830B6">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93433D6" w14:textId="77777777" w:rsidR="004830B6" w:rsidRDefault="004830B6" w:rsidP="004830B6">
      <w:pPr>
        <w:pStyle w:val="Tekstpodstawowy"/>
        <w:ind w:right="-47"/>
        <w:jc w:val="center"/>
        <w:rPr>
          <w:rFonts w:ascii="Times New Roman" w:hAnsi="Times New Roman"/>
        </w:rPr>
      </w:pPr>
    </w:p>
    <w:p w14:paraId="62B59472" w14:textId="77777777" w:rsidR="004830B6" w:rsidRDefault="004830B6" w:rsidP="004830B6">
      <w:pPr>
        <w:pStyle w:val="Tekstpodstawowy"/>
        <w:ind w:right="-47"/>
        <w:jc w:val="center"/>
        <w:rPr>
          <w:rFonts w:ascii="Times New Roman" w:hAnsi="Times New Roman"/>
        </w:rPr>
      </w:pPr>
    </w:p>
    <w:p w14:paraId="6B0CD56B" w14:textId="77777777" w:rsidR="004830B6" w:rsidRDefault="004830B6" w:rsidP="004830B6">
      <w:pPr>
        <w:pStyle w:val="Tekstpodstawowy"/>
        <w:ind w:right="-47"/>
        <w:jc w:val="both"/>
        <w:rPr>
          <w:rFonts w:ascii="Times New Roman" w:hAnsi="Times New Roman"/>
        </w:rPr>
      </w:pPr>
    </w:p>
    <w:p w14:paraId="66645B4F" w14:textId="77777777" w:rsidR="004830B6" w:rsidRPr="00877B92" w:rsidRDefault="004830B6" w:rsidP="004830B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330FE634" w14:textId="77777777" w:rsidR="004830B6" w:rsidRDefault="004830B6" w:rsidP="004830B6">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3FF2014" w14:textId="77777777" w:rsidR="004830B6" w:rsidRDefault="004830B6" w:rsidP="004830B6">
      <w:pPr>
        <w:pStyle w:val="Tekstpodstawowy"/>
        <w:ind w:right="-47"/>
        <w:jc w:val="both"/>
        <w:rPr>
          <w:rFonts w:ascii="Times New Roman" w:hAnsi="Times New Roman"/>
        </w:rPr>
      </w:pPr>
    </w:p>
    <w:p w14:paraId="6D7E41CE" w14:textId="77777777" w:rsidR="004830B6" w:rsidRPr="00877B92" w:rsidRDefault="004830B6" w:rsidP="004830B6">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1FAF71ED" w14:textId="77777777" w:rsidR="004830B6" w:rsidRDefault="004830B6" w:rsidP="004830B6">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28B24EC4" w14:textId="77777777" w:rsidR="004830B6" w:rsidRDefault="004830B6" w:rsidP="004830B6">
      <w:pPr>
        <w:pStyle w:val="Tekstpodstawowy"/>
        <w:ind w:right="-47"/>
        <w:jc w:val="both"/>
        <w:rPr>
          <w:rFonts w:ascii="Times New Roman" w:hAnsi="Times New Roman"/>
        </w:rPr>
      </w:pPr>
    </w:p>
    <w:p w14:paraId="5B847B7C" w14:textId="77777777" w:rsidR="004830B6" w:rsidRDefault="004830B6" w:rsidP="004830B6">
      <w:pPr>
        <w:pStyle w:val="Tekstpodstawowy"/>
        <w:ind w:right="-47"/>
        <w:jc w:val="center"/>
        <w:rPr>
          <w:rFonts w:ascii="Times New Roman" w:hAnsi="Times New Roman"/>
          <w:b/>
        </w:rPr>
      </w:pPr>
    </w:p>
    <w:p w14:paraId="04822C6D" w14:textId="77777777" w:rsidR="004830B6" w:rsidRDefault="004830B6" w:rsidP="004830B6">
      <w:pPr>
        <w:pStyle w:val="Tekstpodstawowy"/>
        <w:ind w:right="-47"/>
        <w:jc w:val="center"/>
        <w:rPr>
          <w:rFonts w:ascii="Times New Roman" w:hAnsi="Times New Roman"/>
          <w:b/>
        </w:rPr>
      </w:pPr>
    </w:p>
    <w:p w14:paraId="10EF060D" w14:textId="77777777" w:rsidR="004830B6" w:rsidRDefault="004830B6" w:rsidP="004830B6">
      <w:pPr>
        <w:pStyle w:val="Tekstpodstawowy"/>
        <w:ind w:right="-47"/>
        <w:jc w:val="center"/>
        <w:rPr>
          <w:rFonts w:ascii="Times New Roman" w:hAnsi="Times New Roman"/>
          <w:b/>
        </w:rPr>
      </w:pPr>
    </w:p>
    <w:p w14:paraId="3CC7D9E5" w14:textId="77777777" w:rsidR="004830B6" w:rsidRDefault="004830B6" w:rsidP="004830B6">
      <w:pPr>
        <w:pStyle w:val="Tekstpodstawowy"/>
        <w:ind w:right="-47"/>
        <w:jc w:val="center"/>
        <w:rPr>
          <w:rFonts w:ascii="Times New Roman" w:hAnsi="Times New Roman"/>
          <w:b/>
        </w:rPr>
      </w:pPr>
    </w:p>
    <w:p w14:paraId="1C6E5589" w14:textId="77777777" w:rsidR="004830B6" w:rsidRDefault="004830B6" w:rsidP="004830B6">
      <w:pPr>
        <w:pStyle w:val="Tekstpodstawowy"/>
        <w:ind w:right="-47"/>
        <w:jc w:val="center"/>
        <w:rPr>
          <w:rFonts w:ascii="Times New Roman" w:hAnsi="Times New Roman"/>
          <w:b/>
        </w:rPr>
      </w:pPr>
    </w:p>
    <w:p w14:paraId="59FEF05F" w14:textId="704B865B" w:rsidR="004830B6" w:rsidRPr="00877B92" w:rsidRDefault="004830B6" w:rsidP="004830B6">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4</w:t>
      </w:r>
    </w:p>
    <w:p w14:paraId="24583F9C" w14:textId="77777777" w:rsidR="004830B6" w:rsidRPr="004F0507" w:rsidRDefault="004830B6" w:rsidP="004830B6">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688D0801" w14:textId="77777777" w:rsidR="004830B6" w:rsidRDefault="004830B6" w:rsidP="004830B6">
      <w:pPr>
        <w:pStyle w:val="Tekstpodstawowy2"/>
        <w:spacing w:line="240" w:lineRule="auto"/>
        <w:ind w:right="-47"/>
      </w:pPr>
    </w:p>
    <w:p w14:paraId="05790162" w14:textId="77777777" w:rsidR="004830B6" w:rsidRDefault="004830B6" w:rsidP="004830B6">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0E36B91D" w14:textId="77777777" w:rsidR="004830B6" w:rsidRDefault="004830B6" w:rsidP="004830B6">
      <w:pPr>
        <w:rPr>
          <w:sz w:val="22"/>
          <w:szCs w:val="22"/>
          <w:lang w:val="pl-PL"/>
        </w:rPr>
      </w:pPr>
    </w:p>
    <w:p w14:paraId="64683CF6" w14:textId="77777777" w:rsidR="004830B6" w:rsidRDefault="004830B6" w:rsidP="004830B6">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0DF7A8C0" w14:textId="77777777" w:rsidR="004830B6" w:rsidRDefault="004830B6" w:rsidP="004830B6">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71117921" w14:textId="77777777" w:rsidR="004830B6" w:rsidRDefault="004830B6" w:rsidP="004830B6">
      <w:pPr>
        <w:pStyle w:val="Zwykytekst"/>
        <w:rPr>
          <w:rFonts w:ascii="Times New Roman" w:hAnsi="Times New Roman" w:cs="Times New Roman"/>
          <w:sz w:val="22"/>
          <w:szCs w:val="22"/>
          <w:lang w:val="pl-PL"/>
        </w:rPr>
      </w:pPr>
    </w:p>
    <w:p w14:paraId="4660EDB6" w14:textId="77777777" w:rsidR="004830B6" w:rsidRDefault="004830B6" w:rsidP="004830B6">
      <w:pPr>
        <w:pStyle w:val="Zwykytekst"/>
        <w:ind w:left="4956" w:firstLine="708"/>
        <w:rPr>
          <w:rFonts w:ascii="Times New Roman" w:hAnsi="Times New Roman" w:cs="Times New Roman"/>
          <w:sz w:val="22"/>
          <w:szCs w:val="22"/>
          <w:lang w:val="pl-PL"/>
        </w:rPr>
      </w:pPr>
    </w:p>
    <w:p w14:paraId="0F8C2960" w14:textId="77777777" w:rsidR="004830B6" w:rsidRDefault="004830B6" w:rsidP="004830B6">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0F1BFB94" w14:textId="77777777" w:rsidR="004830B6" w:rsidRDefault="004830B6" w:rsidP="004830B6">
      <w:pPr>
        <w:pStyle w:val="Zwykytekst"/>
        <w:ind w:left="4956" w:firstLine="708"/>
        <w:rPr>
          <w:rFonts w:ascii="Times New Roman" w:hAnsi="Times New Roman" w:cs="Times New Roman"/>
          <w:b/>
          <w:bCs/>
          <w:sz w:val="22"/>
          <w:szCs w:val="22"/>
          <w:lang w:val="pl-PL"/>
        </w:rPr>
      </w:pPr>
    </w:p>
    <w:p w14:paraId="3F8F1CFB" w14:textId="77777777" w:rsidR="004830B6" w:rsidRDefault="004830B6" w:rsidP="004830B6">
      <w:pPr>
        <w:pStyle w:val="Zwykytekst"/>
        <w:ind w:left="4956" w:firstLine="708"/>
        <w:rPr>
          <w:rFonts w:ascii="Times New Roman" w:hAnsi="Times New Roman" w:cs="Times New Roman"/>
          <w:b/>
          <w:bCs/>
          <w:sz w:val="22"/>
          <w:szCs w:val="22"/>
          <w:lang w:val="pl-PL"/>
        </w:rPr>
      </w:pPr>
    </w:p>
    <w:p w14:paraId="70579635" w14:textId="77777777" w:rsidR="004830B6" w:rsidRDefault="004830B6" w:rsidP="004830B6">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6B2A64F7" w14:textId="77777777" w:rsidR="004830B6" w:rsidRDefault="004830B6" w:rsidP="004830B6">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54703F5B"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713B67FD"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0F113E43"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238E52CE"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260B60BC"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1D8AD31B"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71D17F3C"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0D0B0521"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7AD07EDA"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2B9F766B"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1F8EBF37"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424A5A60"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3979F3F6"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1690EB1A"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509809E7"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73C0CB5D"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4646B6EE"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21E4A3F3"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5B7272CC"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50AAEDED"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48767391"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033C4CAF"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3B56823B"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00CEF52B"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1EA03409"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02F906B4"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2682E6AB"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06D803F5"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281C87F6" w14:textId="77777777" w:rsidR="004830B6" w:rsidRDefault="004830B6" w:rsidP="004830B6">
      <w:pPr>
        <w:pStyle w:val="Zwykytekst"/>
        <w:tabs>
          <w:tab w:val="left" w:pos="7050"/>
        </w:tabs>
        <w:rPr>
          <w:rFonts w:ascii="Times New Roman" w:hAnsi="Times New Roman" w:cs="Times New Roman"/>
          <w:i/>
          <w:iCs/>
          <w:sz w:val="22"/>
          <w:szCs w:val="22"/>
          <w:lang w:val="pl-PL"/>
        </w:rPr>
      </w:pPr>
    </w:p>
    <w:p w14:paraId="6998C22B" w14:textId="77777777" w:rsidR="004830B6" w:rsidRPr="00515AFA" w:rsidRDefault="004830B6" w:rsidP="004830B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245DCCFE" w14:textId="77777777" w:rsidR="004830B6" w:rsidRPr="00515AFA" w:rsidRDefault="004830B6" w:rsidP="004830B6">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00F3937A" w14:textId="77777777" w:rsidR="004830B6" w:rsidRPr="00F76E64" w:rsidRDefault="004830B6" w:rsidP="004830B6">
      <w:pPr>
        <w:rPr>
          <w:lang w:val="pl-PL"/>
        </w:rPr>
      </w:pPr>
    </w:p>
    <w:p w14:paraId="1B6D6DD0" w14:textId="77777777" w:rsidR="004830B6" w:rsidRPr="009169FF" w:rsidRDefault="004830B6" w:rsidP="004830B6">
      <w:pPr>
        <w:rPr>
          <w:lang w:val="pl-PL"/>
        </w:rPr>
      </w:pPr>
    </w:p>
    <w:p w14:paraId="501A8AC5" w14:textId="77777777" w:rsidR="004830B6" w:rsidRPr="00624B17" w:rsidRDefault="004830B6" w:rsidP="004830B6">
      <w:pPr>
        <w:pStyle w:val="Zwykytekst"/>
        <w:tabs>
          <w:tab w:val="left" w:pos="7050"/>
        </w:tabs>
        <w:rPr>
          <w:lang w:val="pl-PL"/>
        </w:rPr>
      </w:pPr>
    </w:p>
    <w:p w14:paraId="254A947A" w14:textId="77777777" w:rsidR="004830B6" w:rsidRPr="005F5928" w:rsidRDefault="004830B6" w:rsidP="004830B6">
      <w:pPr>
        <w:rPr>
          <w:lang w:val="pl-PL"/>
        </w:rPr>
      </w:pPr>
    </w:p>
    <w:p w14:paraId="392ED381" w14:textId="77777777" w:rsidR="004830B6" w:rsidRPr="00EE0676" w:rsidRDefault="004830B6" w:rsidP="004830B6">
      <w:pPr>
        <w:rPr>
          <w:lang w:val="pl-PL"/>
        </w:rPr>
      </w:pPr>
    </w:p>
    <w:p w14:paraId="5474C4C5" w14:textId="77777777" w:rsidR="004830B6" w:rsidRPr="00F36C00" w:rsidRDefault="004830B6" w:rsidP="004830B6">
      <w:pPr>
        <w:rPr>
          <w:lang w:val="pl-PL"/>
        </w:rPr>
      </w:pPr>
    </w:p>
    <w:p w14:paraId="1EAD894B" w14:textId="77777777" w:rsidR="004830B6" w:rsidRPr="00BD63BC" w:rsidRDefault="004830B6" w:rsidP="004830B6">
      <w:pPr>
        <w:rPr>
          <w:lang w:val="pl-PL"/>
        </w:rPr>
      </w:pPr>
    </w:p>
    <w:p w14:paraId="0278BFEB" w14:textId="77777777" w:rsidR="004830B6" w:rsidRPr="007775F0" w:rsidRDefault="004830B6" w:rsidP="004830B6">
      <w:pPr>
        <w:rPr>
          <w:lang w:val="pl-PL"/>
        </w:rPr>
      </w:pPr>
    </w:p>
    <w:p w14:paraId="6D673A4A" w14:textId="77777777" w:rsidR="004830B6" w:rsidRPr="009A2FD4" w:rsidRDefault="004830B6" w:rsidP="004830B6">
      <w:pPr>
        <w:rPr>
          <w:lang w:val="pl-PL"/>
        </w:rPr>
      </w:pPr>
    </w:p>
    <w:p w14:paraId="171BCDCE" w14:textId="77777777" w:rsidR="00496551" w:rsidRPr="004830B6" w:rsidRDefault="00496551" w:rsidP="004830B6">
      <w:pPr>
        <w:rPr>
          <w:lang w:val="pl-PL"/>
        </w:rPr>
      </w:pPr>
    </w:p>
    <w:sectPr w:rsidR="00496551" w:rsidRPr="004830B6">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52761" w14:textId="77777777" w:rsidR="00FD0ED9" w:rsidRDefault="00FD0ED9">
      <w:r>
        <w:separator/>
      </w:r>
    </w:p>
  </w:endnote>
  <w:endnote w:type="continuationSeparator" w:id="0">
    <w:p w14:paraId="59298413" w14:textId="77777777" w:rsidR="00FD0ED9" w:rsidRDefault="00FD0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CE717" w14:textId="77777777" w:rsidR="007661D8" w:rsidRDefault="007661D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892DE" w14:textId="77777777" w:rsidR="004830B6" w:rsidRDefault="004830B6">
    <w:pPr>
      <w:pStyle w:val="Stopka"/>
      <w:jc w:val="right"/>
    </w:pPr>
    <w:r>
      <w:fldChar w:fldCharType="begin"/>
    </w:r>
    <w:r>
      <w:instrText>PAGE   \* MERGEFORMAT</w:instrText>
    </w:r>
    <w:r>
      <w:fldChar w:fldCharType="separate"/>
    </w:r>
    <w:r>
      <w:rPr>
        <w:lang w:val="pl-PL"/>
      </w:rPr>
      <w:t>2</w:t>
    </w:r>
    <w:r>
      <w:fldChar w:fldCharType="end"/>
    </w:r>
  </w:p>
  <w:p w14:paraId="42B40A85" w14:textId="77777777" w:rsidR="007661D8" w:rsidRDefault="007661D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7BE36" w14:textId="77777777" w:rsidR="007661D8" w:rsidRDefault="007661D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613A0" w14:textId="77777777" w:rsidR="00FD0ED9" w:rsidRDefault="00FD0ED9">
      <w:r>
        <w:separator/>
      </w:r>
    </w:p>
  </w:footnote>
  <w:footnote w:type="continuationSeparator" w:id="0">
    <w:p w14:paraId="27A54958" w14:textId="77777777" w:rsidR="00FD0ED9" w:rsidRDefault="00FD0E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07AB0" w14:textId="77777777" w:rsidR="007661D8" w:rsidRDefault="007661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39C6D" w14:textId="77777777" w:rsidR="007661D8" w:rsidRDefault="007661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C9DE7" w14:textId="77777777" w:rsidR="007661D8" w:rsidRDefault="007661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578254027">
    <w:abstractNumId w:val="19"/>
  </w:num>
  <w:num w:numId="2" w16cid:durableId="163591432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15379627">
    <w:abstractNumId w:val="29"/>
  </w:num>
  <w:num w:numId="4" w16cid:durableId="678582510">
    <w:abstractNumId w:val="11"/>
  </w:num>
  <w:num w:numId="5" w16cid:durableId="1758554968">
    <w:abstractNumId w:val="30"/>
  </w:num>
  <w:num w:numId="6" w16cid:durableId="1289120529">
    <w:abstractNumId w:val="32"/>
  </w:num>
  <w:num w:numId="7" w16cid:durableId="844245877">
    <w:abstractNumId w:val="35"/>
  </w:num>
  <w:num w:numId="8" w16cid:durableId="1705902447">
    <w:abstractNumId w:val="25"/>
  </w:num>
  <w:num w:numId="9" w16cid:durableId="475029912">
    <w:abstractNumId w:val="39"/>
  </w:num>
  <w:num w:numId="10" w16cid:durableId="1211764752">
    <w:abstractNumId w:val="27"/>
  </w:num>
  <w:num w:numId="11" w16cid:durableId="1506019950">
    <w:abstractNumId w:val="6"/>
  </w:num>
  <w:num w:numId="12" w16cid:durableId="1540239848">
    <w:abstractNumId w:val="10"/>
  </w:num>
  <w:num w:numId="13" w16cid:durableId="1115097485">
    <w:abstractNumId w:val="14"/>
  </w:num>
  <w:num w:numId="14" w16cid:durableId="482502964">
    <w:abstractNumId w:val="40"/>
  </w:num>
  <w:num w:numId="15" w16cid:durableId="1183933878">
    <w:abstractNumId w:val="13"/>
  </w:num>
  <w:num w:numId="16" w16cid:durableId="942763043">
    <w:abstractNumId w:val="9"/>
  </w:num>
  <w:num w:numId="17" w16cid:durableId="1347748029">
    <w:abstractNumId w:val="37"/>
  </w:num>
  <w:num w:numId="18" w16cid:durableId="110974876">
    <w:abstractNumId w:val="28"/>
  </w:num>
  <w:num w:numId="19" w16cid:durableId="1140070894">
    <w:abstractNumId w:val="23"/>
  </w:num>
  <w:num w:numId="20" w16cid:durableId="1695767614">
    <w:abstractNumId w:val="26"/>
  </w:num>
  <w:num w:numId="21" w16cid:durableId="1953511899">
    <w:abstractNumId w:val="20"/>
  </w:num>
  <w:num w:numId="22" w16cid:durableId="869417372">
    <w:abstractNumId w:val="0"/>
  </w:num>
  <w:num w:numId="23" w16cid:durableId="1383795628">
    <w:abstractNumId w:val="38"/>
  </w:num>
  <w:num w:numId="24" w16cid:durableId="1960255552">
    <w:abstractNumId w:val="18"/>
  </w:num>
  <w:num w:numId="25" w16cid:durableId="1889369682">
    <w:abstractNumId w:val="3"/>
  </w:num>
  <w:num w:numId="26" w16cid:durableId="1619023304">
    <w:abstractNumId w:val="31"/>
  </w:num>
  <w:num w:numId="27" w16cid:durableId="8565791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9552254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714756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525723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3630629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421715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9158217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444594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7536737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925157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1234413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861594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770558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968265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101756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5985249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6166306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1744140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003796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653214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844027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3535317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D0ED9"/>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830B6"/>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661D8"/>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 w:val="00FD0E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326D51"/>
  <w15:chartTrackingRefBased/>
  <w15:docId w15:val="{520D1D74-7539-4748-9DB1-37C6DF4BE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830B6"/>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4830B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2122</Words>
  <Characters>12738</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14831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2025-07-28T11:19:00Z</cp:lastPrinted>
  <dcterms:created xsi:type="dcterms:W3CDTF">2025-07-28T11:17:00Z</dcterms:created>
  <dcterms:modified xsi:type="dcterms:W3CDTF">2025-07-28T11:21:00Z</dcterms:modified>
</cp:coreProperties>
</file>