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0F29E" w14:textId="77777777" w:rsidR="00F00DED" w:rsidRPr="00240E71" w:rsidRDefault="00CF3A72" w:rsidP="00F00DED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D48CC42">
          <v:roundrect id="_x0000_s1027" style="position:absolute;left:0;text-align:left;margin-left:-25.5pt;margin-top:-13.15pt;width:162pt;height:1in;z-index:251659264" arcsize="10923f"/>
        </w:pict>
      </w:r>
      <w:r w:rsidR="00F00DED">
        <w:rPr>
          <w:b w:val="0"/>
          <w:sz w:val="22"/>
          <w:szCs w:val="22"/>
        </w:rPr>
        <w:tab/>
      </w:r>
      <w:r w:rsidR="00F00DED">
        <w:rPr>
          <w:b w:val="0"/>
          <w:sz w:val="22"/>
          <w:szCs w:val="22"/>
        </w:rPr>
        <w:tab/>
      </w:r>
      <w:r w:rsidR="00F00DED">
        <w:rPr>
          <w:b w:val="0"/>
          <w:sz w:val="22"/>
          <w:szCs w:val="22"/>
        </w:rPr>
        <w:tab/>
      </w:r>
      <w:r w:rsidR="00F00DED">
        <w:rPr>
          <w:b w:val="0"/>
          <w:sz w:val="22"/>
          <w:szCs w:val="22"/>
        </w:rPr>
        <w:tab/>
      </w:r>
      <w:r w:rsidR="00F00DED">
        <w:rPr>
          <w:b w:val="0"/>
          <w:sz w:val="22"/>
          <w:szCs w:val="22"/>
        </w:rPr>
        <w:tab/>
      </w:r>
      <w:r w:rsidR="00F00DED">
        <w:rPr>
          <w:b w:val="0"/>
          <w:sz w:val="22"/>
          <w:szCs w:val="22"/>
        </w:rPr>
        <w:tab/>
      </w:r>
      <w:r w:rsidR="00F00DED">
        <w:rPr>
          <w:b w:val="0"/>
          <w:sz w:val="22"/>
          <w:szCs w:val="22"/>
        </w:rPr>
        <w:tab/>
      </w:r>
      <w:r w:rsidR="00F00DED" w:rsidRPr="004C278E">
        <w:rPr>
          <w:rFonts w:ascii="Times New Roman" w:hAnsi="Times New Roman"/>
        </w:rPr>
        <w:t xml:space="preserve">Załącznik nr </w:t>
      </w:r>
      <w:r w:rsidR="00F00DED">
        <w:rPr>
          <w:rFonts w:ascii="Times New Roman" w:hAnsi="Times New Roman"/>
        </w:rPr>
        <w:t>1</w:t>
      </w:r>
    </w:p>
    <w:p w14:paraId="06F86DCB" w14:textId="77777777" w:rsidR="00F00DED" w:rsidRDefault="00F00DED" w:rsidP="00F00DE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398C8C9" w14:textId="77777777" w:rsidR="00F00DED" w:rsidRPr="0022732C" w:rsidRDefault="00F00DED" w:rsidP="00F00DE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75B77CD" w14:textId="77777777" w:rsidR="00F00DED" w:rsidRDefault="00F00DED" w:rsidP="00F00DE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B0FB077" w14:textId="77777777" w:rsidR="00F00DED" w:rsidRPr="0022732C" w:rsidRDefault="00F00DED" w:rsidP="00F00D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3F19987" w14:textId="77777777" w:rsidR="00F00DED" w:rsidRPr="0022732C" w:rsidRDefault="00F00DED" w:rsidP="00F00D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69B90C8" w14:textId="77777777" w:rsidR="00F00DED" w:rsidRPr="0022732C" w:rsidRDefault="00F00DED" w:rsidP="00F00D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90E201A" w14:textId="77777777" w:rsidR="00F00DED" w:rsidRPr="0022732C" w:rsidRDefault="00F00DED" w:rsidP="00F00D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DF237F2" w14:textId="77777777" w:rsidR="00F00DED" w:rsidRPr="0022732C" w:rsidRDefault="00F00DED" w:rsidP="00F00DE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50592916" w14:textId="77777777" w:rsidR="00F00DED" w:rsidRPr="0022732C" w:rsidRDefault="00F00DED" w:rsidP="00F00DE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078A19AC" w14:textId="77777777" w:rsidR="00F00DED" w:rsidRPr="0022732C" w:rsidRDefault="00F00DED" w:rsidP="00F00DE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8078571" w14:textId="77777777" w:rsidR="00F00DED" w:rsidRPr="0022732C" w:rsidRDefault="00F00DED" w:rsidP="00F00D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3973577" w14:textId="77777777" w:rsidR="00F00DED" w:rsidRPr="0022732C" w:rsidRDefault="00F00DED" w:rsidP="00F00DE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AEAE1E8" w14:textId="77777777" w:rsidR="00F00DED" w:rsidRDefault="00F00DED" w:rsidP="00F00DED">
      <w:pPr>
        <w:spacing w:line="360" w:lineRule="auto"/>
      </w:pPr>
      <w:r>
        <w:t>Do: Nazwa i siedziba Zamawiającego:</w:t>
      </w:r>
    </w:p>
    <w:p w14:paraId="2FE96CA8" w14:textId="77777777" w:rsidR="00F00DED" w:rsidRPr="00C35C8C" w:rsidRDefault="00F00DED" w:rsidP="00F00DED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28FA27AC" w14:textId="77777777" w:rsidR="00F00DED" w:rsidRPr="00C35C8C" w:rsidRDefault="00F00DED" w:rsidP="00F00DED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1FD0C5A2" w14:textId="77777777" w:rsidR="00F00DED" w:rsidRDefault="00F00DED" w:rsidP="00F00DED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273A8AA8" w14:textId="77777777" w:rsidR="00F00DED" w:rsidRDefault="00F00DED" w:rsidP="00F00DED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BE6085B" w14:textId="77777777" w:rsidR="00F00DED" w:rsidRDefault="00F00DED" w:rsidP="00F00DED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12DB3CD0" w14:textId="77777777" w:rsidR="00F00DED" w:rsidRDefault="00F00DED" w:rsidP="00F00DED">
      <w:pPr>
        <w:ind w:firstLine="3969"/>
        <w:rPr>
          <w:b/>
        </w:rPr>
      </w:pPr>
    </w:p>
    <w:p w14:paraId="7FB8C26A" w14:textId="2BD3FE2C" w:rsidR="00F00DED" w:rsidRDefault="00F00DED" w:rsidP="00F00DE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2F43F1">
        <w:rPr>
          <w:b/>
        </w:rPr>
        <w:t xml:space="preserve">Dostawa </w:t>
      </w:r>
      <w:r>
        <w:rPr>
          <w:b/>
        </w:rPr>
        <w:t xml:space="preserve">tabletu z akcesoriami </w:t>
      </w:r>
      <w:r w:rsidRPr="002F43F1">
        <w:rPr>
          <w:b/>
        </w:rPr>
        <w:t xml:space="preserve">na potrzeby </w:t>
      </w:r>
      <w:r>
        <w:rPr>
          <w:b/>
        </w:rPr>
        <w:t>WEAIiIB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DE-dzp.272-456/25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6E0747F4" w14:textId="77777777" w:rsidR="00F00DED" w:rsidRDefault="00F00DED" w:rsidP="00F00DED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F00DED" w:rsidRPr="002A16E2" w14:paraId="7EF580CB" w14:textId="77777777" w:rsidTr="00B77AB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047C4" w14:textId="77777777" w:rsidR="00F00DED" w:rsidRPr="002A16E2" w:rsidRDefault="00F00DED" w:rsidP="00B77AB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ADE1E1" w14:textId="77777777" w:rsidR="00F00DED" w:rsidRPr="008A2B7D" w:rsidRDefault="00F00DED" w:rsidP="00B77AB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BF26A3" w14:textId="77777777" w:rsidR="00F00DED" w:rsidRPr="0084309D" w:rsidRDefault="00F00DED" w:rsidP="00B77AB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3A3A5F" w14:textId="77777777" w:rsidR="00F00DED" w:rsidRPr="008A2B7D" w:rsidRDefault="00F00DED" w:rsidP="00B77AB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5DE0B6E" w14:textId="77777777" w:rsidR="00F00DED" w:rsidRPr="008A2B7D" w:rsidRDefault="00F00DED" w:rsidP="00B77AB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69484B" w14:textId="77777777" w:rsidR="00F00DED" w:rsidRPr="008A2B7D" w:rsidRDefault="00F00DED" w:rsidP="00B77AB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0703BF" w14:textId="77777777" w:rsidR="00F00DED" w:rsidRPr="008A2B7D" w:rsidRDefault="00F00DED" w:rsidP="00B77AB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54276717" w14:textId="77777777" w:rsidR="00F00DED" w:rsidRPr="008A2B7D" w:rsidRDefault="00F00DED" w:rsidP="00B77AB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6AAD0C0" w14:textId="77777777" w:rsidR="00F00DED" w:rsidRPr="008A2B7D" w:rsidRDefault="00F00DED" w:rsidP="00B77AB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216FEBC" w14:textId="77777777" w:rsidR="00F00DED" w:rsidRPr="008A2B7D" w:rsidRDefault="00F00DED" w:rsidP="00B77A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73759DA" w14:textId="77777777" w:rsidR="00F00DED" w:rsidRPr="008A2B7D" w:rsidRDefault="00F00DED" w:rsidP="00B77A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7EB4B9" w14:textId="77777777" w:rsidR="00F00DED" w:rsidRPr="008A2B7D" w:rsidRDefault="00F00DED" w:rsidP="00B77AB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4E7DD58" w14:textId="77777777" w:rsidR="00F00DED" w:rsidRPr="008A2B7D" w:rsidRDefault="00F00DED" w:rsidP="00B77AB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E236565" w14:textId="77777777" w:rsidR="00F00DED" w:rsidRPr="008A2B7D" w:rsidRDefault="00F00DED" w:rsidP="00B77AB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F00DED" w:rsidRPr="002A16E2" w14:paraId="7C9E5055" w14:textId="77777777" w:rsidTr="00B77AB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5AF94A" w14:textId="77777777" w:rsidR="00F00DED" w:rsidRPr="002A16E2" w:rsidRDefault="00F00DED" w:rsidP="00B77AB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1A4401" w14:textId="77777777" w:rsidR="00F00DED" w:rsidRPr="002A16E2" w:rsidRDefault="00F00DED" w:rsidP="00B77AB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AFB613" w14:textId="77777777" w:rsidR="00F00DED" w:rsidRPr="002A16E2" w:rsidRDefault="00F00DED" w:rsidP="00B77AB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E8DD54" w14:textId="77777777" w:rsidR="00F00DED" w:rsidRPr="002A16E2" w:rsidRDefault="00F00DED" w:rsidP="00B77AB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7FC50A" w14:textId="77777777" w:rsidR="00F00DED" w:rsidRPr="002A16E2" w:rsidRDefault="00F00DED" w:rsidP="00B77AB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B7158E" w14:textId="77777777" w:rsidR="00F00DED" w:rsidRPr="002A16E2" w:rsidRDefault="00F00DED" w:rsidP="00B77AB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BC2CB6A" w14:textId="77777777" w:rsidR="00F00DED" w:rsidRPr="002A16E2" w:rsidRDefault="00F00DED" w:rsidP="00B77AB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B0291C1" w14:textId="77777777" w:rsidR="00F00DED" w:rsidRPr="002A16E2" w:rsidRDefault="00F00DED" w:rsidP="00B77AB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F00DED" w:rsidRPr="002A16E2" w14:paraId="608E522D" w14:textId="77777777" w:rsidTr="00B77AB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7CC80F" w14:textId="77777777" w:rsidR="00F00DED" w:rsidRPr="002A16E2" w:rsidRDefault="00F00DED" w:rsidP="00B77AB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D8F8" w14:textId="24ECFCDF" w:rsidR="00F00DED" w:rsidRPr="00125021" w:rsidRDefault="00F00DED" w:rsidP="00B77ABF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Tablet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5CB0" w14:textId="77777777" w:rsidR="00F00DED" w:rsidRPr="00A47B30" w:rsidRDefault="00F00DED" w:rsidP="00B77AB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A76C" w14:textId="504097BB" w:rsidR="00F00DED" w:rsidRPr="00F55968" w:rsidRDefault="00F00DED" w:rsidP="00B77A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D220" w14:textId="77777777" w:rsidR="00F00DED" w:rsidRPr="002A16E2" w:rsidRDefault="00F00DED" w:rsidP="00B77AB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BAB8" w14:textId="77777777" w:rsidR="00F00DED" w:rsidRPr="002A16E2" w:rsidRDefault="00F00DED" w:rsidP="00B77AB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1ED4F3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DC3949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</w:tr>
      <w:tr w:rsidR="00F00DED" w:rsidRPr="002A16E2" w14:paraId="3AF0C4D5" w14:textId="77777777" w:rsidTr="00B77AB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F36C14" w14:textId="77777777" w:rsidR="00F00DED" w:rsidRPr="002A16E2" w:rsidRDefault="00F00DED" w:rsidP="00B77AB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0C09" w14:textId="7450A33F" w:rsidR="00F00DED" w:rsidRDefault="00F00DED" w:rsidP="00B77ABF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Dedykowany rysik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AE22" w14:textId="77777777" w:rsidR="00F00DED" w:rsidRPr="00A47B30" w:rsidRDefault="00F00DED" w:rsidP="00B77AB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0160" w14:textId="7407E6D3" w:rsidR="00F00DED" w:rsidRDefault="00CF3A72" w:rsidP="00B77A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F00DED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B477" w14:textId="77777777" w:rsidR="00F00DED" w:rsidRPr="002A16E2" w:rsidRDefault="00F00DED" w:rsidP="00B77AB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04FB" w14:textId="77777777" w:rsidR="00F00DED" w:rsidRPr="002A16E2" w:rsidRDefault="00F00DED" w:rsidP="00B77AB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4E0386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EA0C8F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</w:tr>
      <w:tr w:rsidR="00F00DED" w:rsidRPr="002A16E2" w14:paraId="486E1B32" w14:textId="77777777" w:rsidTr="00B77AB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74871C" w14:textId="431634CA" w:rsidR="00F00DED" w:rsidRDefault="00F00DED" w:rsidP="00B77AB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28FE" w14:textId="7989F11E" w:rsidR="00F00DED" w:rsidRDefault="00F00DED" w:rsidP="00B77ABF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Dedykowana klawiatura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80B9" w14:textId="77777777" w:rsidR="00F00DED" w:rsidRPr="00A47B30" w:rsidRDefault="00F00DED" w:rsidP="00B77AB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1AFC" w14:textId="416A733F" w:rsidR="00F00DED" w:rsidRDefault="00F00DED" w:rsidP="00B77A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3753" w14:textId="77777777" w:rsidR="00F00DED" w:rsidRPr="002A16E2" w:rsidRDefault="00F00DED" w:rsidP="00B77AB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35B6" w14:textId="77777777" w:rsidR="00F00DED" w:rsidRPr="002A16E2" w:rsidRDefault="00F00DED" w:rsidP="00B77AB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F03054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7ADC9C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</w:tr>
      <w:tr w:rsidR="00F00DED" w:rsidRPr="002A16E2" w14:paraId="543C4FE5" w14:textId="77777777" w:rsidTr="00B77AB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BBF506" w14:textId="77777777" w:rsidR="00F00DED" w:rsidRDefault="00F00DED" w:rsidP="00B77AB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62B3B242" w14:textId="77777777" w:rsidR="00F00DED" w:rsidRDefault="00F00DED" w:rsidP="00B77ABF">
            <w:pPr>
              <w:ind w:right="425"/>
              <w:rPr>
                <w:sz w:val="22"/>
                <w:szCs w:val="22"/>
              </w:rPr>
            </w:pPr>
          </w:p>
          <w:p w14:paraId="22CA67F8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  <w:p w14:paraId="4A034E57" w14:textId="77777777" w:rsidR="00F00DED" w:rsidRDefault="00F00DED" w:rsidP="00B77AB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7BE130C0" w14:textId="77777777" w:rsidR="00F00DED" w:rsidRPr="002A16E2" w:rsidRDefault="00F00DED" w:rsidP="00B77AB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2B17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39D636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DBD30C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</w:tr>
      <w:tr w:rsidR="00F00DED" w:rsidRPr="002A16E2" w14:paraId="39E5AA39" w14:textId="77777777" w:rsidTr="00B77AB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D1EA8C" w14:textId="77777777" w:rsidR="00F00DED" w:rsidRPr="002A16E2" w:rsidRDefault="00F00DED" w:rsidP="00B77AB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81FB4FC" w14:textId="77777777" w:rsidR="00F00DED" w:rsidRPr="002A16E2" w:rsidRDefault="00F00DED" w:rsidP="00B77ABF">
            <w:pPr>
              <w:rPr>
                <w:sz w:val="22"/>
                <w:szCs w:val="22"/>
              </w:rPr>
            </w:pPr>
          </w:p>
          <w:p w14:paraId="136EDCE6" w14:textId="77777777" w:rsidR="00F00DED" w:rsidRPr="002A16E2" w:rsidRDefault="00F00DED" w:rsidP="00B77AB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F1D239F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49DA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DA07C9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6990D3" w14:textId="77777777" w:rsidR="00F00DED" w:rsidRPr="002A16E2" w:rsidRDefault="00F00DED" w:rsidP="00B77AB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AC00FB2" w14:textId="77777777" w:rsidR="00F00DED" w:rsidRPr="00FB1B4F" w:rsidRDefault="00F00DED" w:rsidP="00F00DE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526E1F9" w14:textId="77777777" w:rsidR="00F00DED" w:rsidRPr="00FB1B4F" w:rsidRDefault="00F00DED" w:rsidP="00F00DED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FB80424" w14:textId="77777777" w:rsidR="00F00DED" w:rsidRPr="00FB1B4F" w:rsidRDefault="00F00DED" w:rsidP="00F00DED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183CE7F" w14:textId="77777777" w:rsidR="00F00DED" w:rsidRDefault="00F00DED" w:rsidP="00F00DED">
      <w:pPr>
        <w:pStyle w:val="Tekstpodstawowy"/>
      </w:pPr>
      <w:r>
        <w:t>Powyższa cena zawiera  podatek VAT w wysokości 23% tj.…………………….PLN</w:t>
      </w:r>
    </w:p>
    <w:p w14:paraId="38958387" w14:textId="6A0A4207" w:rsidR="00F00DED" w:rsidRDefault="00F00DED" w:rsidP="00F00DE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Termin realizacji zamówienia: do 14 dni od daty podpisania umowy</w:t>
      </w:r>
      <w:r>
        <w:rPr>
          <w:b/>
          <w:bCs/>
        </w:rPr>
        <w:t xml:space="preserve"> </w:t>
      </w:r>
    </w:p>
    <w:p w14:paraId="5AE39E05" w14:textId="77777777" w:rsidR="00F00DED" w:rsidRPr="000552C2" w:rsidRDefault="00F00DED" w:rsidP="00F00DED">
      <w:pPr>
        <w:widowControl w:val="0"/>
        <w:spacing w:line="360" w:lineRule="auto"/>
        <w:ind w:right="1"/>
        <w:jc w:val="both"/>
        <w:rPr>
          <w:b/>
          <w:bCs/>
        </w:rPr>
      </w:pPr>
    </w:p>
    <w:p w14:paraId="2693EEFF" w14:textId="06D47768" w:rsidR="00F00DED" w:rsidRDefault="00F00DED" w:rsidP="00F00DE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Okres udzielonej gwarancji </w:t>
      </w:r>
      <w:r w:rsidR="00AC288C">
        <w:rPr>
          <w:b/>
        </w:rPr>
        <w:t xml:space="preserve">na tablet </w:t>
      </w:r>
      <w:r>
        <w:rPr>
          <w:b/>
        </w:rPr>
        <w:t>wynosi:</w:t>
      </w:r>
      <w:r w:rsidRPr="00FB1B4F">
        <w:t xml:space="preserve"> </w:t>
      </w:r>
      <w:r>
        <w:rPr>
          <w:b/>
          <w:bCs/>
        </w:rPr>
        <w:t>………………..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69321229" w14:textId="1444680F" w:rsidR="00F00DED" w:rsidRDefault="00F00DED" w:rsidP="00F00DED">
      <w:pPr>
        <w:widowControl w:val="0"/>
        <w:spacing w:line="360" w:lineRule="auto"/>
        <w:ind w:right="1"/>
        <w:jc w:val="both"/>
        <w:rPr>
          <w:b/>
          <w:bCs/>
        </w:rPr>
      </w:pPr>
    </w:p>
    <w:p w14:paraId="40EFA1C3" w14:textId="77777777" w:rsidR="00F00DED" w:rsidRPr="00FE545C" w:rsidRDefault="00F00DED" w:rsidP="00F00DE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41D7AC6" w14:textId="77777777" w:rsidR="00F00DED" w:rsidRPr="00FE545C" w:rsidRDefault="00F00DED" w:rsidP="00F00DE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9FBDBF7" w14:textId="77777777" w:rsidR="00F00DED" w:rsidRDefault="00F00DED" w:rsidP="00F00DED">
      <w:pPr>
        <w:jc w:val="both"/>
        <w:rPr>
          <w:sz w:val="18"/>
          <w:szCs w:val="18"/>
        </w:rPr>
      </w:pPr>
    </w:p>
    <w:p w14:paraId="0E326B00" w14:textId="77777777" w:rsidR="00F00DED" w:rsidRPr="002A16E2" w:rsidRDefault="00F00DED" w:rsidP="00F00DE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F3F916D" w14:textId="77777777" w:rsidR="00F00DED" w:rsidRPr="002A16E2" w:rsidRDefault="00F00DED" w:rsidP="00F00DE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04BAE5CF" w14:textId="77777777" w:rsidR="00F00DED" w:rsidRDefault="00F00DED" w:rsidP="00F00DE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10ED632" w14:textId="77777777" w:rsidR="00F00DED" w:rsidRPr="003E2056" w:rsidRDefault="00F00DED" w:rsidP="00F00DED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13C0526" w14:textId="77777777" w:rsidR="00F00DED" w:rsidRPr="002A16E2" w:rsidRDefault="00F00DED" w:rsidP="00F00D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69E3321" w14:textId="77777777" w:rsidR="00F00DED" w:rsidRPr="002A16E2" w:rsidRDefault="00F00DED" w:rsidP="00F00DE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1C7F43" w14:textId="77777777" w:rsidR="00F00DED" w:rsidRPr="002A16E2" w:rsidRDefault="00F00DED" w:rsidP="00F00DE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4AFF8A" w14:textId="77777777" w:rsidR="00F00DED" w:rsidRPr="002A16E2" w:rsidRDefault="00F00DED" w:rsidP="00F00DE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00DED" w:rsidRPr="002A16E2" w14:paraId="509CBA22" w14:textId="77777777" w:rsidTr="00B77AB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A0E93" w14:textId="77777777" w:rsidR="00F00DED" w:rsidRPr="002A16E2" w:rsidRDefault="00F00DED" w:rsidP="00B77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DF526" w14:textId="77777777" w:rsidR="00F00DED" w:rsidRPr="002A16E2" w:rsidRDefault="00F00DED" w:rsidP="00B77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5C25AD1" w14:textId="77777777" w:rsidR="00F00DED" w:rsidRPr="002A16E2" w:rsidRDefault="00F00DED" w:rsidP="00B77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2DD9E" w14:textId="77777777" w:rsidR="00F00DED" w:rsidRPr="002A16E2" w:rsidRDefault="00F00DED" w:rsidP="00B77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00DED" w:rsidRPr="002A16E2" w14:paraId="42EAADA5" w14:textId="77777777" w:rsidTr="00B77AB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D8BFC" w14:textId="77777777" w:rsidR="00F00DED" w:rsidRPr="002A16E2" w:rsidRDefault="00F00DED" w:rsidP="00B77AB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01005" w14:textId="77777777" w:rsidR="00F00DED" w:rsidRPr="002A16E2" w:rsidRDefault="00F00DED" w:rsidP="00B77AB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388FA" w14:textId="77777777" w:rsidR="00F00DED" w:rsidRPr="002A16E2" w:rsidRDefault="00F00DED" w:rsidP="00B77AB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00DED" w:rsidRPr="002A16E2" w14:paraId="25856481" w14:textId="77777777" w:rsidTr="00B77AB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47014" w14:textId="77777777" w:rsidR="00F00DED" w:rsidRPr="002A16E2" w:rsidRDefault="00F00DED" w:rsidP="00B77AB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C80A3" w14:textId="77777777" w:rsidR="00F00DED" w:rsidRPr="002A16E2" w:rsidRDefault="00F00DED" w:rsidP="00B77AB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FD118" w14:textId="77777777" w:rsidR="00F00DED" w:rsidRPr="002A16E2" w:rsidRDefault="00F00DED" w:rsidP="00B77AB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96D7A17" w14:textId="77777777" w:rsidR="00F00DED" w:rsidRPr="002A16E2" w:rsidRDefault="00F00DED" w:rsidP="00F00D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7F173EF" w14:textId="77777777" w:rsidR="00F00DED" w:rsidRPr="002A16E2" w:rsidRDefault="00F00DED" w:rsidP="00F00DE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4F97EC7" w14:textId="77777777" w:rsidR="00F00DED" w:rsidRPr="002A16E2" w:rsidRDefault="00F00DED" w:rsidP="00F00DE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28161CC" w14:textId="77777777" w:rsidR="00F00DED" w:rsidRPr="002A16E2" w:rsidRDefault="00F00DED" w:rsidP="00F00DE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891B037" w14:textId="77777777" w:rsidR="00F00DED" w:rsidRPr="002A16E2" w:rsidRDefault="00F00DED" w:rsidP="00F00D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08221769" w14:textId="77777777" w:rsidR="00F00DED" w:rsidRPr="002A16E2" w:rsidRDefault="00F00DED" w:rsidP="00F00DE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EE8BA23" w14:textId="77777777" w:rsidR="00F00DED" w:rsidRPr="002A16E2" w:rsidRDefault="00F00DED" w:rsidP="00F00D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139A3E2" w14:textId="77777777" w:rsidR="00F00DED" w:rsidRPr="002A16E2" w:rsidRDefault="00F00DED" w:rsidP="00F00D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B5106C4" w14:textId="77777777" w:rsidR="00F00DED" w:rsidRPr="002A16E2" w:rsidRDefault="00F00DED" w:rsidP="00F00D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E7D7C18" w14:textId="77777777" w:rsidR="00F00DED" w:rsidRPr="00F47191" w:rsidRDefault="00F00DED" w:rsidP="00F00DED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F0E9E53" w14:textId="77777777" w:rsidR="00F00DED" w:rsidRPr="002171F4" w:rsidRDefault="00F00DED" w:rsidP="00F00DED"/>
    <w:p w14:paraId="4EDCCEDC" w14:textId="77777777" w:rsidR="00F00DED" w:rsidRPr="005C1AEA" w:rsidRDefault="00F00DED" w:rsidP="00F00DED"/>
    <w:p w14:paraId="07F8BFAB" w14:textId="77777777" w:rsidR="00F00DED" w:rsidRPr="009962AD" w:rsidRDefault="00F00DED" w:rsidP="00F00DED"/>
    <w:p w14:paraId="6CDDAC41" w14:textId="77777777" w:rsidR="00F00DED" w:rsidRPr="003605D0" w:rsidRDefault="00F00DED" w:rsidP="00F00DED"/>
    <w:p w14:paraId="0F262F1B" w14:textId="77777777" w:rsidR="00F00DED" w:rsidRPr="00674D64" w:rsidRDefault="00F00DED" w:rsidP="00F00DED"/>
    <w:p w14:paraId="7223E560" w14:textId="77777777" w:rsidR="00FE545C" w:rsidRPr="00F00DED" w:rsidRDefault="00FE545C" w:rsidP="00F00DED"/>
    <w:sectPr w:rsidR="00FE545C" w:rsidRPr="00F00D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503F6" w14:textId="77777777" w:rsidR="00BD406B" w:rsidRDefault="00BD406B">
      <w:r>
        <w:separator/>
      </w:r>
    </w:p>
  </w:endnote>
  <w:endnote w:type="continuationSeparator" w:id="0">
    <w:p w14:paraId="197E20BF" w14:textId="77777777" w:rsidR="00BD406B" w:rsidRDefault="00BD4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60648" w14:textId="77777777" w:rsidR="00234737" w:rsidRDefault="002347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8866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C226E" w14:textId="77777777" w:rsidR="00234737" w:rsidRDefault="002347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24DD1" w14:textId="77777777" w:rsidR="00BD406B" w:rsidRDefault="00BD406B">
      <w:r>
        <w:separator/>
      </w:r>
    </w:p>
  </w:footnote>
  <w:footnote w:type="continuationSeparator" w:id="0">
    <w:p w14:paraId="38DB8D5B" w14:textId="77777777" w:rsidR="00BD406B" w:rsidRDefault="00BD4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4206D" w14:textId="77777777" w:rsidR="00234737" w:rsidRDefault="002347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FF7C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B32D2" w14:textId="77777777" w:rsidR="00234737" w:rsidRDefault="002347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9379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08511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6089710">
    <w:abstractNumId w:val="0"/>
  </w:num>
  <w:num w:numId="4" w16cid:durableId="9298559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06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3DB6"/>
    <w:rsid w:val="00207E98"/>
    <w:rsid w:val="00234737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288C"/>
    <w:rsid w:val="00B774DC"/>
    <w:rsid w:val="00BD406B"/>
    <w:rsid w:val="00C969A6"/>
    <w:rsid w:val="00CA7D36"/>
    <w:rsid w:val="00CF3A72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0DE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0F5B371"/>
  <w15:chartTrackingRefBased/>
  <w15:docId w15:val="{230F42A2-86CC-46ED-9436-2BEF14F2B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DE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544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2025-07-28T11:09:00Z</cp:lastPrinted>
  <dcterms:created xsi:type="dcterms:W3CDTF">2025-07-28T11:02:00Z</dcterms:created>
  <dcterms:modified xsi:type="dcterms:W3CDTF">2025-07-28T11:11:00Z</dcterms:modified>
</cp:coreProperties>
</file>