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5ADD9" w14:textId="1C3C9B74" w:rsidR="004742CF" w:rsidRDefault="004742CF" w:rsidP="004742C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456</w:t>
      </w:r>
      <w:r>
        <w:rPr>
          <w:b/>
          <w:sz w:val="24"/>
        </w:rPr>
        <w:t>/25</w:t>
      </w:r>
    </w:p>
    <w:p w14:paraId="6ACB1D85" w14:textId="77777777" w:rsidR="004742CF" w:rsidRDefault="004742CF" w:rsidP="004742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0D38604B" w14:textId="77777777" w:rsidR="004742CF" w:rsidRDefault="004742CF" w:rsidP="004742CF">
      <w:pPr>
        <w:jc w:val="center"/>
        <w:rPr>
          <w:b/>
          <w:sz w:val="28"/>
          <w:szCs w:val="28"/>
        </w:rPr>
      </w:pPr>
    </w:p>
    <w:p w14:paraId="46D2E327" w14:textId="77777777" w:rsidR="004742CF" w:rsidRDefault="004742CF" w:rsidP="004742C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3613B11" w14:textId="77777777" w:rsidR="004742CF" w:rsidRDefault="004742CF" w:rsidP="004742CF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423C43B" w14:textId="77777777" w:rsidR="004742CF" w:rsidRDefault="004742CF" w:rsidP="004742C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B2BE918" w14:textId="77777777" w:rsidR="004742CF" w:rsidRDefault="004742CF" w:rsidP="004742CF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E9A1981" w14:textId="461B4894" w:rsidR="004742CF" w:rsidRDefault="004742CF" w:rsidP="004742C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tabletu z akcesoriami na</w:t>
      </w:r>
      <w:r>
        <w:rPr>
          <w:b/>
        </w:rPr>
        <w:t xml:space="preserve"> </w:t>
      </w:r>
      <w:r w:rsidRPr="0045375C">
        <w:rPr>
          <w:b/>
        </w:rPr>
        <w:t xml:space="preserve">potrzeby </w:t>
      </w:r>
      <w:proofErr w:type="spellStart"/>
      <w:r>
        <w:rPr>
          <w:b/>
        </w:rPr>
        <w:t>WEAiIB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28D15743" w14:textId="77777777" w:rsidR="004742CF" w:rsidRDefault="004742CF" w:rsidP="004742CF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20D6050" w14:textId="77777777" w:rsidR="004742CF" w:rsidRDefault="004742CF" w:rsidP="004742C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6348EAA" w14:textId="77777777" w:rsidR="004742CF" w:rsidRDefault="004742CF" w:rsidP="004742C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951F30A" w14:textId="77777777" w:rsidR="004742CF" w:rsidRDefault="004742CF" w:rsidP="004742CF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7E5AAF7" w14:textId="77777777" w:rsidR="004742CF" w:rsidRDefault="004742CF" w:rsidP="004742CF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0DC8186" w14:textId="77777777" w:rsidR="004742CF" w:rsidRDefault="004742CF" w:rsidP="004742CF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661C993" w14:textId="77777777" w:rsidR="004742CF" w:rsidRDefault="004742CF" w:rsidP="004742CF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4742CF" w14:paraId="2DDAF98F" w14:textId="77777777" w:rsidTr="00B77AB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EC259" w14:textId="77777777" w:rsidR="004742CF" w:rsidRDefault="004742CF" w:rsidP="00B77ABF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C824" w14:textId="77777777" w:rsidR="004742CF" w:rsidRDefault="004742CF" w:rsidP="00B77AB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4F801" w14:textId="77777777" w:rsidR="004742CF" w:rsidRDefault="004742CF" w:rsidP="00B77AB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4742CF" w14:paraId="5EE8E3D0" w14:textId="77777777" w:rsidTr="00B77AB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4A976" w14:textId="77777777" w:rsidR="004742CF" w:rsidRDefault="004742CF" w:rsidP="00B77ABF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DB6C" w14:textId="77777777" w:rsidR="004742CF" w:rsidRDefault="004742CF" w:rsidP="00B77AB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FA9FC" w14:textId="77777777" w:rsidR="004742CF" w:rsidRDefault="004742CF" w:rsidP="00B77ABF">
            <w:pPr>
              <w:widowControl w:val="0"/>
              <w:spacing w:line="360" w:lineRule="auto"/>
              <w:jc w:val="both"/>
            </w:pPr>
          </w:p>
        </w:tc>
      </w:tr>
      <w:tr w:rsidR="004742CF" w14:paraId="120DD7FA" w14:textId="77777777" w:rsidTr="00B77AB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89667" w14:textId="77777777" w:rsidR="004742CF" w:rsidRDefault="004742CF" w:rsidP="00B77ABF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EC036" w14:textId="77777777" w:rsidR="004742CF" w:rsidRDefault="004742CF" w:rsidP="00B77AB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CCCF" w14:textId="77777777" w:rsidR="004742CF" w:rsidRDefault="004742CF" w:rsidP="00B77ABF">
            <w:pPr>
              <w:widowControl w:val="0"/>
              <w:spacing w:line="360" w:lineRule="auto"/>
              <w:jc w:val="both"/>
            </w:pPr>
          </w:p>
        </w:tc>
      </w:tr>
      <w:tr w:rsidR="004742CF" w14:paraId="35F58F2C" w14:textId="77777777" w:rsidTr="00B77AB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3CD4" w14:textId="77777777" w:rsidR="004742CF" w:rsidRDefault="004742CF" w:rsidP="00B77AB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174E5" w14:textId="77777777" w:rsidR="004742CF" w:rsidRDefault="004742CF" w:rsidP="00B77AB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53E6" w14:textId="77777777" w:rsidR="004742CF" w:rsidRDefault="004742CF" w:rsidP="00B77ABF">
            <w:pPr>
              <w:widowControl w:val="0"/>
              <w:spacing w:line="360" w:lineRule="auto"/>
              <w:jc w:val="both"/>
            </w:pPr>
          </w:p>
        </w:tc>
      </w:tr>
    </w:tbl>
    <w:p w14:paraId="28826520" w14:textId="77777777" w:rsidR="004742CF" w:rsidRDefault="004742CF" w:rsidP="004742CF">
      <w:pPr>
        <w:widowControl w:val="0"/>
        <w:spacing w:line="360" w:lineRule="auto"/>
        <w:jc w:val="both"/>
      </w:pPr>
    </w:p>
    <w:p w14:paraId="2D6E43CF" w14:textId="77777777" w:rsidR="004742CF" w:rsidRDefault="004742CF" w:rsidP="004742CF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A2C251A" w14:textId="77777777" w:rsidR="004742CF" w:rsidRDefault="004742CF" w:rsidP="004742CF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A984C89" w14:textId="77777777" w:rsidR="004742CF" w:rsidRDefault="004742CF" w:rsidP="004742CF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FBCE170" w14:textId="77777777" w:rsidR="004742CF" w:rsidRDefault="004742CF" w:rsidP="004742CF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C214BF8" w14:textId="77777777" w:rsidR="004742CF" w:rsidRDefault="004742CF" w:rsidP="004742CF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46C5179" w14:textId="77777777" w:rsidR="004742CF" w:rsidRDefault="004742CF" w:rsidP="004742CF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A7E4368" w14:textId="77777777" w:rsidR="004742CF" w:rsidRDefault="004742CF" w:rsidP="004742CF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68ECCC50" w14:textId="77777777" w:rsidR="004742CF" w:rsidRDefault="004742CF" w:rsidP="004742CF">
      <w:pPr>
        <w:rPr>
          <w:rFonts w:eastAsia="Times New Roman"/>
          <w:lang w:eastAsia="pl-PL"/>
        </w:rPr>
      </w:pPr>
    </w:p>
    <w:p w14:paraId="5F67099A" w14:textId="77777777" w:rsidR="004742CF" w:rsidRDefault="004742CF" w:rsidP="004742CF"/>
    <w:p w14:paraId="0EE85268" w14:textId="77777777" w:rsidR="004742CF" w:rsidRDefault="004742CF" w:rsidP="004742CF"/>
    <w:p w14:paraId="01AE241F" w14:textId="77777777" w:rsidR="004742CF" w:rsidRDefault="004742CF" w:rsidP="004742CF"/>
    <w:p w14:paraId="10AC5F8E" w14:textId="77777777" w:rsidR="004742CF" w:rsidRPr="00D54AE7" w:rsidRDefault="004742CF" w:rsidP="004742CF"/>
    <w:p w14:paraId="3FDA7719" w14:textId="77777777" w:rsidR="004742CF" w:rsidRPr="007B5051" w:rsidRDefault="004742CF" w:rsidP="004742CF"/>
    <w:p w14:paraId="3B17C084" w14:textId="77777777" w:rsidR="004742CF" w:rsidRPr="00EE068C" w:rsidRDefault="004742CF" w:rsidP="004742CF"/>
    <w:p w14:paraId="194157E8" w14:textId="77777777" w:rsidR="004742CF" w:rsidRPr="00450928" w:rsidRDefault="004742CF" w:rsidP="004742CF"/>
    <w:p w14:paraId="7AD60B7C" w14:textId="77777777" w:rsidR="004742CF" w:rsidRPr="00555234" w:rsidRDefault="004742CF" w:rsidP="004742CF"/>
    <w:p w14:paraId="00839AB2" w14:textId="77777777" w:rsidR="004742CF" w:rsidRPr="003E2448" w:rsidRDefault="004742CF" w:rsidP="004742CF"/>
    <w:p w14:paraId="53D261E0" w14:textId="77777777" w:rsidR="004742CF" w:rsidRPr="00772084" w:rsidRDefault="004742CF" w:rsidP="004742CF"/>
    <w:p w14:paraId="2F343F92" w14:textId="79886A66" w:rsidR="00106AC7" w:rsidRPr="00EE0C8D" w:rsidRDefault="00106AC7" w:rsidP="00EE0C8D"/>
    <w:sectPr w:rsidR="00106AC7" w:rsidRPr="00EE0C8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DF135" w14:textId="77777777" w:rsidR="004A590F" w:rsidRDefault="004A590F">
      <w:r>
        <w:separator/>
      </w:r>
    </w:p>
  </w:endnote>
  <w:endnote w:type="continuationSeparator" w:id="0">
    <w:p w14:paraId="35B2C30B" w14:textId="77777777" w:rsidR="004A590F" w:rsidRDefault="004A5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7F8E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D5841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C83B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AA61F7B" w14:textId="77777777" w:rsidR="00336EEB" w:rsidRDefault="004742CF" w:rsidP="00336EEB">
    <w:pPr>
      <w:pStyle w:val="Stopka"/>
      <w:tabs>
        <w:tab w:val="clear" w:pos="4536"/>
      </w:tabs>
      <w:jc w:val="center"/>
    </w:pPr>
    <w:r>
      <w:rPr>
        <w:noProof/>
      </w:rPr>
      <w:pict w14:anchorId="4B06C47A">
        <v:line id="_x0000_s1025" style="position:absolute;left:0;text-align:left;z-index:251657728" from="-3.85pt,8.7pt" to="455.15pt,8.7pt"/>
      </w:pict>
    </w:r>
  </w:p>
  <w:p w14:paraId="3212924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D84F" w14:textId="77777777" w:rsidR="006073D7" w:rsidRDefault="00607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F9E14" w14:textId="77777777" w:rsidR="004A590F" w:rsidRDefault="004A590F">
      <w:r>
        <w:separator/>
      </w:r>
    </w:p>
  </w:footnote>
  <w:footnote w:type="continuationSeparator" w:id="0">
    <w:p w14:paraId="6B07C089" w14:textId="77777777" w:rsidR="004A590F" w:rsidRDefault="004A5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B5B69" w14:textId="77777777" w:rsidR="006073D7" w:rsidRDefault="00607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22507" w14:textId="77777777" w:rsidR="006073D7" w:rsidRDefault="00607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1413E" w14:textId="77777777" w:rsidR="006073D7" w:rsidRDefault="00607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99409">
    <w:abstractNumId w:val="14"/>
  </w:num>
  <w:num w:numId="2" w16cid:durableId="1704136961">
    <w:abstractNumId w:val="0"/>
  </w:num>
  <w:num w:numId="3" w16cid:durableId="206990795">
    <w:abstractNumId w:val="12"/>
  </w:num>
  <w:num w:numId="4" w16cid:durableId="1168210990">
    <w:abstractNumId w:val="8"/>
  </w:num>
  <w:num w:numId="5" w16cid:durableId="1053429706">
    <w:abstractNumId w:val="7"/>
  </w:num>
  <w:num w:numId="6" w16cid:durableId="1850833195">
    <w:abstractNumId w:val="1"/>
  </w:num>
  <w:num w:numId="7" w16cid:durableId="895240288">
    <w:abstractNumId w:val="6"/>
  </w:num>
  <w:num w:numId="8" w16cid:durableId="1551846930">
    <w:abstractNumId w:val="3"/>
  </w:num>
  <w:num w:numId="9" w16cid:durableId="1565020784">
    <w:abstractNumId w:val="2"/>
  </w:num>
  <w:num w:numId="10" w16cid:durableId="1657299519">
    <w:abstractNumId w:val="5"/>
  </w:num>
  <w:num w:numId="11" w16cid:durableId="1494683508">
    <w:abstractNumId w:val="11"/>
  </w:num>
  <w:num w:numId="12" w16cid:durableId="251202820">
    <w:abstractNumId w:val="4"/>
  </w:num>
  <w:num w:numId="13" w16cid:durableId="1918861152">
    <w:abstractNumId w:val="10"/>
  </w:num>
  <w:num w:numId="14" w16cid:durableId="1753619912">
    <w:abstractNumId w:val="13"/>
  </w:num>
  <w:num w:numId="15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90F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E3DB6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742CF"/>
    <w:rsid w:val="004A590F"/>
    <w:rsid w:val="004C55DE"/>
    <w:rsid w:val="004D5C77"/>
    <w:rsid w:val="00533E9F"/>
    <w:rsid w:val="00542D0B"/>
    <w:rsid w:val="0056132E"/>
    <w:rsid w:val="005A5013"/>
    <w:rsid w:val="005C0D5A"/>
    <w:rsid w:val="005C3627"/>
    <w:rsid w:val="006073D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0C8D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D3F064"/>
  <w15:chartTrackingRefBased/>
  <w15:docId w15:val="{66BAFDB0-1587-4F31-87A9-9D6D365D7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742CF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4742CF"/>
  </w:style>
  <w:style w:type="paragraph" w:styleId="Akapitzlist">
    <w:name w:val="List Paragraph"/>
    <w:basedOn w:val="Normalny"/>
    <w:uiPriority w:val="34"/>
    <w:qFormat/>
    <w:rsid w:val="004742C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335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2025-07-28T11:16:00Z</cp:lastPrinted>
  <dcterms:created xsi:type="dcterms:W3CDTF">2025-07-28T11:17:00Z</dcterms:created>
  <dcterms:modified xsi:type="dcterms:W3CDTF">2025-07-28T11:17:00Z</dcterms:modified>
</cp:coreProperties>
</file>