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BE7EB" w14:textId="77777777" w:rsidR="00D665F5" w:rsidRDefault="000A0882" w:rsidP="00D665F5">
      <w:pPr>
        <w:spacing w:after="240"/>
        <w:jc w:val="right"/>
        <w:rPr>
          <w:sz w:val="22"/>
          <w:szCs w:val="22"/>
        </w:rPr>
      </w:pPr>
      <w:r w:rsidRPr="000A088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A0882">
        <w:rPr>
          <w:sz w:val="22"/>
          <w:szCs w:val="22"/>
        </w:rPr>
        <w:t>2025-07-30</w:t>
      </w:r>
    </w:p>
    <w:p w14:paraId="0DAD21F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5FD342F" w14:textId="77777777" w:rsidR="000A0882" w:rsidRPr="000A0882" w:rsidRDefault="000A0882" w:rsidP="00577BC6">
      <w:pPr>
        <w:spacing w:after="40"/>
        <w:rPr>
          <w:b/>
          <w:bCs/>
          <w:sz w:val="22"/>
          <w:szCs w:val="22"/>
        </w:rPr>
      </w:pPr>
      <w:r w:rsidRPr="000A0882">
        <w:rPr>
          <w:b/>
          <w:bCs/>
          <w:sz w:val="22"/>
          <w:szCs w:val="22"/>
        </w:rPr>
        <w:t>Akademia Górniczo - Hutnicza</w:t>
      </w:r>
    </w:p>
    <w:p w14:paraId="1DC7CA0A" w14:textId="77777777" w:rsidR="000A0882" w:rsidRPr="000A0882" w:rsidRDefault="000A0882" w:rsidP="00577BC6">
      <w:pPr>
        <w:spacing w:after="40"/>
        <w:rPr>
          <w:b/>
          <w:bCs/>
          <w:sz w:val="22"/>
          <w:szCs w:val="22"/>
        </w:rPr>
      </w:pPr>
      <w:r w:rsidRPr="000A0882">
        <w:rPr>
          <w:b/>
          <w:bCs/>
          <w:sz w:val="22"/>
          <w:szCs w:val="22"/>
        </w:rPr>
        <w:t>im. Stanisława Staszica w Krakowie</w:t>
      </w:r>
    </w:p>
    <w:p w14:paraId="149EA8BE" w14:textId="77777777" w:rsidR="00D665F5" w:rsidRPr="00D91931" w:rsidRDefault="000A0882" w:rsidP="00577BC6">
      <w:pPr>
        <w:spacing w:after="40"/>
        <w:rPr>
          <w:b/>
          <w:bCs/>
          <w:sz w:val="22"/>
          <w:szCs w:val="22"/>
        </w:rPr>
      </w:pPr>
      <w:r w:rsidRPr="000A0882">
        <w:rPr>
          <w:b/>
          <w:bCs/>
          <w:sz w:val="22"/>
          <w:szCs w:val="22"/>
        </w:rPr>
        <w:t>Dział Zamówień Publicznych</w:t>
      </w:r>
    </w:p>
    <w:p w14:paraId="25BC42F6" w14:textId="77777777" w:rsidR="00D665F5" w:rsidRPr="00BD5546" w:rsidRDefault="000A0882" w:rsidP="00D665F5">
      <w:pPr>
        <w:rPr>
          <w:sz w:val="22"/>
          <w:szCs w:val="22"/>
        </w:rPr>
      </w:pPr>
      <w:r w:rsidRPr="000A088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A0882">
        <w:rPr>
          <w:sz w:val="22"/>
          <w:szCs w:val="22"/>
        </w:rPr>
        <w:t>30</w:t>
      </w:r>
    </w:p>
    <w:p w14:paraId="4261AB36" w14:textId="77777777" w:rsidR="00D665F5" w:rsidRPr="00BD5546" w:rsidRDefault="000A0882" w:rsidP="00D665F5">
      <w:pPr>
        <w:rPr>
          <w:sz w:val="22"/>
          <w:szCs w:val="22"/>
        </w:rPr>
      </w:pPr>
      <w:r w:rsidRPr="000A088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A0882">
        <w:rPr>
          <w:sz w:val="22"/>
          <w:szCs w:val="22"/>
        </w:rPr>
        <w:t>Kraków</w:t>
      </w:r>
    </w:p>
    <w:p w14:paraId="37F21A4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0882" w:rsidRPr="000A0882">
        <w:rPr>
          <w:b/>
          <w:sz w:val="22"/>
          <w:szCs w:val="22"/>
        </w:rPr>
        <w:t>DE-dzp.272-426/25</w:t>
      </w:r>
      <w:r w:rsidR="00A80738">
        <w:rPr>
          <w:sz w:val="24"/>
        </w:rPr>
        <w:tab/>
        <w:t xml:space="preserve"> </w:t>
      </w:r>
    </w:p>
    <w:p w14:paraId="5DE6B9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5D09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3F00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0106A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D6839E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28371C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0882" w:rsidRPr="000A0882">
        <w:rPr>
          <w:sz w:val="22"/>
          <w:szCs w:val="22"/>
        </w:rPr>
        <w:t xml:space="preserve">Tryb podstawowy bez negocjacji - art. 275 pkt. 1 ustawy </w:t>
      </w:r>
      <w:proofErr w:type="spellStart"/>
      <w:r w:rsidR="000A0882" w:rsidRPr="000A088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7B16F23" w14:textId="77777777" w:rsidR="00A80738" w:rsidRPr="00577BC6" w:rsidRDefault="000A088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0882">
        <w:rPr>
          <w:b/>
          <w:sz w:val="22"/>
          <w:szCs w:val="22"/>
        </w:rPr>
        <w:t>Remont drogi wewnętrznej przy ul. Tokarskiego na terenie MS AGH w Krakowie - DE-dzp.272-426/25</w:t>
      </w:r>
    </w:p>
    <w:p w14:paraId="3D0144E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4BCD1F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A0882" w:rsidRPr="000A0882">
        <w:rPr>
          <w:sz w:val="22"/>
          <w:szCs w:val="22"/>
        </w:rPr>
        <w:t>30/07/2025</w:t>
      </w:r>
      <w:r w:rsidR="00FF4AB1" w:rsidRPr="00577BC6">
        <w:rPr>
          <w:sz w:val="22"/>
          <w:szCs w:val="22"/>
        </w:rPr>
        <w:t xml:space="preserve"> o godz. </w:t>
      </w:r>
      <w:r w:rsidR="000A0882" w:rsidRPr="000A088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DDF812D" w14:textId="77777777" w:rsidTr="003F57CD">
        <w:tc>
          <w:tcPr>
            <w:tcW w:w="993" w:type="dxa"/>
            <w:shd w:val="clear" w:color="auto" w:fill="auto"/>
            <w:vAlign w:val="center"/>
          </w:tcPr>
          <w:p w14:paraId="0AD0821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C1AB7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1161B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A0882" w:rsidRPr="00493F8C" w14:paraId="7979868D" w14:textId="77777777" w:rsidTr="00E05537">
        <w:tc>
          <w:tcPr>
            <w:tcW w:w="993" w:type="dxa"/>
            <w:shd w:val="clear" w:color="auto" w:fill="auto"/>
            <w:vAlign w:val="center"/>
          </w:tcPr>
          <w:p w14:paraId="426B7C4E" w14:textId="77777777" w:rsidR="000A0882" w:rsidRPr="00490DC0" w:rsidRDefault="000A0882" w:rsidP="00E05537">
            <w:pPr>
              <w:spacing w:before="120" w:after="120"/>
              <w:jc w:val="center"/>
            </w:pPr>
            <w:r w:rsidRPr="000A0882">
              <w:t>1</w:t>
            </w:r>
          </w:p>
        </w:tc>
        <w:tc>
          <w:tcPr>
            <w:tcW w:w="5244" w:type="dxa"/>
            <w:shd w:val="clear" w:color="auto" w:fill="auto"/>
          </w:tcPr>
          <w:p w14:paraId="308C97D3" w14:textId="77777777" w:rsidR="000A0882" w:rsidRPr="00490DC0" w:rsidRDefault="000A0882" w:rsidP="00E05537">
            <w:pPr>
              <w:spacing w:before="40"/>
            </w:pPr>
            <w:r w:rsidRPr="000A0882">
              <w:t>Firma STAR Ewa Chmura</w:t>
            </w:r>
          </w:p>
          <w:p w14:paraId="1CA94B2D" w14:textId="77777777" w:rsidR="000A0882" w:rsidRPr="00490DC0" w:rsidRDefault="000A0882" w:rsidP="00E05537">
            <w:r w:rsidRPr="000A0882">
              <w:t>Warszawska</w:t>
            </w:r>
            <w:r w:rsidRPr="00490DC0">
              <w:t xml:space="preserve"> </w:t>
            </w:r>
            <w:r w:rsidRPr="000A0882">
              <w:t>87</w:t>
            </w:r>
            <w:r w:rsidRPr="00490DC0">
              <w:t xml:space="preserve"> </w:t>
            </w:r>
          </w:p>
          <w:p w14:paraId="25B5C8CD" w14:textId="77777777" w:rsidR="000A0882" w:rsidRPr="00490DC0" w:rsidRDefault="000A0882" w:rsidP="00E05537">
            <w:pPr>
              <w:spacing w:after="40"/>
              <w:jc w:val="both"/>
            </w:pPr>
            <w:r w:rsidRPr="000A0882">
              <w:t>33-240</w:t>
            </w:r>
            <w:r w:rsidRPr="00490DC0">
              <w:t xml:space="preserve"> </w:t>
            </w:r>
            <w:r w:rsidRPr="000A0882">
              <w:t>Żabno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E536F1" w14:textId="77777777" w:rsidR="000A0882" w:rsidRPr="00490DC0" w:rsidRDefault="000A0882" w:rsidP="00E05537">
            <w:pPr>
              <w:spacing w:before="120" w:after="120"/>
              <w:jc w:val="both"/>
            </w:pPr>
            <w:r w:rsidRPr="000A0882">
              <w:t>606 634.84 zł</w:t>
            </w:r>
          </w:p>
        </w:tc>
      </w:tr>
      <w:tr w:rsidR="000A0882" w:rsidRPr="00493F8C" w14:paraId="6CFE204C" w14:textId="77777777" w:rsidTr="00E05537">
        <w:tc>
          <w:tcPr>
            <w:tcW w:w="993" w:type="dxa"/>
            <w:shd w:val="clear" w:color="auto" w:fill="auto"/>
            <w:vAlign w:val="center"/>
          </w:tcPr>
          <w:p w14:paraId="462BC89B" w14:textId="77777777" w:rsidR="000A0882" w:rsidRPr="00490DC0" w:rsidRDefault="000A0882" w:rsidP="00E05537">
            <w:pPr>
              <w:spacing w:before="120" w:after="120"/>
              <w:jc w:val="center"/>
            </w:pPr>
            <w:r w:rsidRPr="000A0882">
              <w:t>2</w:t>
            </w:r>
          </w:p>
        </w:tc>
        <w:tc>
          <w:tcPr>
            <w:tcW w:w="5244" w:type="dxa"/>
            <w:shd w:val="clear" w:color="auto" w:fill="auto"/>
          </w:tcPr>
          <w:p w14:paraId="18BBC60A" w14:textId="77777777" w:rsidR="000A0882" w:rsidRPr="00490DC0" w:rsidRDefault="000A0882" w:rsidP="00E05537">
            <w:pPr>
              <w:spacing w:before="40"/>
            </w:pPr>
            <w:r w:rsidRPr="000A0882">
              <w:t>Firma Budowlana "BRUKMAN" Roman Staroń</w:t>
            </w:r>
          </w:p>
          <w:p w14:paraId="76A93E67" w14:textId="77777777" w:rsidR="000A0882" w:rsidRPr="00490DC0" w:rsidRDefault="000A0882" w:rsidP="00E05537">
            <w:r w:rsidRPr="000A0882">
              <w:t>Krakowska</w:t>
            </w:r>
            <w:r w:rsidRPr="00490DC0">
              <w:t xml:space="preserve"> </w:t>
            </w:r>
            <w:r w:rsidRPr="000A0882">
              <w:t>212</w:t>
            </w:r>
            <w:r w:rsidRPr="00490DC0">
              <w:t xml:space="preserve"> </w:t>
            </w:r>
          </w:p>
          <w:p w14:paraId="55CBEE47" w14:textId="77777777" w:rsidR="000A0882" w:rsidRPr="00490DC0" w:rsidRDefault="000A0882" w:rsidP="00E05537">
            <w:pPr>
              <w:spacing w:after="40"/>
              <w:jc w:val="both"/>
            </w:pPr>
            <w:r w:rsidRPr="000A0882">
              <w:t>32-065</w:t>
            </w:r>
            <w:r w:rsidRPr="00490DC0">
              <w:t xml:space="preserve"> </w:t>
            </w:r>
            <w:r w:rsidRPr="000A0882">
              <w:t>Krzeszowice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80F330" w14:textId="77777777" w:rsidR="000A0882" w:rsidRPr="00490DC0" w:rsidRDefault="000A0882" w:rsidP="00E05537">
            <w:pPr>
              <w:spacing w:before="120" w:after="120"/>
              <w:jc w:val="both"/>
            </w:pPr>
            <w:r w:rsidRPr="000A0882">
              <w:t>873 652.83 zł</w:t>
            </w:r>
          </w:p>
        </w:tc>
      </w:tr>
      <w:tr w:rsidR="000A0882" w:rsidRPr="00493F8C" w14:paraId="214241BB" w14:textId="77777777" w:rsidTr="00E05537">
        <w:tc>
          <w:tcPr>
            <w:tcW w:w="993" w:type="dxa"/>
            <w:shd w:val="clear" w:color="auto" w:fill="auto"/>
            <w:vAlign w:val="center"/>
          </w:tcPr>
          <w:p w14:paraId="6C29F5B9" w14:textId="77777777" w:rsidR="000A0882" w:rsidRPr="00490DC0" w:rsidRDefault="000A0882" w:rsidP="00E05537">
            <w:pPr>
              <w:spacing w:before="120" w:after="120"/>
              <w:jc w:val="center"/>
            </w:pPr>
            <w:r w:rsidRPr="000A0882">
              <w:t>3</w:t>
            </w:r>
          </w:p>
        </w:tc>
        <w:tc>
          <w:tcPr>
            <w:tcW w:w="5244" w:type="dxa"/>
            <w:shd w:val="clear" w:color="auto" w:fill="auto"/>
          </w:tcPr>
          <w:p w14:paraId="20C4ACA0" w14:textId="77777777" w:rsidR="000A0882" w:rsidRPr="00490DC0" w:rsidRDefault="000A0882" w:rsidP="00E05537">
            <w:pPr>
              <w:spacing w:before="40"/>
            </w:pPr>
            <w:r w:rsidRPr="000A0882">
              <w:t>Przedsiębiorstwo Handlowo-Usługowe Mercus Bis sp. z o.o.</w:t>
            </w:r>
          </w:p>
          <w:p w14:paraId="341F37B0" w14:textId="77777777" w:rsidR="000A0882" w:rsidRPr="00490DC0" w:rsidRDefault="000A0882" w:rsidP="00E05537">
            <w:r w:rsidRPr="000A0882">
              <w:t>Sienkiewicza</w:t>
            </w:r>
            <w:r w:rsidRPr="00490DC0">
              <w:t xml:space="preserve"> </w:t>
            </w:r>
            <w:r w:rsidRPr="000A0882">
              <w:t>33</w:t>
            </w:r>
            <w:r w:rsidRPr="00490DC0">
              <w:t xml:space="preserve"> </w:t>
            </w:r>
          </w:p>
          <w:p w14:paraId="2CA8324E" w14:textId="298C54FB" w:rsidR="000A0882" w:rsidRPr="00490DC0" w:rsidRDefault="000A0882" w:rsidP="00E05537">
            <w:pPr>
              <w:spacing w:after="40"/>
              <w:jc w:val="both"/>
            </w:pPr>
            <w:r w:rsidRPr="000A0882">
              <w:t>32-020</w:t>
            </w:r>
            <w:r w:rsidRPr="00490DC0">
              <w:t xml:space="preserve"> </w:t>
            </w:r>
            <w:r w:rsidR="00421E9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9EAC3B" w14:textId="77777777" w:rsidR="000A0882" w:rsidRPr="00490DC0" w:rsidRDefault="000A0882" w:rsidP="00E05537">
            <w:pPr>
              <w:spacing w:before="120" w:after="120"/>
              <w:jc w:val="both"/>
            </w:pPr>
            <w:r w:rsidRPr="000A0882">
              <w:t>848 700.00 zł</w:t>
            </w:r>
          </w:p>
        </w:tc>
      </w:tr>
      <w:tr w:rsidR="000A0882" w:rsidRPr="00493F8C" w14:paraId="3E913E40" w14:textId="77777777" w:rsidTr="00E05537">
        <w:tc>
          <w:tcPr>
            <w:tcW w:w="993" w:type="dxa"/>
            <w:shd w:val="clear" w:color="auto" w:fill="auto"/>
            <w:vAlign w:val="center"/>
          </w:tcPr>
          <w:p w14:paraId="05E064CD" w14:textId="77777777" w:rsidR="000A0882" w:rsidRPr="00490DC0" w:rsidRDefault="000A0882" w:rsidP="00E05537">
            <w:pPr>
              <w:spacing w:before="120" w:after="120"/>
              <w:jc w:val="center"/>
            </w:pPr>
            <w:r w:rsidRPr="000A0882">
              <w:t>4</w:t>
            </w:r>
          </w:p>
        </w:tc>
        <w:tc>
          <w:tcPr>
            <w:tcW w:w="5244" w:type="dxa"/>
            <w:shd w:val="clear" w:color="auto" w:fill="auto"/>
          </w:tcPr>
          <w:p w14:paraId="0C87B2FD" w14:textId="77777777" w:rsidR="000A0882" w:rsidRPr="00490DC0" w:rsidRDefault="000A0882" w:rsidP="00E05537">
            <w:pPr>
              <w:spacing w:before="40"/>
            </w:pPr>
            <w:proofErr w:type="spellStart"/>
            <w:r w:rsidRPr="000A0882">
              <w:t>Ravtal</w:t>
            </w:r>
            <w:proofErr w:type="spellEnd"/>
            <w:r w:rsidRPr="000A0882">
              <w:t xml:space="preserve"> Sp. Z o.o. </w:t>
            </w:r>
            <w:proofErr w:type="spellStart"/>
            <w:r w:rsidRPr="000A0882">
              <w:t>Sp.K</w:t>
            </w:r>
            <w:proofErr w:type="spellEnd"/>
            <w:r w:rsidRPr="000A0882">
              <w:t>.</w:t>
            </w:r>
          </w:p>
          <w:p w14:paraId="4CEA5552" w14:textId="77777777" w:rsidR="000A0882" w:rsidRPr="00490DC0" w:rsidRDefault="000A0882" w:rsidP="00E05537">
            <w:proofErr w:type="spellStart"/>
            <w:r w:rsidRPr="000A0882">
              <w:t>Prof.W.M.Bartla</w:t>
            </w:r>
            <w:proofErr w:type="spellEnd"/>
            <w:r w:rsidRPr="00490DC0">
              <w:t xml:space="preserve"> </w:t>
            </w:r>
            <w:r w:rsidRPr="000A0882">
              <w:t>19D/24</w:t>
            </w:r>
            <w:r w:rsidRPr="00490DC0">
              <w:t xml:space="preserve"> </w:t>
            </w:r>
          </w:p>
          <w:p w14:paraId="54D81A95" w14:textId="77777777" w:rsidR="000A0882" w:rsidRPr="00490DC0" w:rsidRDefault="000A0882" w:rsidP="00E05537">
            <w:pPr>
              <w:spacing w:after="40"/>
              <w:jc w:val="both"/>
            </w:pPr>
            <w:r w:rsidRPr="000A0882">
              <w:t>30-389</w:t>
            </w:r>
            <w:r w:rsidRPr="00490DC0">
              <w:t xml:space="preserve"> </w:t>
            </w:r>
            <w:r w:rsidRPr="000A088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80A046" w14:textId="77777777" w:rsidR="000A0882" w:rsidRPr="00490DC0" w:rsidRDefault="000A0882" w:rsidP="00E05537">
            <w:pPr>
              <w:spacing w:before="120" w:after="120"/>
              <w:jc w:val="both"/>
            </w:pPr>
            <w:r w:rsidRPr="000A0882">
              <w:t>615 803.83 zł</w:t>
            </w:r>
          </w:p>
        </w:tc>
      </w:tr>
    </w:tbl>
    <w:p w14:paraId="650DE62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FD617" w14:textId="77777777" w:rsidR="00CA0CE1" w:rsidRDefault="00CA0CE1">
      <w:r>
        <w:separator/>
      </w:r>
    </w:p>
  </w:endnote>
  <w:endnote w:type="continuationSeparator" w:id="0">
    <w:p w14:paraId="4D04CABA" w14:textId="77777777" w:rsidR="00CA0CE1" w:rsidRDefault="00CA0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622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74525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E1AA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7AC7EB">
        <v:line id="_x0000_s1025" style="position:absolute;left:0;text-align:left;z-index:251657728" from="-3.85pt,8.7pt" to="455.15pt,8.7pt"/>
      </w:pict>
    </w:r>
  </w:p>
  <w:p w14:paraId="39525A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DFA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7D4BEA" w14:textId="77777777" w:rsidR="009F189D" w:rsidRDefault="009F189D">
    <w:pPr>
      <w:pStyle w:val="Stopka"/>
      <w:tabs>
        <w:tab w:val="clear" w:pos="4536"/>
      </w:tabs>
      <w:jc w:val="center"/>
    </w:pPr>
  </w:p>
  <w:p w14:paraId="20D636D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C52DA" w14:textId="77777777" w:rsidR="00CA0CE1" w:rsidRDefault="00CA0CE1">
      <w:r>
        <w:separator/>
      </w:r>
    </w:p>
  </w:footnote>
  <w:footnote w:type="continuationSeparator" w:id="0">
    <w:p w14:paraId="7AC66F11" w14:textId="77777777" w:rsidR="00CA0CE1" w:rsidRDefault="00CA0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0F215" w14:textId="77777777" w:rsidR="000A0882" w:rsidRDefault="000A08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ACD7C" w14:textId="77777777" w:rsidR="000A0882" w:rsidRDefault="000A08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321DD" w14:textId="77777777" w:rsidR="000A0882" w:rsidRDefault="000A08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CE1"/>
    <w:rsid w:val="00007727"/>
    <w:rsid w:val="00017720"/>
    <w:rsid w:val="00035488"/>
    <w:rsid w:val="000A0093"/>
    <w:rsid w:val="000A0882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1E98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A0CE1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836EE9"/>
  <w15:chartTrackingRefBased/>
  <w15:docId w15:val="{97C26159-481B-47BF-BF54-FC644579A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2025-07-30T09:29:00Z</dcterms:created>
  <dcterms:modified xsi:type="dcterms:W3CDTF">2025-07-30T09:31:00Z</dcterms:modified>
</cp:coreProperties>
</file>