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BDBD1" w14:textId="77777777" w:rsidR="00D665F5" w:rsidRDefault="007D4CF7" w:rsidP="00D665F5">
      <w:pPr>
        <w:spacing w:after="240"/>
        <w:jc w:val="right"/>
        <w:rPr>
          <w:sz w:val="22"/>
          <w:szCs w:val="22"/>
        </w:rPr>
      </w:pPr>
      <w:r w:rsidRPr="007D4CF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D4CF7">
        <w:rPr>
          <w:sz w:val="22"/>
          <w:szCs w:val="22"/>
        </w:rPr>
        <w:t>2025-07-30</w:t>
      </w:r>
    </w:p>
    <w:p w14:paraId="56BCDE3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6A565B5" w14:textId="77777777" w:rsidR="007D4CF7" w:rsidRPr="007D4CF7" w:rsidRDefault="007D4CF7" w:rsidP="00577BC6">
      <w:pPr>
        <w:spacing w:after="40"/>
        <w:rPr>
          <w:b/>
          <w:bCs/>
          <w:sz w:val="22"/>
          <w:szCs w:val="22"/>
        </w:rPr>
      </w:pPr>
      <w:r w:rsidRPr="007D4CF7">
        <w:rPr>
          <w:b/>
          <w:bCs/>
          <w:sz w:val="22"/>
          <w:szCs w:val="22"/>
        </w:rPr>
        <w:t>Akademia Górniczo - Hutnicza</w:t>
      </w:r>
    </w:p>
    <w:p w14:paraId="323B8B0D" w14:textId="77777777" w:rsidR="007D4CF7" w:rsidRPr="007D4CF7" w:rsidRDefault="007D4CF7" w:rsidP="00577BC6">
      <w:pPr>
        <w:spacing w:after="40"/>
        <w:rPr>
          <w:b/>
          <w:bCs/>
          <w:sz w:val="22"/>
          <w:szCs w:val="22"/>
        </w:rPr>
      </w:pPr>
      <w:r w:rsidRPr="007D4CF7">
        <w:rPr>
          <w:b/>
          <w:bCs/>
          <w:sz w:val="22"/>
          <w:szCs w:val="22"/>
        </w:rPr>
        <w:t>im. Stanisława Staszica w Krakowie</w:t>
      </w:r>
    </w:p>
    <w:p w14:paraId="31523157" w14:textId="77777777" w:rsidR="00D665F5" w:rsidRPr="00D91931" w:rsidRDefault="007D4CF7" w:rsidP="00577BC6">
      <w:pPr>
        <w:spacing w:after="40"/>
        <w:rPr>
          <w:b/>
          <w:bCs/>
          <w:sz w:val="22"/>
          <w:szCs w:val="22"/>
        </w:rPr>
      </w:pPr>
      <w:r w:rsidRPr="007D4CF7">
        <w:rPr>
          <w:b/>
          <w:bCs/>
          <w:sz w:val="22"/>
          <w:szCs w:val="22"/>
        </w:rPr>
        <w:t>Dział Zamówień Publicznych</w:t>
      </w:r>
    </w:p>
    <w:p w14:paraId="393B9240" w14:textId="77777777" w:rsidR="00D665F5" w:rsidRPr="00BD5546" w:rsidRDefault="007D4CF7" w:rsidP="00D665F5">
      <w:pPr>
        <w:rPr>
          <w:sz w:val="22"/>
          <w:szCs w:val="22"/>
        </w:rPr>
      </w:pPr>
      <w:r w:rsidRPr="007D4CF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D4CF7">
        <w:rPr>
          <w:sz w:val="22"/>
          <w:szCs w:val="22"/>
        </w:rPr>
        <w:t>30</w:t>
      </w:r>
    </w:p>
    <w:p w14:paraId="3D666B34" w14:textId="77777777" w:rsidR="00D665F5" w:rsidRPr="00BD5546" w:rsidRDefault="007D4CF7" w:rsidP="00D665F5">
      <w:pPr>
        <w:rPr>
          <w:sz w:val="22"/>
          <w:szCs w:val="22"/>
        </w:rPr>
      </w:pPr>
      <w:r w:rsidRPr="007D4CF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D4CF7">
        <w:rPr>
          <w:sz w:val="22"/>
          <w:szCs w:val="22"/>
        </w:rPr>
        <w:t>Kraków</w:t>
      </w:r>
    </w:p>
    <w:p w14:paraId="1D2B8E7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D4CF7" w:rsidRPr="007D4CF7">
        <w:rPr>
          <w:b/>
          <w:sz w:val="22"/>
          <w:szCs w:val="22"/>
        </w:rPr>
        <w:t>DE-dzp.272-385/25</w:t>
      </w:r>
      <w:r w:rsidR="00A80738">
        <w:rPr>
          <w:sz w:val="24"/>
        </w:rPr>
        <w:tab/>
        <w:t xml:space="preserve"> </w:t>
      </w:r>
    </w:p>
    <w:p w14:paraId="2B047C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1A30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B2B3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93652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89B9CB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4D92B9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D4CF7" w:rsidRPr="007D4CF7">
        <w:rPr>
          <w:sz w:val="22"/>
          <w:szCs w:val="22"/>
        </w:rPr>
        <w:t xml:space="preserve">Tryb podstawowy bez negocjacji - art. 275 pkt. 1 ustawy </w:t>
      </w:r>
      <w:proofErr w:type="spellStart"/>
      <w:r w:rsidR="007D4CF7" w:rsidRPr="007D4CF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A6A48BF" w14:textId="77777777" w:rsidR="00A80738" w:rsidRPr="00577BC6" w:rsidRDefault="007D4CF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D4CF7">
        <w:rPr>
          <w:b/>
          <w:sz w:val="22"/>
          <w:szCs w:val="22"/>
        </w:rPr>
        <w:t xml:space="preserve">Wymiana opraw oświetleniowych w budynku domu studenckiego DS1"Olimp" przy </w:t>
      </w:r>
      <w:proofErr w:type="spellStart"/>
      <w:r w:rsidRPr="007D4CF7">
        <w:rPr>
          <w:b/>
          <w:sz w:val="22"/>
          <w:szCs w:val="22"/>
        </w:rPr>
        <w:t>ul.Rostafińskiego</w:t>
      </w:r>
      <w:proofErr w:type="spellEnd"/>
      <w:r w:rsidRPr="007D4CF7">
        <w:rPr>
          <w:b/>
          <w:sz w:val="22"/>
          <w:szCs w:val="22"/>
        </w:rPr>
        <w:t xml:space="preserve"> 9 w Krakowie - DE-dzp.272-385/25</w:t>
      </w:r>
    </w:p>
    <w:p w14:paraId="0A75C21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2A4E6F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D4CF7" w:rsidRPr="007D4CF7">
        <w:rPr>
          <w:sz w:val="22"/>
          <w:szCs w:val="22"/>
        </w:rPr>
        <w:t>30/07/2025</w:t>
      </w:r>
      <w:r w:rsidR="00FF4AB1" w:rsidRPr="00577BC6">
        <w:rPr>
          <w:sz w:val="22"/>
          <w:szCs w:val="22"/>
        </w:rPr>
        <w:t xml:space="preserve"> o godz. </w:t>
      </w:r>
      <w:r w:rsidR="007D4CF7" w:rsidRPr="007D4CF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5746B7F" w14:textId="77777777" w:rsidTr="003F57CD">
        <w:tc>
          <w:tcPr>
            <w:tcW w:w="993" w:type="dxa"/>
            <w:vAlign w:val="center"/>
          </w:tcPr>
          <w:p w14:paraId="6B3D8B6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31A3AC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04C981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D4CF7" w:rsidRPr="00493F8C" w14:paraId="24B6ADF0" w14:textId="77777777" w:rsidTr="0013730A">
        <w:tc>
          <w:tcPr>
            <w:tcW w:w="993" w:type="dxa"/>
            <w:vAlign w:val="center"/>
          </w:tcPr>
          <w:p w14:paraId="3E4CD49B" w14:textId="77777777" w:rsidR="007D4CF7" w:rsidRPr="00490DC0" w:rsidRDefault="007D4CF7" w:rsidP="0013730A">
            <w:pPr>
              <w:spacing w:before="120" w:after="120"/>
              <w:jc w:val="center"/>
            </w:pPr>
            <w:r w:rsidRPr="007D4CF7">
              <w:t>1</w:t>
            </w:r>
          </w:p>
        </w:tc>
        <w:tc>
          <w:tcPr>
            <w:tcW w:w="5244" w:type="dxa"/>
          </w:tcPr>
          <w:p w14:paraId="2485269C" w14:textId="77777777" w:rsidR="007D4CF7" w:rsidRPr="00490DC0" w:rsidRDefault="007D4CF7" w:rsidP="0013730A">
            <w:pPr>
              <w:spacing w:before="40"/>
            </w:pPr>
            <w:r w:rsidRPr="007D4CF7">
              <w:t>ELEKTRO-POWER SP.ZO.O.</w:t>
            </w:r>
          </w:p>
          <w:p w14:paraId="6DC9C5B1" w14:textId="77777777" w:rsidR="007D4CF7" w:rsidRDefault="001F3795" w:rsidP="0013730A">
            <w:pPr>
              <w:spacing w:after="40"/>
              <w:jc w:val="both"/>
            </w:pPr>
            <w:r>
              <w:t>Ul. Warszawska 109/6</w:t>
            </w:r>
          </w:p>
          <w:p w14:paraId="2A98659C" w14:textId="7446A649" w:rsidR="001F3795" w:rsidRPr="00490DC0" w:rsidRDefault="001F3795" w:rsidP="0013730A">
            <w:pPr>
              <w:spacing w:after="40"/>
              <w:jc w:val="both"/>
            </w:pPr>
            <w:r>
              <w:t>42-2020 Częstochowa</w:t>
            </w:r>
          </w:p>
        </w:tc>
        <w:tc>
          <w:tcPr>
            <w:tcW w:w="2835" w:type="dxa"/>
            <w:vAlign w:val="center"/>
          </w:tcPr>
          <w:p w14:paraId="337EDB7A" w14:textId="77777777" w:rsidR="007D4CF7" w:rsidRPr="00490DC0" w:rsidRDefault="007D4CF7" w:rsidP="0013730A">
            <w:pPr>
              <w:spacing w:before="120" w:after="120"/>
              <w:jc w:val="both"/>
            </w:pPr>
            <w:r w:rsidRPr="007D4CF7">
              <w:t>1 399 148.43 zł</w:t>
            </w:r>
          </w:p>
        </w:tc>
      </w:tr>
      <w:tr w:rsidR="007D4CF7" w:rsidRPr="00493F8C" w14:paraId="29B2C880" w14:textId="77777777" w:rsidTr="0013730A">
        <w:tc>
          <w:tcPr>
            <w:tcW w:w="993" w:type="dxa"/>
            <w:vAlign w:val="center"/>
          </w:tcPr>
          <w:p w14:paraId="0F3BA921" w14:textId="77777777" w:rsidR="007D4CF7" w:rsidRPr="00490DC0" w:rsidRDefault="007D4CF7" w:rsidP="0013730A">
            <w:pPr>
              <w:spacing w:before="120" w:after="120"/>
              <w:jc w:val="center"/>
            </w:pPr>
            <w:r w:rsidRPr="007D4CF7">
              <w:t>2</w:t>
            </w:r>
          </w:p>
        </w:tc>
        <w:tc>
          <w:tcPr>
            <w:tcW w:w="5244" w:type="dxa"/>
          </w:tcPr>
          <w:p w14:paraId="7ED421C3" w14:textId="77777777" w:rsidR="007D4CF7" w:rsidRPr="00490DC0" w:rsidRDefault="007D4CF7" w:rsidP="0013730A">
            <w:pPr>
              <w:spacing w:before="40"/>
            </w:pPr>
            <w:r w:rsidRPr="007D4CF7">
              <w:t>P.P.M. Elektro-Naft  Jan Niziołek</w:t>
            </w:r>
          </w:p>
          <w:p w14:paraId="2B2040AF" w14:textId="77777777" w:rsidR="007D4CF7" w:rsidRPr="00490DC0" w:rsidRDefault="007D4CF7" w:rsidP="0013730A">
            <w:r w:rsidRPr="007D4CF7">
              <w:t>Forteczna</w:t>
            </w:r>
            <w:r w:rsidRPr="00490DC0">
              <w:t xml:space="preserve"> </w:t>
            </w:r>
            <w:r w:rsidRPr="007D4CF7">
              <w:t>11</w:t>
            </w:r>
            <w:r w:rsidRPr="00490DC0">
              <w:t xml:space="preserve"> </w:t>
            </w:r>
          </w:p>
          <w:p w14:paraId="0F5E4362" w14:textId="77777777" w:rsidR="007D4CF7" w:rsidRPr="00490DC0" w:rsidRDefault="007D4CF7" w:rsidP="0013730A">
            <w:pPr>
              <w:spacing w:after="40"/>
              <w:jc w:val="both"/>
            </w:pPr>
            <w:r w:rsidRPr="007D4CF7">
              <w:t>30-437</w:t>
            </w:r>
            <w:r w:rsidRPr="00490DC0">
              <w:t xml:space="preserve"> </w:t>
            </w:r>
            <w:r w:rsidRPr="007D4CF7">
              <w:t>Kraków</w:t>
            </w:r>
          </w:p>
        </w:tc>
        <w:tc>
          <w:tcPr>
            <w:tcW w:w="2835" w:type="dxa"/>
            <w:vAlign w:val="center"/>
          </w:tcPr>
          <w:p w14:paraId="2E4BB6DB" w14:textId="77777777" w:rsidR="007D4CF7" w:rsidRPr="00490DC0" w:rsidRDefault="007D4CF7" w:rsidP="0013730A">
            <w:pPr>
              <w:spacing w:before="120" w:after="120"/>
              <w:jc w:val="both"/>
            </w:pPr>
            <w:r w:rsidRPr="007D4CF7">
              <w:t>748 015.81 zł</w:t>
            </w:r>
          </w:p>
        </w:tc>
      </w:tr>
      <w:tr w:rsidR="007D4CF7" w:rsidRPr="00493F8C" w14:paraId="26F3713A" w14:textId="77777777" w:rsidTr="0013730A">
        <w:tc>
          <w:tcPr>
            <w:tcW w:w="993" w:type="dxa"/>
            <w:vAlign w:val="center"/>
          </w:tcPr>
          <w:p w14:paraId="4AC2A147" w14:textId="77777777" w:rsidR="007D4CF7" w:rsidRPr="00490DC0" w:rsidRDefault="007D4CF7" w:rsidP="0013730A">
            <w:pPr>
              <w:spacing w:before="120" w:after="120"/>
              <w:jc w:val="center"/>
            </w:pPr>
            <w:r w:rsidRPr="007D4CF7">
              <w:t>3</w:t>
            </w:r>
          </w:p>
        </w:tc>
        <w:tc>
          <w:tcPr>
            <w:tcW w:w="5244" w:type="dxa"/>
          </w:tcPr>
          <w:p w14:paraId="27B20546" w14:textId="77777777" w:rsidR="007D4CF7" w:rsidRPr="00490DC0" w:rsidRDefault="007D4CF7" w:rsidP="0013730A">
            <w:pPr>
              <w:spacing w:before="40"/>
            </w:pPr>
            <w:r w:rsidRPr="007D4CF7">
              <w:t>Konsorcjum FES Spółka z ograniczoną odpowiedzialnością Spółka komandytowa</w:t>
            </w:r>
          </w:p>
          <w:p w14:paraId="73811828" w14:textId="77777777" w:rsidR="007D4CF7" w:rsidRPr="00490DC0" w:rsidRDefault="007D4CF7" w:rsidP="0013730A">
            <w:r w:rsidRPr="007D4CF7">
              <w:t>Domaniewska</w:t>
            </w:r>
            <w:r w:rsidRPr="00490DC0">
              <w:t xml:space="preserve"> </w:t>
            </w:r>
            <w:r w:rsidRPr="007D4CF7">
              <w:t>37/2.43</w:t>
            </w:r>
            <w:r w:rsidRPr="00490DC0">
              <w:t xml:space="preserve"> </w:t>
            </w:r>
          </w:p>
          <w:p w14:paraId="3A88AC8B" w14:textId="77777777" w:rsidR="007D4CF7" w:rsidRPr="00490DC0" w:rsidRDefault="007D4CF7" w:rsidP="0013730A">
            <w:pPr>
              <w:spacing w:after="40"/>
              <w:jc w:val="both"/>
            </w:pPr>
            <w:r w:rsidRPr="007D4CF7">
              <w:t>02-672</w:t>
            </w:r>
            <w:r w:rsidRPr="00490DC0">
              <w:t xml:space="preserve"> </w:t>
            </w:r>
            <w:r w:rsidRPr="007D4CF7">
              <w:t>Warszawa</w:t>
            </w:r>
          </w:p>
        </w:tc>
        <w:tc>
          <w:tcPr>
            <w:tcW w:w="2835" w:type="dxa"/>
            <w:vAlign w:val="center"/>
          </w:tcPr>
          <w:p w14:paraId="28502DA2" w14:textId="77777777" w:rsidR="007D4CF7" w:rsidRPr="00490DC0" w:rsidRDefault="007D4CF7" w:rsidP="0013730A">
            <w:pPr>
              <w:spacing w:before="120" w:after="120"/>
              <w:jc w:val="both"/>
            </w:pPr>
            <w:r w:rsidRPr="007D4CF7">
              <w:t>1 058 889.39 zł</w:t>
            </w:r>
          </w:p>
        </w:tc>
      </w:tr>
      <w:tr w:rsidR="007D4CF7" w:rsidRPr="00493F8C" w14:paraId="3D4BA8D2" w14:textId="77777777" w:rsidTr="0013730A">
        <w:tc>
          <w:tcPr>
            <w:tcW w:w="993" w:type="dxa"/>
            <w:vAlign w:val="center"/>
          </w:tcPr>
          <w:p w14:paraId="644B7B96" w14:textId="77777777" w:rsidR="007D4CF7" w:rsidRPr="00490DC0" w:rsidRDefault="007D4CF7" w:rsidP="0013730A">
            <w:pPr>
              <w:spacing w:before="120" w:after="120"/>
              <w:jc w:val="center"/>
            </w:pPr>
            <w:r w:rsidRPr="007D4CF7">
              <w:t>4</w:t>
            </w:r>
          </w:p>
        </w:tc>
        <w:tc>
          <w:tcPr>
            <w:tcW w:w="5244" w:type="dxa"/>
          </w:tcPr>
          <w:p w14:paraId="3ED10834" w14:textId="77777777" w:rsidR="007D4CF7" w:rsidRPr="00490DC0" w:rsidRDefault="007D4CF7" w:rsidP="0013730A">
            <w:pPr>
              <w:spacing w:before="40"/>
            </w:pPr>
            <w:proofErr w:type="spellStart"/>
            <w:r w:rsidRPr="007D4CF7">
              <w:t>Alpida</w:t>
            </w:r>
            <w:proofErr w:type="spellEnd"/>
            <w:r w:rsidRPr="007D4CF7">
              <w:t xml:space="preserve"> Power Sp. z o.o.</w:t>
            </w:r>
          </w:p>
          <w:p w14:paraId="74347D24" w14:textId="77777777" w:rsidR="007D4CF7" w:rsidRPr="00490DC0" w:rsidRDefault="007D4CF7" w:rsidP="0013730A">
            <w:r w:rsidRPr="007D4CF7">
              <w:t>Żeromskiego</w:t>
            </w:r>
            <w:r w:rsidRPr="00490DC0">
              <w:t xml:space="preserve"> </w:t>
            </w:r>
            <w:r w:rsidRPr="007D4CF7">
              <w:t>39a</w:t>
            </w:r>
            <w:r w:rsidRPr="00490DC0">
              <w:t xml:space="preserve"> </w:t>
            </w:r>
          </w:p>
          <w:p w14:paraId="1CB1CE82" w14:textId="77777777" w:rsidR="007D4CF7" w:rsidRPr="00490DC0" w:rsidRDefault="007D4CF7" w:rsidP="0013730A">
            <w:pPr>
              <w:spacing w:after="40"/>
              <w:jc w:val="both"/>
            </w:pPr>
            <w:r w:rsidRPr="007D4CF7">
              <w:t>05-250</w:t>
            </w:r>
            <w:r w:rsidRPr="00490DC0">
              <w:t xml:space="preserve"> </w:t>
            </w:r>
            <w:r w:rsidRPr="007D4CF7">
              <w:t>Słupno</w:t>
            </w:r>
          </w:p>
        </w:tc>
        <w:tc>
          <w:tcPr>
            <w:tcW w:w="2835" w:type="dxa"/>
            <w:vAlign w:val="center"/>
          </w:tcPr>
          <w:p w14:paraId="6C4C1196" w14:textId="77777777" w:rsidR="007D4CF7" w:rsidRPr="00490DC0" w:rsidRDefault="007D4CF7" w:rsidP="0013730A">
            <w:pPr>
              <w:spacing w:before="120" w:after="120"/>
              <w:jc w:val="both"/>
            </w:pPr>
            <w:r w:rsidRPr="007D4CF7">
              <w:t>1 099 914.13 zł</w:t>
            </w:r>
          </w:p>
        </w:tc>
      </w:tr>
      <w:tr w:rsidR="007D4CF7" w:rsidRPr="00493F8C" w14:paraId="5EF4D0C2" w14:textId="77777777" w:rsidTr="0013730A">
        <w:tc>
          <w:tcPr>
            <w:tcW w:w="993" w:type="dxa"/>
            <w:vAlign w:val="center"/>
          </w:tcPr>
          <w:p w14:paraId="1A98478C" w14:textId="77777777" w:rsidR="007D4CF7" w:rsidRPr="00490DC0" w:rsidRDefault="007D4CF7" w:rsidP="0013730A">
            <w:pPr>
              <w:spacing w:before="120" w:after="120"/>
              <w:jc w:val="center"/>
            </w:pPr>
            <w:r w:rsidRPr="007D4CF7">
              <w:t>5</w:t>
            </w:r>
          </w:p>
        </w:tc>
        <w:tc>
          <w:tcPr>
            <w:tcW w:w="5244" w:type="dxa"/>
          </w:tcPr>
          <w:p w14:paraId="5EFD95BB" w14:textId="77777777" w:rsidR="007D4CF7" w:rsidRPr="001F3795" w:rsidRDefault="007D4CF7" w:rsidP="0013730A">
            <w:pPr>
              <w:spacing w:before="40"/>
              <w:rPr>
                <w:lang w:val="en-US"/>
              </w:rPr>
            </w:pPr>
            <w:r w:rsidRPr="001F3795">
              <w:rPr>
                <w:lang w:val="en-US"/>
              </w:rPr>
              <w:t>ISM electric sp. z o. o.</w:t>
            </w:r>
          </w:p>
          <w:p w14:paraId="416618E6" w14:textId="77777777" w:rsidR="007D4CF7" w:rsidRPr="00490DC0" w:rsidRDefault="007D4CF7" w:rsidP="0013730A">
            <w:r w:rsidRPr="007D4CF7">
              <w:t>Przemysłowa</w:t>
            </w:r>
            <w:r w:rsidRPr="00490DC0">
              <w:t xml:space="preserve"> </w:t>
            </w:r>
            <w:r w:rsidRPr="007D4CF7">
              <w:t>17</w:t>
            </w:r>
            <w:r w:rsidRPr="00490DC0">
              <w:t xml:space="preserve"> </w:t>
            </w:r>
          </w:p>
          <w:p w14:paraId="04D613F6" w14:textId="77777777" w:rsidR="007D4CF7" w:rsidRPr="00490DC0" w:rsidRDefault="007D4CF7" w:rsidP="0013730A">
            <w:pPr>
              <w:spacing w:after="40"/>
              <w:jc w:val="both"/>
            </w:pPr>
            <w:r w:rsidRPr="007D4CF7">
              <w:t>32-083</w:t>
            </w:r>
            <w:r w:rsidRPr="00490DC0">
              <w:t xml:space="preserve"> </w:t>
            </w:r>
            <w:r w:rsidRPr="007D4CF7">
              <w:t>Balice</w:t>
            </w:r>
          </w:p>
        </w:tc>
        <w:tc>
          <w:tcPr>
            <w:tcW w:w="2835" w:type="dxa"/>
            <w:vAlign w:val="center"/>
          </w:tcPr>
          <w:p w14:paraId="23C88721" w14:textId="77777777" w:rsidR="007D4CF7" w:rsidRPr="00490DC0" w:rsidRDefault="007D4CF7" w:rsidP="0013730A">
            <w:pPr>
              <w:spacing w:before="120" w:after="120"/>
              <w:jc w:val="both"/>
            </w:pPr>
            <w:r w:rsidRPr="007D4CF7">
              <w:t>998 760.00 zł</w:t>
            </w:r>
          </w:p>
        </w:tc>
      </w:tr>
      <w:tr w:rsidR="007D4CF7" w:rsidRPr="00493F8C" w14:paraId="7AE1362D" w14:textId="77777777" w:rsidTr="0013730A">
        <w:tc>
          <w:tcPr>
            <w:tcW w:w="993" w:type="dxa"/>
            <w:vAlign w:val="center"/>
          </w:tcPr>
          <w:p w14:paraId="70F97F29" w14:textId="77777777" w:rsidR="007D4CF7" w:rsidRPr="00490DC0" w:rsidRDefault="007D4CF7" w:rsidP="0013730A">
            <w:pPr>
              <w:spacing w:before="120" w:after="120"/>
              <w:jc w:val="center"/>
            </w:pPr>
            <w:r w:rsidRPr="007D4CF7">
              <w:t>6</w:t>
            </w:r>
          </w:p>
        </w:tc>
        <w:tc>
          <w:tcPr>
            <w:tcW w:w="5244" w:type="dxa"/>
          </w:tcPr>
          <w:p w14:paraId="2E903C2F" w14:textId="77777777" w:rsidR="007D4CF7" w:rsidRPr="00490DC0" w:rsidRDefault="007D4CF7" w:rsidP="0013730A">
            <w:pPr>
              <w:spacing w:before="40"/>
            </w:pPr>
            <w:proofErr w:type="spellStart"/>
            <w:r w:rsidRPr="007D4CF7">
              <w:t>Elektroinstalacje</w:t>
            </w:r>
            <w:proofErr w:type="spellEnd"/>
            <w:r w:rsidRPr="007D4CF7">
              <w:t xml:space="preserve"> Zimny Paweł</w:t>
            </w:r>
          </w:p>
          <w:p w14:paraId="6E61AD50" w14:textId="77777777" w:rsidR="007D4CF7" w:rsidRPr="00490DC0" w:rsidRDefault="007D4CF7" w:rsidP="0013730A">
            <w:proofErr w:type="spellStart"/>
            <w:r w:rsidRPr="007D4CF7">
              <w:t>Błogocice</w:t>
            </w:r>
            <w:proofErr w:type="spellEnd"/>
            <w:r w:rsidRPr="00490DC0">
              <w:t xml:space="preserve"> </w:t>
            </w:r>
            <w:r w:rsidRPr="007D4CF7">
              <w:t>53/-</w:t>
            </w:r>
            <w:r w:rsidRPr="00490DC0">
              <w:t xml:space="preserve"> </w:t>
            </w:r>
          </w:p>
          <w:p w14:paraId="3442D8E3" w14:textId="4D6A3D93" w:rsidR="007D4CF7" w:rsidRPr="00490DC0" w:rsidRDefault="007D4CF7" w:rsidP="0013730A">
            <w:pPr>
              <w:spacing w:after="40"/>
              <w:jc w:val="both"/>
            </w:pPr>
            <w:r w:rsidRPr="007D4CF7">
              <w:t>32-107</w:t>
            </w:r>
            <w:r w:rsidRPr="00490DC0">
              <w:t xml:space="preserve"> </w:t>
            </w:r>
            <w:proofErr w:type="spellStart"/>
            <w:r w:rsidR="001F3795">
              <w:t>B</w:t>
            </w:r>
            <w:r w:rsidRPr="007D4CF7">
              <w:t>łogocice</w:t>
            </w:r>
            <w:proofErr w:type="spellEnd"/>
          </w:p>
        </w:tc>
        <w:tc>
          <w:tcPr>
            <w:tcW w:w="2835" w:type="dxa"/>
            <w:vAlign w:val="center"/>
          </w:tcPr>
          <w:p w14:paraId="03875C01" w14:textId="77777777" w:rsidR="007D4CF7" w:rsidRPr="00490DC0" w:rsidRDefault="007D4CF7" w:rsidP="0013730A">
            <w:pPr>
              <w:spacing w:before="120" w:after="120"/>
              <w:jc w:val="both"/>
            </w:pPr>
            <w:r w:rsidRPr="007D4CF7">
              <w:t>1 388 547.00 zł</w:t>
            </w:r>
          </w:p>
        </w:tc>
      </w:tr>
      <w:tr w:rsidR="007D4CF7" w:rsidRPr="00493F8C" w14:paraId="5BF48154" w14:textId="77777777" w:rsidTr="0013730A">
        <w:tc>
          <w:tcPr>
            <w:tcW w:w="993" w:type="dxa"/>
            <w:vAlign w:val="center"/>
          </w:tcPr>
          <w:p w14:paraId="2CE855CF" w14:textId="77777777" w:rsidR="007D4CF7" w:rsidRPr="00490DC0" w:rsidRDefault="007D4CF7" w:rsidP="0013730A">
            <w:pPr>
              <w:spacing w:before="120" w:after="120"/>
              <w:jc w:val="center"/>
            </w:pPr>
            <w:r w:rsidRPr="007D4CF7">
              <w:t>7</w:t>
            </w:r>
          </w:p>
        </w:tc>
        <w:tc>
          <w:tcPr>
            <w:tcW w:w="5244" w:type="dxa"/>
          </w:tcPr>
          <w:p w14:paraId="6830AA9B" w14:textId="77777777" w:rsidR="007D4CF7" w:rsidRPr="00490DC0" w:rsidRDefault="007D4CF7" w:rsidP="0013730A">
            <w:pPr>
              <w:spacing w:before="40"/>
            </w:pPr>
            <w:r w:rsidRPr="007D4CF7">
              <w:t>Firma Usługowo-Handlowa „ELEKTRYK” Bolesław Winiarski</w:t>
            </w:r>
          </w:p>
          <w:p w14:paraId="2E0DF64B" w14:textId="77777777" w:rsidR="007D4CF7" w:rsidRPr="00490DC0" w:rsidRDefault="007D4CF7" w:rsidP="0013730A">
            <w:r w:rsidRPr="007D4CF7">
              <w:t>Męcina Wielka</w:t>
            </w:r>
            <w:r w:rsidRPr="00490DC0">
              <w:t xml:space="preserve"> </w:t>
            </w:r>
            <w:r w:rsidRPr="007D4CF7">
              <w:t>68</w:t>
            </w:r>
            <w:r w:rsidRPr="00490DC0">
              <w:t xml:space="preserve"> </w:t>
            </w:r>
          </w:p>
          <w:p w14:paraId="68AE69FE" w14:textId="77777777" w:rsidR="007D4CF7" w:rsidRPr="00490DC0" w:rsidRDefault="007D4CF7" w:rsidP="0013730A">
            <w:pPr>
              <w:spacing w:after="40"/>
              <w:jc w:val="both"/>
            </w:pPr>
            <w:r w:rsidRPr="007D4CF7">
              <w:t>38-307</w:t>
            </w:r>
            <w:r w:rsidRPr="00490DC0">
              <w:t xml:space="preserve"> </w:t>
            </w:r>
            <w:r w:rsidRPr="007D4CF7">
              <w:t>Sękowa</w:t>
            </w:r>
          </w:p>
        </w:tc>
        <w:tc>
          <w:tcPr>
            <w:tcW w:w="2835" w:type="dxa"/>
            <w:vAlign w:val="center"/>
          </w:tcPr>
          <w:p w14:paraId="062531CF" w14:textId="77777777" w:rsidR="007D4CF7" w:rsidRPr="00490DC0" w:rsidRDefault="007D4CF7" w:rsidP="0013730A">
            <w:pPr>
              <w:spacing w:before="120" w:after="120"/>
              <w:jc w:val="both"/>
            </w:pPr>
            <w:r w:rsidRPr="007D4CF7">
              <w:t>932 493.05 zł</w:t>
            </w:r>
          </w:p>
        </w:tc>
      </w:tr>
      <w:tr w:rsidR="007D4CF7" w:rsidRPr="00493F8C" w14:paraId="3F7E1D2F" w14:textId="77777777" w:rsidTr="0013730A">
        <w:tc>
          <w:tcPr>
            <w:tcW w:w="993" w:type="dxa"/>
            <w:vAlign w:val="center"/>
          </w:tcPr>
          <w:p w14:paraId="4E125705" w14:textId="77777777" w:rsidR="007D4CF7" w:rsidRPr="00490DC0" w:rsidRDefault="007D4CF7" w:rsidP="0013730A">
            <w:pPr>
              <w:spacing w:before="120" w:after="120"/>
              <w:jc w:val="center"/>
            </w:pPr>
            <w:r w:rsidRPr="007D4CF7">
              <w:lastRenderedPageBreak/>
              <w:t>8</w:t>
            </w:r>
          </w:p>
        </w:tc>
        <w:tc>
          <w:tcPr>
            <w:tcW w:w="5244" w:type="dxa"/>
          </w:tcPr>
          <w:p w14:paraId="30A13D0C" w14:textId="77777777" w:rsidR="007D4CF7" w:rsidRPr="00490DC0" w:rsidRDefault="007D4CF7" w:rsidP="0013730A">
            <w:pPr>
              <w:spacing w:before="40"/>
            </w:pPr>
            <w:r w:rsidRPr="007D4CF7">
              <w:t xml:space="preserve">Przedsiębiorstwo </w:t>
            </w:r>
            <w:proofErr w:type="spellStart"/>
            <w:r w:rsidRPr="007D4CF7">
              <w:t>Produkcyjno</w:t>
            </w:r>
            <w:proofErr w:type="spellEnd"/>
            <w:r w:rsidRPr="007D4CF7">
              <w:t xml:space="preserve"> Usługowe MONTEX Sp. z o.o.</w:t>
            </w:r>
          </w:p>
          <w:p w14:paraId="34AFD438" w14:textId="77777777" w:rsidR="007D4CF7" w:rsidRPr="00490DC0" w:rsidRDefault="007D4CF7" w:rsidP="0013730A">
            <w:r w:rsidRPr="007D4CF7">
              <w:t>Racławicka</w:t>
            </w:r>
            <w:r w:rsidRPr="00490DC0">
              <w:t xml:space="preserve"> </w:t>
            </w:r>
            <w:r w:rsidRPr="007D4CF7">
              <w:t>56</w:t>
            </w:r>
            <w:r w:rsidRPr="00490DC0">
              <w:t xml:space="preserve"> </w:t>
            </w:r>
          </w:p>
          <w:p w14:paraId="586D4088" w14:textId="77777777" w:rsidR="007D4CF7" w:rsidRPr="00490DC0" w:rsidRDefault="007D4CF7" w:rsidP="0013730A">
            <w:pPr>
              <w:spacing w:after="40"/>
              <w:jc w:val="both"/>
            </w:pPr>
            <w:r w:rsidRPr="007D4CF7">
              <w:t>30-017</w:t>
            </w:r>
            <w:r w:rsidRPr="00490DC0">
              <w:t xml:space="preserve"> </w:t>
            </w:r>
            <w:r w:rsidRPr="007D4CF7">
              <w:t>Kraków</w:t>
            </w:r>
          </w:p>
        </w:tc>
        <w:tc>
          <w:tcPr>
            <w:tcW w:w="2835" w:type="dxa"/>
            <w:vAlign w:val="center"/>
          </w:tcPr>
          <w:p w14:paraId="72519997" w14:textId="77777777" w:rsidR="007D4CF7" w:rsidRPr="00490DC0" w:rsidRDefault="007D4CF7" w:rsidP="0013730A">
            <w:pPr>
              <w:spacing w:before="120" w:after="120"/>
              <w:jc w:val="both"/>
            </w:pPr>
            <w:r w:rsidRPr="007D4CF7">
              <w:t>928 650.00 zł</w:t>
            </w:r>
          </w:p>
        </w:tc>
      </w:tr>
      <w:tr w:rsidR="007D4CF7" w:rsidRPr="00493F8C" w14:paraId="0CA0F93B" w14:textId="77777777" w:rsidTr="0013730A">
        <w:tc>
          <w:tcPr>
            <w:tcW w:w="993" w:type="dxa"/>
            <w:vAlign w:val="center"/>
          </w:tcPr>
          <w:p w14:paraId="64325A21" w14:textId="77777777" w:rsidR="007D4CF7" w:rsidRPr="00490DC0" w:rsidRDefault="007D4CF7" w:rsidP="0013730A">
            <w:pPr>
              <w:spacing w:before="120" w:after="120"/>
              <w:jc w:val="center"/>
            </w:pPr>
            <w:r w:rsidRPr="007D4CF7">
              <w:t>9</w:t>
            </w:r>
          </w:p>
        </w:tc>
        <w:tc>
          <w:tcPr>
            <w:tcW w:w="5244" w:type="dxa"/>
          </w:tcPr>
          <w:p w14:paraId="7AB89DD2" w14:textId="77777777" w:rsidR="007D4CF7" w:rsidRPr="00490DC0" w:rsidRDefault="007D4CF7" w:rsidP="0013730A">
            <w:pPr>
              <w:spacing w:before="40"/>
            </w:pPr>
            <w:r w:rsidRPr="007D4CF7">
              <w:t>VOLTEL Usługi Elektryczne Łukasz Piech</w:t>
            </w:r>
          </w:p>
          <w:p w14:paraId="178B6878" w14:textId="77777777" w:rsidR="007D4CF7" w:rsidRPr="00490DC0" w:rsidRDefault="007D4CF7" w:rsidP="0013730A">
            <w:r w:rsidRPr="007D4CF7">
              <w:t>os. Strusia</w:t>
            </w:r>
            <w:r w:rsidRPr="00490DC0">
              <w:t xml:space="preserve"> </w:t>
            </w:r>
            <w:r w:rsidRPr="007D4CF7">
              <w:t>9/12</w:t>
            </w:r>
            <w:r w:rsidRPr="00490DC0">
              <w:t xml:space="preserve"> </w:t>
            </w:r>
          </w:p>
          <w:p w14:paraId="5A337BB7" w14:textId="77777777" w:rsidR="007D4CF7" w:rsidRPr="00490DC0" w:rsidRDefault="007D4CF7" w:rsidP="0013730A">
            <w:pPr>
              <w:spacing w:after="40"/>
              <w:jc w:val="both"/>
            </w:pPr>
            <w:r w:rsidRPr="007D4CF7">
              <w:t>31-808</w:t>
            </w:r>
            <w:r w:rsidRPr="00490DC0">
              <w:t xml:space="preserve"> </w:t>
            </w:r>
            <w:r w:rsidRPr="007D4CF7">
              <w:t>Kraków</w:t>
            </w:r>
          </w:p>
        </w:tc>
        <w:tc>
          <w:tcPr>
            <w:tcW w:w="2835" w:type="dxa"/>
            <w:vAlign w:val="center"/>
          </w:tcPr>
          <w:p w14:paraId="041DF732" w14:textId="77777777" w:rsidR="007D4CF7" w:rsidRPr="00490DC0" w:rsidRDefault="007D4CF7" w:rsidP="0013730A">
            <w:pPr>
              <w:spacing w:before="120" w:after="120"/>
              <w:jc w:val="both"/>
            </w:pPr>
            <w:r w:rsidRPr="007D4CF7">
              <w:t>745 858.80 zł</w:t>
            </w:r>
          </w:p>
        </w:tc>
      </w:tr>
      <w:tr w:rsidR="007D4CF7" w:rsidRPr="00493F8C" w14:paraId="0EA17E37" w14:textId="77777777" w:rsidTr="0013730A">
        <w:tc>
          <w:tcPr>
            <w:tcW w:w="993" w:type="dxa"/>
            <w:vAlign w:val="center"/>
          </w:tcPr>
          <w:p w14:paraId="16860B87" w14:textId="77777777" w:rsidR="007D4CF7" w:rsidRPr="00490DC0" w:rsidRDefault="007D4CF7" w:rsidP="0013730A">
            <w:pPr>
              <w:spacing w:before="120" w:after="120"/>
              <w:jc w:val="center"/>
            </w:pPr>
            <w:r w:rsidRPr="007D4CF7">
              <w:t>10</w:t>
            </w:r>
          </w:p>
        </w:tc>
        <w:tc>
          <w:tcPr>
            <w:tcW w:w="5244" w:type="dxa"/>
          </w:tcPr>
          <w:p w14:paraId="2F74EB46" w14:textId="77777777" w:rsidR="007D4CF7" w:rsidRPr="00490DC0" w:rsidRDefault="007D4CF7" w:rsidP="0013730A">
            <w:pPr>
              <w:spacing w:before="40"/>
            </w:pPr>
            <w:r w:rsidRPr="007D4CF7">
              <w:t>A'BELL sp. z o.o.</w:t>
            </w:r>
          </w:p>
          <w:p w14:paraId="33729CDE" w14:textId="77777777" w:rsidR="007D4CF7" w:rsidRPr="00490DC0" w:rsidRDefault="007D4CF7" w:rsidP="0013730A">
            <w:proofErr w:type="spellStart"/>
            <w:r w:rsidRPr="007D4CF7">
              <w:t>Pólnicy</w:t>
            </w:r>
            <w:proofErr w:type="spellEnd"/>
            <w:r w:rsidRPr="00490DC0">
              <w:t xml:space="preserve"> </w:t>
            </w:r>
            <w:r w:rsidRPr="007D4CF7">
              <w:t>30/9</w:t>
            </w:r>
            <w:r w:rsidRPr="00490DC0">
              <w:t xml:space="preserve"> </w:t>
            </w:r>
          </w:p>
          <w:p w14:paraId="4EF8D294" w14:textId="77777777" w:rsidR="007D4CF7" w:rsidRPr="00490DC0" w:rsidRDefault="007D4CF7" w:rsidP="0013730A">
            <w:pPr>
              <w:spacing w:after="40"/>
              <w:jc w:val="both"/>
            </w:pPr>
            <w:r w:rsidRPr="007D4CF7">
              <w:t>80-177</w:t>
            </w:r>
            <w:r w:rsidRPr="00490DC0">
              <w:t xml:space="preserve"> </w:t>
            </w:r>
            <w:r w:rsidRPr="007D4CF7">
              <w:t>Gdańsk</w:t>
            </w:r>
          </w:p>
        </w:tc>
        <w:tc>
          <w:tcPr>
            <w:tcW w:w="2835" w:type="dxa"/>
            <w:vAlign w:val="center"/>
          </w:tcPr>
          <w:p w14:paraId="3AB3611E" w14:textId="77777777" w:rsidR="007D4CF7" w:rsidRPr="00490DC0" w:rsidRDefault="007D4CF7" w:rsidP="0013730A">
            <w:pPr>
              <w:spacing w:before="120" w:after="120"/>
              <w:jc w:val="both"/>
            </w:pPr>
            <w:r w:rsidRPr="007D4CF7">
              <w:t>915 327.20 zł</w:t>
            </w:r>
          </w:p>
        </w:tc>
      </w:tr>
      <w:tr w:rsidR="007D4CF7" w:rsidRPr="00493F8C" w14:paraId="53018734" w14:textId="77777777" w:rsidTr="0013730A">
        <w:tc>
          <w:tcPr>
            <w:tcW w:w="993" w:type="dxa"/>
            <w:vAlign w:val="center"/>
          </w:tcPr>
          <w:p w14:paraId="6473ADF0" w14:textId="77777777" w:rsidR="007D4CF7" w:rsidRPr="00490DC0" w:rsidRDefault="007D4CF7" w:rsidP="0013730A">
            <w:pPr>
              <w:spacing w:before="120" w:after="120"/>
              <w:jc w:val="center"/>
            </w:pPr>
            <w:r w:rsidRPr="007D4CF7">
              <w:t>11</w:t>
            </w:r>
          </w:p>
        </w:tc>
        <w:tc>
          <w:tcPr>
            <w:tcW w:w="5244" w:type="dxa"/>
          </w:tcPr>
          <w:p w14:paraId="44E4C59A" w14:textId="77777777" w:rsidR="007D4CF7" w:rsidRPr="00490DC0" w:rsidRDefault="007D4CF7" w:rsidP="0013730A">
            <w:pPr>
              <w:spacing w:before="40"/>
            </w:pPr>
            <w:r w:rsidRPr="007D4CF7">
              <w:t>Energa Oświetlenie Sp. z o.o.</w:t>
            </w:r>
          </w:p>
          <w:p w14:paraId="177D70A0" w14:textId="77777777" w:rsidR="007D4CF7" w:rsidRPr="00490DC0" w:rsidRDefault="007D4CF7" w:rsidP="0013730A">
            <w:r w:rsidRPr="007D4CF7">
              <w:t>Artura Grottgera</w:t>
            </w:r>
            <w:r w:rsidRPr="00490DC0">
              <w:t xml:space="preserve"> </w:t>
            </w:r>
            <w:r w:rsidRPr="007D4CF7">
              <w:t>7</w:t>
            </w:r>
            <w:r w:rsidRPr="00490DC0">
              <w:t xml:space="preserve"> </w:t>
            </w:r>
          </w:p>
          <w:p w14:paraId="42566F22" w14:textId="77777777" w:rsidR="007D4CF7" w:rsidRPr="00490DC0" w:rsidRDefault="007D4CF7" w:rsidP="0013730A">
            <w:pPr>
              <w:spacing w:after="40"/>
              <w:jc w:val="both"/>
            </w:pPr>
            <w:r w:rsidRPr="007D4CF7">
              <w:t>81-809</w:t>
            </w:r>
            <w:r w:rsidRPr="00490DC0">
              <w:t xml:space="preserve"> </w:t>
            </w:r>
            <w:r w:rsidRPr="007D4CF7">
              <w:t>Sopot</w:t>
            </w:r>
          </w:p>
        </w:tc>
        <w:tc>
          <w:tcPr>
            <w:tcW w:w="2835" w:type="dxa"/>
            <w:vAlign w:val="center"/>
          </w:tcPr>
          <w:p w14:paraId="08F2505C" w14:textId="77777777" w:rsidR="007D4CF7" w:rsidRPr="00490DC0" w:rsidRDefault="007D4CF7" w:rsidP="0013730A">
            <w:pPr>
              <w:spacing w:before="120" w:after="120"/>
              <w:jc w:val="both"/>
            </w:pPr>
            <w:r w:rsidRPr="007D4CF7">
              <w:t>1 097 843.08 zł</w:t>
            </w:r>
          </w:p>
        </w:tc>
      </w:tr>
    </w:tbl>
    <w:p w14:paraId="7CACAF0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537A3" w14:textId="77777777" w:rsidR="000E5B8E" w:rsidRDefault="000E5B8E">
      <w:r>
        <w:separator/>
      </w:r>
    </w:p>
  </w:endnote>
  <w:endnote w:type="continuationSeparator" w:id="0">
    <w:p w14:paraId="444E70A8" w14:textId="77777777" w:rsidR="000E5B8E" w:rsidRDefault="000E5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9C5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9F89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1B003" w14:textId="77777777" w:rsidR="009F189D" w:rsidRDefault="001F379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8DAB11">
        <v:line id="_x0000_s1025" style="position:absolute;left:0;text-align:left;z-index:251657728" from="-3.85pt,8.7pt" to="455.15pt,8.7pt"/>
      </w:pict>
    </w:r>
  </w:p>
  <w:p w14:paraId="576A50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C04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E2504B" w14:textId="77777777" w:rsidR="009F189D" w:rsidRDefault="009F189D">
    <w:pPr>
      <w:pStyle w:val="Stopka"/>
      <w:tabs>
        <w:tab w:val="clear" w:pos="4536"/>
      </w:tabs>
      <w:jc w:val="center"/>
    </w:pPr>
  </w:p>
  <w:p w14:paraId="662F432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2DCC2" w14:textId="77777777" w:rsidR="000E5B8E" w:rsidRDefault="000E5B8E">
      <w:r>
        <w:separator/>
      </w:r>
    </w:p>
  </w:footnote>
  <w:footnote w:type="continuationSeparator" w:id="0">
    <w:p w14:paraId="7382DAEF" w14:textId="77777777" w:rsidR="000E5B8E" w:rsidRDefault="000E5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AA338" w14:textId="77777777" w:rsidR="007D4CF7" w:rsidRDefault="007D4C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35893" w14:textId="77777777" w:rsidR="007D4CF7" w:rsidRDefault="007D4C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C67A4" w14:textId="77777777" w:rsidR="007D4CF7" w:rsidRDefault="007D4C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5B8E"/>
    <w:rsid w:val="00007727"/>
    <w:rsid w:val="00017720"/>
    <w:rsid w:val="00035488"/>
    <w:rsid w:val="000A0093"/>
    <w:rsid w:val="000D38D0"/>
    <w:rsid w:val="000D7F25"/>
    <w:rsid w:val="000E00E5"/>
    <w:rsid w:val="000E5B8E"/>
    <w:rsid w:val="00104EFA"/>
    <w:rsid w:val="001146A4"/>
    <w:rsid w:val="00173B20"/>
    <w:rsid w:val="001C69FF"/>
    <w:rsid w:val="001F3795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D4CF7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D4786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7759C0"/>
  <w15:chartTrackingRefBased/>
  <w15:docId w15:val="{3BC06DE7-AED0-4C7E-8EBF-D507D5348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266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2025-07-30T09:31:00Z</cp:lastPrinted>
  <dcterms:created xsi:type="dcterms:W3CDTF">2025-07-30T09:31:00Z</dcterms:created>
  <dcterms:modified xsi:type="dcterms:W3CDTF">2025-07-30T09:31:00Z</dcterms:modified>
</cp:coreProperties>
</file>