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01285" w14:textId="4762CE6B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3C0786">
        <w:rPr>
          <w:rFonts w:ascii="Arial" w:hAnsi="Arial" w:cs="Arial"/>
          <w:bCs/>
          <w:i w:val="0"/>
          <w:sz w:val="22"/>
          <w:szCs w:val="22"/>
        </w:rPr>
        <w:t>4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571A6D3C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364763">
        <w:rPr>
          <w:rFonts w:ascii="Arial" w:hAnsi="Arial" w:cs="Arial"/>
          <w:b/>
        </w:rPr>
        <w:t>461</w:t>
      </w:r>
      <w:r w:rsidR="004C52E0">
        <w:rPr>
          <w:rFonts w:ascii="Arial" w:hAnsi="Arial" w:cs="Arial"/>
          <w:b/>
        </w:rPr>
        <w:t>/25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F9A5FF2" w14:textId="77777777" w:rsidR="00E50194" w:rsidRPr="00ED2EDD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ED2EDD">
        <w:rPr>
          <w:rFonts w:ascii="Arial" w:hAnsi="Arial" w:cs="Arial"/>
          <w:sz w:val="20"/>
          <w:szCs w:val="20"/>
        </w:rPr>
        <w:t>Na potrzeby postę</w:t>
      </w:r>
      <w:r w:rsidR="008D0487" w:rsidRPr="00ED2EDD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ED2EDD">
        <w:rPr>
          <w:rFonts w:ascii="Arial" w:hAnsi="Arial" w:cs="Arial"/>
          <w:sz w:val="20"/>
          <w:szCs w:val="20"/>
        </w:rPr>
        <w:t>zamówienia publicznego</w:t>
      </w:r>
      <w:r w:rsidR="00E50194" w:rsidRPr="00ED2EDD">
        <w:rPr>
          <w:rFonts w:ascii="Arial" w:hAnsi="Arial" w:cs="Arial"/>
          <w:sz w:val="20"/>
          <w:szCs w:val="20"/>
        </w:rPr>
        <w:t xml:space="preserve"> pn.:</w:t>
      </w:r>
    </w:p>
    <w:p w14:paraId="205FACF8" w14:textId="770B86E9" w:rsidR="00F90CD1" w:rsidRPr="00ED2EDD" w:rsidRDefault="00364763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364763">
        <w:rPr>
          <w:rFonts w:ascii="Arial" w:hAnsi="Arial" w:cs="Arial"/>
          <w:b/>
          <w:iCs/>
          <w:sz w:val="20"/>
          <w:szCs w:val="20"/>
        </w:rPr>
        <w:t xml:space="preserve">Dostawa zestawu uchwytów do próbek proszkowych do pomiarów metoda dyfrakcji rentgenowskiej dla </w:t>
      </w:r>
      <w:proofErr w:type="spellStart"/>
      <w:r w:rsidRPr="00364763">
        <w:rPr>
          <w:rFonts w:ascii="Arial" w:hAnsi="Arial" w:cs="Arial"/>
          <w:b/>
          <w:iCs/>
          <w:sz w:val="20"/>
          <w:szCs w:val="20"/>
        </w:rPr>
        <w:t>WEiP</w:t>
      </w:r>
      <w:proofErr w:type="spellEnd"/>
      <w:r w:rsidRPr="00364763">
        <w:rPr>
          <w:rFonts w:ascii="Arial" w:hAnsi="Arial" w:cs="Arial"/>
          <w:b/>
          <w:iCs/>
          <w:sz w:val="20"/>
          <w:szCs w:val="20"/>
        </w:rPr>
        <w:t xml:space="preserve"> DE-dzp.272-461/25</w:t>
      </w:r>
      <w:r w:rsidR="00236525" w:rsidRPr="00ED2EDD">
        <w:rPr>
          <w:rFonts w:ascii="Arial" w:hAnsi="Arial" w:cs="Arial"/>
          <w:b/>
          <w:sz w:val="20"/>
          <w:szCs w:val="20"/>
        </w:rPr>
        <w:t xml:space="preserve">, </w:t>
      </w:r>
      <w:r w:rsidR="005434B3" w:rsidRPr="00ED2EDD">
        <w:rPr>
          <w:rFonts w:ascii="Arial" w:hAnsi="Arial" w:cs="Arial"/>
          <w:sz w:val="20"/>
          <w:szCs w:val="20"/>
        </w:rPr>
        <w:t xml:space="preserve">prowadzonego przez </w:t>
      </w:r>
      <w:r w:rsidR="00BD4C23" w:rsidRPr="00ED2EDD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ED2EDD">
        <w:rPr>
          <w:rFonts w:ascii="Arial" w:hAnsi="Arial" w:cs="Arial"/>
          <w:b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</w:t>
      </w:r>
      <w:r w:rsidR="00E65685" w:rsidRPr="00ED2EDD">
        <w:rPr>
          <w:rFonts w:ascii="Arial" w:hAnsi="Arial" w:cs="Arial"/>
          <w:sz w:val="20"/>
          <w:szCs w:val="20"/>
        </w:rPr>
        <w:t>oświa</w:t>
      </w:r>
      <w:r w:rsidR="00825A09" w:rsidRPr="00ED2EDD">
        <w:rPr>
          <w:rFonts w:ascii="Arial" w:hAnsi="Arial" w:cs="Arial"/>
          <w:sz w:val="20"/>
          <w:szCs w:val="20"/>
        </w:rPr>
        <w:t>dczam</w:t>
      </w:r>
      <w:r w:rsidR="00E65685" w:rsidRPr="00ED2EDD">
        <w:rPr>
          <w:rFonts w:ascii="Arial" w:hAnsi="Arial" w:cs="Arial"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</w:t>
      </w:r>
      <w:r w:rsidRPr="001714D9"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 xml:space="preserve">: wypełnić tylko w przypadku podwykonawcy (niebędącego podmiotem udostępniającym zasoby), na którego przypada ponad 10% wartości zamówienia. W przypadku więcej niż jednego podwykonawcy, na którego zdolnościach lub sytuacji </w:t>
      </w:r>
      <w:r w:rsidRPr="001714D9"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C155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31D96C" w14:textId="77777777" w:rsidR="00083C84" w:rsidRDefault="00083C84" w:rsidP="0038231F">
      <w:pPr>
        <w:spacing w:after="0" w:line="240" w:lineRule="auto"/>
      </w:pPr>
      <w:r>
        <w:separator/>
      </w:r>
    </w:p>
  </w:endnote>
  <w:endnote w:type="continuationSeparator" w:id="0">
    <w:p w14:paraId="0447C7BA" w14:textId="77777777" w:rsidR="00083C84" w:rsidRDefault="00083C8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7A205C" w14:textId="77777777" w:rsidR="00083C84" w:rsidRDefault="00083C84" w:rsidP="0038231F">
      <w:pPr>
        <w:spacing w:after="0" w:line="240" w:lineRule="auto"/>
      </w:pPr>
      <w:r>
        <w:separator/>
      </w:r>
    </w:p>
  </w:footnote>
  <w:footnote w:type="continuationSeparator" w:id="0">
    <w:p w14:paraId="108CFB17" w14:textId="77777777" w:rsidR="00083C84" w:rsidRDefault="00083C84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11AC4"/>
    <w:rsid w:val="00023477"/>
    <w:rsid w:val="000247FF"/>
    <w:rsid w:val="00025C8D"/>
    <w:rsid w:val="000264A2"/>
    <w:rsid w:val="000303EE"/>
    <w:rsid w:val="000362BA"/>
    <w:rsid w:val="00051FC9"/>
    <w:rsid w:val="0005473D"/>
    <w:rsid w:val="00061107"/>
    <w:rsid w:val="000642B4"/>
    <w:rsid w:val="00073761"/>
    <w:rsid w:val="00073C3D"/>
    <w:rsid w:val="000809B6"/>
    <w:rsid w:val="00083C84"/>
    <w:rsid w:val="000857C0"/>
    <w:rsid w:val="00085DDB"/>
    <w:rsid w:val="00092851"/>
    <w:rsid w:val="00094C5E"/>
    <w:rsid w:val="000A0280"/>
    <w:rsid w:val="000A0DC7"/>
    <w:rsid w:val="000B1025"/>
    <w:rsid w:val="000B54D1"/>
    <w:rsid w:val="000C021E"/>
    <w:rsid w:val="000C18AF"/>
    <w:rsid w:val="000D6F17"/>
    <w:rsid w:val="000D73C4"/>
    <w:rsid w:val="000E4D37"/>
    <w:rsid w:val="000E5F98"/>
    <w:rsid w:val="000F3403"/>
    <w:rsid w:val="0010060E"/>
    <w:rsid w:val="00103D09"/>
    <w:rsid w:val="00105EE6"/>
    <w:rsid w:val="00110593"/>
    <w:rsid w:val="0011306C"/>
    <w:rsid w:val="0012157F"/>
    <w:rsid w:val="00122954"/>
    <w:rsid w:val="00160A7A"/>
    <w:rsid w:val="00163A8D"/>
    <w:rsid w:val="001902D2"/>
    <w:rsid w:val="001B3BC8"/>
    <w:rsid w:val="001B53D5"/>
    <w:rsid w:val="001C6945"/>
    <w:rsid w:val="001D4FAB"/>
    <w:rsid w:val="001F027E"/>
    <w:rsid w:val="00203A40"/>
    <w:rsid w:val="002168A8"/>
    <w:rsid w:val="00232DF0"/>
    <w:rsid w:val="002342F1"/>
    <w:rsid w:val="00236525"/>
    <w:rsid w:val="002426FF"/>
    <w:rsid w:val="00250E24"/>
    <w:rsid w:val="00252143"/>
    <w:rsid w:val="00255142"/>
    <w:rsid w:val="00256CEC"/>
    <w:rsid w:val="00257E73"/>
    <w:rsid w:val="00262D61"/>
    <w:rsid w:val="00272EB8"/>
    <w:rsid w:val="002761CF"/>
    <w:rsid w:val="00284368"/>
    <w:rsid w:val="00287AE8"/>
    <w:rsid w:val="00290B01"/>
    <w:rsid w:val="00292198"/>
    <w:rsid w:val="002B2AD9"/>
    <w:rsid w:val="002C1C7B"/>
    <w:rsid w:val="002C4137"/>
    <w:rsid w:val="002C4948"/>
    <w:rsid w:val="002C56FD"/>
    <w:rsid w:val="002D3179"/>
    <w:rsid w:val="002D4DF9"/>
    <w:rsid w:val="002E641A"/>
    <w:rsid w:val="00313417"/>
    <w:rsid w:val="00313911"/>
    <w:rsid w:val="0032618A"/>
    <w:rsid w:val="00333209"/>
    <w:rsid w:val="00334A77"/>
    <w:rsid w:val="00337073"/>
    <w:rsid w:val="003438E9"/>
    <w:rsid w:val="00343DBD"/>
    <w:rsid w:val="003471B2"/>
    <w:rsid w:val="00350CD9"/>
    <w:rsid w:val="00351F8A"/>
    <w:rsid w:val="00361DEE"/>
    <w:rsid w:val="00364235"/>
    <w:rsid w:val="00364763"/>
    <w:rsid w:val="003678A6"/>
    <w:rsid w:val="00371CB8"/>
    <w:rsid w:val="0038231F"/>
    <w:rsid w:val="00383D89"/>
    <w:rsid w:val="00393439"/>
    <w:rsid w:val="003A75B5"/>
    <w:rsid w:val="003B2070"/>
    <w:rsid w:val="003B214C"/>
    <w:rsid w:val="003B7238"/>
    <w:rsid w:val="003C0786"/>
    <w:rsid w:val="003C3B64"/>
    <w:rsid w:val="003F024C"/>
    <w:rsid w:val="003F0A2E"/>
    <w:rsid w:val="004175AB"/>
    <w:rsid w:val="00420146"/>
    <w:rsid w:val="00423964"/>
    <w:rsid w:val="00434CC2"/>
    <w:rsid w:val="0044648E"/>
    <w:rsid w:val="004541F9"/>
    <w:rsid w:val="004567D2"/>
    <w:rsid w:val="004609F1"/>
    <w:rsid w:val="004651B5"/>
    <w:rsid w:val="004761C6"/>
    <w:rsid w:val="0047664E"/>
    <w:rsid w:val="00476E7D"/>
    <w:rsid w:val="00482D69"/>
    <w:rsid w:val="00482F6E"/>
    <w:rsid w:val="00484F88"/>
    <w:rsid w:val="004C4854"/>
    <w:rsid w:val="004C52E0"/>
    <w:rsid w:val="004D6980"/>
    <w:rsid w:val="004D7E48"/>
    <w:rsid w:val="004F23F7"/>
    <w:rsid w:val="004F40EF"/>
    <w:rsid w:val="005103B9"/>
    <w:rsid w:val="00512A1E"/>
    <w:rsid w:val="00512CA5"/>
    <w:rsid w:val="00520174"/>
    <w:rsid w:val="0052258E"/>
    <w:rsid w:val="00524951"/>
    <w:rsid w:val="005433B0"/>
    <w:rsid w:val="005434B3"/>
    <w:rsid w:val="005570BD"/>
    <w:rsid w:val="00560F5C"/>
    <w:rsid w:val="00562023"/>
    <w:rsid w:val="005641F0"/>
    <w:rsid w:val="005641FB"/>
    <w:rsid w:val="00567DA4"/>
    <w:rsid w:val="00591B74"/>
    <w:rsid w:val="005925F1"/>
    <w:rsid w:val="00597BD8"/>
    <w:rsid w:val="005B0221"/>
    <w:rsid w:val="005B11F3"/>
    <w:rsid w:val="005B1A29"/>
    <w:rsid w:val="005B49AC"/>
    <w:rsid w:val="005C39CA"/>
    <w:rsid w:val="005D4EBE"/>
    <w:rsid w:val="005E176A"/>
    <w:rsid w:val="005E24AA"/>
    <w:rsid w:val="005E579C"/>
    <w:rsid w:val="005E623A"/>
    <w:rsid w:val="006062AA"/>
    <w:rsid w:val="0061040C"/>
    <w:rsid w:val="00611E26"/>
    <w:rsid w:val="00612283"/>
    <w:rsid w:val="00634311"/>
    <w:rsid w:val="00641874"/>
    <w:rsid w:val="00650D6C"/>
    <w:rsid w:val="006630FD"/>
    <w:rsid w:val="0066525B"/>
    <w:rsid w:val="00665AF4"/>
    <w:rsid w:val="006676AE"/>
    <w:rsid w:val="0069717C"/>
    <w:rsid w:val="006A3A1F"/>
    <w:rsid w:val="006A52B6"/>
    <w:rsid w:val="006B53D6"/>
    <w:rsid w:val="006C11C8"/>
    <w:rsid w:val="006D1691"/>
    <w:rsid w:val="006D2B88"/>
    <w:rsid w:val="006D4422"/>
    <w:rsid w:val="006D5DB0"/>
    <w:rsid w:val="006F0034"/>
    <w:rsid w:val="006F3D32"/>
    <w:rsid w:val="00706CF4"/>
    <w:rsid w:val="00710937"/>
    <w:rsid w:val="007118F0"/>
    <w:rsid w:val="00720E68"/>
    <w:rsid w:val="00721D87"/>
    <w:rsid w:val="0072560B"/>
    <w:rsid w:val="0074543B"/>
    <w:rsid w:val="00746532"/>
    <w:rsid w:val="00747CEE"/>
    <w:rsid w:val="00751725"/>
    <w:rsid w:val="00753779"/>
    <w:rsid w:val="00756C8F"/>
    <w:rsid w:val="00757EFB"/>
    <w:rsid w:val="007824F9"/>
    <w:rsid w:val="007840F2"/>
    <w:rsid w:val="007936D6"/>
    <w:rsid w:val="007961C8"/>
    <w:rsid w:val="007A2BCB"/>
    <w:rsid w:val="007B01C8"/>
    <w:rsid w:val="007D0490"/>
    <w:rsid w:val="007D5B61"/>
    <w:rsid w:val="007E164E"/>
    <w:rsid w:val="007E2F69"/>
    <w:rsid w:val="00804CAD"/>
    <w:rsid w:val="00804F07"/>
    <w:rsid w:val="00813E56"/>
    <w:rsid w:val="00815D8D"/>
    <w:rsid w:val="00816838"/>
    <w:rsid w:val="00825A09"/>
    <w:rsid w:val="00830AB1"/>
    <w:rsid w:val="00833FCD"/>
    <w:rsid w:val="00842991"/>
    <w:rsid w:val="00847232"/>
    <w:rsid w:val="008757E1"/>
    <w:rsid w:val="00877EB5"/>
    <w:rsid w:val="00892E48"/>
    <w:rsid w:val="008C2F4A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23BAB"/>
    <w:rsid w:val="009301A2"/>
    <w:rsid w:val="009327CB"/>
    <w:rsid w:val="009440B7"/>
    <w:rsid w:val="00946220"/>
    <w:rsid w:val="009462BD"/>
    <w:rsid w:val="00950F2A"/>
    <w:rsid w:val="00952535"/>
    <w:rsid w:val="00956C26"/>
    <w:rsid w:val="00960337"/>
    <w:rsid w:val="00964671"/>
    <w:rsid w:val="00975019"/>
    <w:rsid w:val="00975C49"/>
    <w:rsid w:val="00977A52"/>
    <w:rsid w:val="00992BD8"/>
    <w:rsid w:val="00997D0F"/>
    <w:rsid w:val="009A251E"/>
    <w:rsid w:val="009A5AFF"/>
    <w:rsid w:val="009C011B"/>
    <w:rsid w:val="009C7756"/>
    <w:rsid w:val="009E3058"/>
    <w:rsid w:val="00A15F7E"/>
    <w:rsid w:val="00A166B0"/>
    <w:rsid w:val="00A21EC2"/>
    <w:rsid w:val="00A22DCF"/>
    <w:rsid w:val="00A24C2D"/>
    <w:rsid w:val="00A261A3"/>
    <w:rsid w:val="00A276E4"/>
    <w:rsid w:val="00A3062E"/>
    <w:rsid w:val="00A347DE"/>
    <w:rsid w:val="00A40EDD"/>
    <w:rsid w:val="00A43E64"/>
    <w:rsid w:val="00A94F86"/>
    <w:rsid w:val="00A9518F"/>
    <w:rsid w:val="00AC5247"/>
    <w:rsid w:val="00AE2A11"/>
    <w:rsid w:val="00AE6FF2"/>
    <w:rsid w:val="00B0088C"/>
    <w:rsid w:val="00B02FF5"/>
    <w:rsid w:val="00B11BA4"/>
    <w:rsid w:val="00B15219"/>
    <w:rsid w:val="00B15FD3"/>
    <w:rsid w:val="00B34079"/>
    <w:rsid w:val="00B36ABD"/>
    <w:rsid w:val="00B656CB"/>
    <w:rsid w:val="00B700E9"/>
    <w:rsid w:val="00B75667"/>
    <w:rsid w:val="00B8005E"/>
    <w:rsid w:val="00B90E42"/>
    <w:rsid w:val="00BA53CA"/>
    <w:rsid w:val="00BB0C3C"/>
    <w:rsid w:val="00BD4C23"/>
    <w:rsid w:val="00BE4CF0"/>
    <w:rsid w:val="00BE6F04"/>
    <w:rsid w:val="00BF076F"/>
    <w:rsid w:val="00BF2A9F"/>
    <w:rsid w:val="00C014B5"/>
    <w:rsid w:val="00C113BF"/>
    <w:rsid w:val="00C14B0C"/>
    <w:rsid w:val="00C155E7"/>
    <w:rsid w:val="00C23DE2"/>
    <w:rsid w:val="00C2406D"/>
    <w:rsid w:val="00C242DF"/>
    <w:rsid w:val="00C2649A"/>
    <w:rsid w:val="00C37715"/>
    <w:rsid w:val="00C4103F"/>
    <w:rsid w:val="00C531D8"/>
    <w:rsid w:val="00C57DEB"/>
    <w:rsid w:val="00C62F57"/>
    <w:rsid w:val="00C737A7"/>
    <w:rsid w:val="00C81012"/>
    <w:rsid w:val="00C86421"/>
    <w:rsid w:val="00C909B9"/>
    <w:rsid w:val="00C92CEB"/>
    <w:rsid w:val="00CC6EB2"/>
    <w:rsid w:val="00CC750A"/>
    <w:rsid w:val="00CD0851"/>
    <w:rsid w:val="00CD4DD1"/>
    <w:rsid w:val="00CF7AC5"/>
    <w:rsid w:val="00D208E4"/>
    <w:rsid w:val="00D21367"/>
    <w:rsid w:val="00D23F3D"/>
    <w:rsid w:val="00D2702A"/>
    <w:rsid w:val="00D32051"/>
    <w:rsid w:val="00D34D9A"/>
    <w:rsid w:val="00D409DE"/>
    <w:rsid w:val="00D42C9B"/>
    <w:rsid w:val="00D43918"/>
    <w:rsid w:val="00D531D5"/>
    <w:rsid w:val="00D7532C"/>
    <w:rsid w:val="00D80F6E"/>
    <w:rsid w:val="00DA6266"/>
    <w:rsid w:val="00DA6EC7"/>
    <w:rsid w:val="00DC0A50"/>
    <w:rsid w:val="00DD146A"/>
    <w:rsid w:val="00DD3E9D"/>
    <w:rsid w:val="00DE58DD"/>
    <w:rsid w:val="00DF2C67"/>
    <w:rsid w:val="00E022A1"/>
    <w:rsid w:val="00E14BFC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129"/>
    <w:rsid w:val="00E65685"/>
    <w:rsid w:val="00E73190"/>
    <w:rsid w:val="00E73CEB"/>
    <w:rsid w:val="00E83BFA"/>
    <w:rsid w:val="00EA431B"/>
    <w:rsid w:val="00EB7CDE"/>
    <w:rsid w:val="00ED2EDD"/>
    <w:rsid w:val="00ED3F79"/>
    <w:rsid w:val="00ED7563"/>
    <w:rsid w:val="00EE1FBF"/>
    <w:rsid w:val="00EE40F5"/>
    <w:rsid w:val="00EF1F11"/>
    <w:rsid w:val="00EF74CA"/>
    <w:rsid w:val="00F04280"/>
    <w:rsid w:val="00F07A19"/>
    <w:rsid w:val="00F26B93"/>
    <w:rsid w:val="00F318EC"/>
    <w:rsid w:val="00F365F2"/>
    <w:rsid w:val="00F42A17"/>
    <w:rsid w:val="00F43919"/>
    <w:rsid w:val="00F51282"/>
    <w:rsid w:val="00F66810"/>
    <w:rsid w:val="00F8042D"/>
    <w:rsid w:val="00F80D6F"/>
    <w:rsid w:val="00F83AD5"/>
    <w:rsid w:val="00F8636A"/>
    <w:rsid w:val="00F863D1"/>
    <w:rsid w:val="00F90CD1"/>
    <w:rsid w:val="00FC0317"/>
    <w:rsid w:val="00FC2585"/>
    <w:rsid w:val="00FC5C40"/>
    <w:rsid w:val="00FE4E2B"/>
    <w:rsid w:val="00FE7CE6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824</Words>
  <Characters>4946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3</cp:revision>
  <cp:lastPrinted>2016-07-26T10:32:00Z</cp:lastPrinted>
  <dcterms:created xsi:type="dcterms:W3CDTF">2025-07-24T05:52:00Z</dcterms:created>
  <dcterms:modified xsi:type="dcterms:W3CDTF">2025-07-24T06:22:00Z</dcterms:modified>
</cp:coreProperties>
</file>