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E0C27" w14:textId="41E3EE4F" w:rsidR="00025386" w:rsidRPr="00AC086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C086B">
        <w:rPr>
          <w:bCs/>
          <w:i w:val="0"/>
          <w:sz w:val="20"/>
        </w:rPr>
        <w:t xml:space="preserve">Załącznik nr </w:t>
      </w:r>
      <w:r w:rsidR="00AC086B" w:rsidRPr="00AC086B">
        <w:rPr>
          <w:bCs/>
          <w:i w:val="0"/>
          <w:sz w:val="20"/>
        </w:rPr>
        <w:t>5</w:t>
      </w:r>
      <w:r w:rsidR="007666D6" w:rsidRPr="00AC086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C086B" w14:paraId="00BA65E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44FDD2" w14:textId="77777777" w:rsidR="008D442B" w:rsidRPr="00AC086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086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4CA5054" w14:textId="77777777" w:rsidR="00053927" w:rsidRPr="00AC086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086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C08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8AE10" w14:textId="77777777" w:rsidR="00053927" w:rsidRPr="00AC086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C086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C086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C08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9E4B480" w14:textId="77777777" w:rsidR="00A137C9" w:rsidRPr="00AC086B" w:rsidRDefault="00A137C9" w:rsidP="00AC08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086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C086B" w14:paraId="000D1DB4" w14:textId="77777777" w:rsidTr="004F10A0">
        <w:tc>
          <w:tcPr>
            <w:tcW w:w="2269" w:type="dxa"/>
          </w:tcPr>
          <w:p w14:paraId="25ED5AF5" w14:textId="77777777" w:rsidR="00A137C9" w:rsidRPr="00AC086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DC740C9" w14:textId="77777777" w:rsidR="00A137C9" w:rsidRPr="00AC086B" w:rsidRDefault="003213D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A137C9" w:rsidRPr="00AC08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213DD" w:rsidRPr="00AC086B" w14:paraId="6C9FB40C" w14:textId="77777777" w:rsidTr="00CC3968">
        <w:tc>
          <w:tcPr>
            <w:tcW w:w="2269" w:type="dxa"/>
          </w:tcPr>
          <w:p w14:paraId="1239207A" w14:textId="77777777" w:rsidR="003213DD" w:rsidRPr="00AC086B" w:rsidRDefault="003213DD" w:rsidP="00CC3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9FAC3F" w14:textId="77777777" w:rsidR="003213DD" w:rsidRPr="00AC086B" w:rsidRDefault="003213DD" w:rsidP="00CC3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ZP.271.25.2025</w:t>
            </w:r>
          </w:p>
        </w:tc>
      </w:tr>
    </w:tbl>
    <w:p w14:paraId="45CB277F" w14:textId="77777777" w:rsidR="00A137C9" w:rsidRPr="00AC086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B705C9" w14:textId="77777777" w:rsidR="003A486D" w:rsidRPr="00AC086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C086B">
        <w:rPr>
          <w:rFonts w:ascii="Times New Roman" w:hAnsi="Times New Roman"/>
          <w:sz w:val="20"/>
          <w:szCs w:val="20"/>
        </w:rPr>
        <w:t xml:space="preserve">prowadzonego przez </w:t>
      </w:r>
      <w:r w:rsidR="003213DD" w:rsidRPr="00AC086B">
        <w:rPr>
          <w:rFonts w:ascii="Times New Roman" w:hAnsi="Times New Roman"/>
          <w:b/>
          <w:sz w:val="20"/>
          <w:szCs w:val="20"/>
        </w:rPr>
        <w:t>GMINA NIEPOŁOMICE</w:t>
      </w:r>
      <w:r w:rsidRPr="00AC086B">
        <w:rPr>
          <w:rFonts w:ascii="Times New Roman" w:hAnsi="Times New Roman"/>
          <w:b/>
          <w:sz w:val="20"/>
          <w:szCs w:val="20"/>
        </w:rPr>
        <w:t>,</w:t>
      </w:r>
      <w:r w:rsidRPr="00AC086B">
        <w:rPr>
          <w:rFonts w:ascii="Times New Roman" w:hAnsi="Times New Roman"/>
          <w:sz w:val="20"/>
          <w:szCs w:val="20"/>
        </w:rPr>
        <w:t xml:space="preserve"> d</w:t>
      </w:r>
      <w:r w:rsidR="008D442B"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C086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165B0E9" w14:textId="77777777" w:rsidR="00A137C9" w:rsidRPr="00AC086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C086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C086B" w14:paraId="72ED796E" w14:textId="77777777" w:rsidTr="00A137C9">
        <w:tc>
          <w:tcPr>
            <w:tcW w:w="617" w:type="dxa"/>
            <w:vAlign w:val="center"/>
          </w:tcPr>
          <w:p w14:paraId="054099AA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1A53B905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8EDB961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C086B" w14:paraId="504BD6FF" w14:textId="77777777" w:rsidTr="00A137C9">
        <w:tc>
          <w:tcPr>
            <w:tcW w:w="617" w:type="dxa"/>
            <w:vAlign w:val="center"/>
          </w:tcPr>
          <w:p w14:paraId="1B585DD6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28148B5F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73390EE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C086B" w14:paraId="0765E5D9" w14:textId="77777777" w:rsidTr="00A137C9">
        <w:tc>
          <w:tcPr>
            <w:tcW w:w="617" w:type="dxa"/>
            <w:vAlign w:val="center"/>
          </w:tcPr>
          <w:p w14:paraId="0883DAFE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4574FA65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3B6D068" w14:textId="77777777" w:rsidR="003A486D" w:rsidRPr="00AC08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B2F74EB" w14:textId="77777777" w:rsidR="00DC652A" w:rsidRPr="00AC086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C08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C08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C086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13DD" w:rsidRPr="00AC086B">
        <w:rPr>
          <w:rFonts w:ascii="Times New Roman" w:hAnsi="Times New Roman"/>
          <w:sz w:val="20"/>
          <w:szCs w:val="20"/>
        </w:rPr>
        <w:t>(</w:t>
      </w:r>
      <w:proofErr w:type="spellStart"/>
      <w:r w:rsidR="003213DD" w:rsidRPr="00AC086B">
        <w:rPr>
          <w:rFonts w:ascii="Times New Roman" w:hAnsi="Times New Roman"/>
          <w:sz w:val="20"/>
          <w:szCs w:val="20"/>
        </w:rPr>
        <w:t>t.j</w:t>
      </w:r>
      <w:proofErr w:type="spellEnd"/>
      <w:r w:rsidR="003213DD" w:rsidRPr="00AC086B">
        <w:rPr>
          <w:rFonts w:ascii="Times New Roman" w:hAnsi="Times New Roman"/>
          <w:sz w:val="20"/>
          <w:szCs w:val="20"/>
        </w:rPr>
        <w:t>. Dz. U. z 2024 poz. 1320)</w:t>
      </w:r>
      <w:r w:rsidRPr="00AC086B">
        <w:rPr>
          <w:rFonts w:ascii="Times New Roman" w:hAnsi="Times New Roman"/>
          <w:sz w:val="20"/>
          <w:szCs w:val="20"/>
        </w:rPr>
        <w:t>, że w ramach zamówienia</w:t>
      </w:r>
      <w:r w:rsidR="00A137C9" w:rsidRPr="00AC086B">
        <w:rPr>
          <w:rFonts w:ascii="Times New Roman" w:hAnsi="Times New Roman"/>
          <w:sz w:val="20"/>
          <w:szCs w:val="20"/>
        </w:rPr>
        <w:t>,</w:t>
      </w:r>
      <w:r w:rsidR="00A137C9"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C086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C086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C086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C086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C086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C086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C086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C086B" w14:paraId="6070E147" w14:textId="77777777" w:rsidTr="00A137C9">
        <w:tc>
          <w:tcPr>
            <w:tcW w:w="617" w:type="dxa"/>
            <w:vAlign w:val="center"/>
          </w:tcPr>
          <w:p w14:paraId="16A55954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060AC07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7B47171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C086B" w14:paraId="43CDDA21" w14:textId="77777777" w:rsidTr="00A137C9">
        <w:tc>
          <w:tcPr>
            <w:tcW w:w="617" w:type="dxa"/>
            <w:vAlign w:val="center"/>
          </w:tcPr>
          <w:p w14:paraId="657F49EA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5F439024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DFD91C4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C086B" w14:paraId="03F5C716" w14:textId="77777777" w:rsidTr="00A137C9">
        <w:tc>
          <w:tcPr>
            <w:tcW w:w="617" w:type="dxa"/>
            <w:vAlign w:val="center"/>
          </w:tcPr>
          <w:p w14:paraId="4B35FA3B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08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70CD85E4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7968194" w14:textId="77777777" w:rsidR="00B641BE" w:rsidRPr="00AC08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6E352F0" w14:textId="77777777" w:rsidR="007A2C38" w:rsidRPr="00AC086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59F180A7" w14:textId="77777777" w:rsidR="007A2C38" w:rsidRPr="00AC086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506AA21" w14:textId="5E8813D0" w:rsidR="00A137C9" w:rsidRPr="00AC086B" w:rsidRDefault="00AC086B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C086B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sectPr w:rsidR="00A137C9" w:rsidRPr="00AC086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CE8F" w14:textId="77777777" w:rsidR="00FF426F" w:rsidRDefault="00FF426F" w:rsidP="00025386">
      <w:pPr>
        <w:spacing w:after="0" w:line="240" w:lineRule="auto"/>
      </w:pPr>
      <w:r>
        <w:separator/>
      </w:r>
    </w:p>
  </w:endnote>
  <w:endnote w:type="continuationSeparator" w:id="0">
    <w:p w14:paraId="00CE41A1" w14:textId="77777777" w:rsidR="00FF426F" w:rsidRDefault="00FF42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AB009" w14:textId="77777777" w:rsidR="003213DD" w:rsidRDefault="00321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228B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39F2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C1B28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CEBA78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B43F0" w14:textId="77777777" w:rsidR="003213DD" w:rsidRDefault="00321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0FF0C" w14:textId="77777777" w:rsidR="00FF426F" w:rsidRDefault="00FF426F" w:rsidP="00025386">
      <w:pPr>
        <w:spacing w:after="0" w:line="240" w:lineRule="auto"/>
      </w:pPr>
      <w:r>
        <w:separator/>
      </w:r>
    </w:p>
  </w:footnote>
  <w:footnote w:type="continuationSeparator" w:id="0">
    <w:p w14:paraId="22CADD24" w14:textId="77777777" w:rsidR="00FF426F" w:rsidRDefault="00FF42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C9BE" w14:textId="77777777" w:rsidR="003213DD" w:rsidRDefault="00321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26DA1" w14:textId="77777777" w:rsidR="003213DD" w:rsidRDefault="003213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9CD4" w14:textId="77777777" w:rsidR="003213DD" w:rsidRDefault="00321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85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26F"/>
    <w:rsid w:val="00025386"/>
    <w:rsid w:val="000423B9"/>
    <w:rsid w:val="00053927"/>
    <w:rsid w:val="00084786"/>
    <w:rsid w:val="0016158F"/>
    <w:rsid w:val="001C2314"/>
    <w:rsid w:val="00213980"/>
    <w:rsid w:val="0024648D"/>
    <w:rsid w:val="003213D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C086B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89A21"/>
  <w15:chartTrackingRefBased/>
  <w15:docId w15:val="{40DDA887-468A-42BA-9007-0FE4A14A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2025-07-29T14:01:00Z</cp:lastPrinted>
  <dcterms:created xsi:type="dcterms:W3CDTF">2025-07-29T14:01:00Z</dcterms:created>
  <dcterms:modified xsi:type="dcterms:W3CDTF">2025-07-29T14:01:00Z</dcterms:modified>
</cp:coreProperties>
</file>