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BA662" w14:textId="198375AA" w:rsidR="00025386" w:rsidRPr="00404B9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04B91">
        <w:rPr>
          <w:bCs/>
          <w:i w:val="0"/>
          <w:sz w:val="20"/>
        </w:rPr>
        <w:t xml:space="preserve">Załącznik nr </w:t>
      </w:r>
      <w:r w:rsidR="00404B91" w:rsidRPr="00404B91">
        <w:rPr>
          <w:bCs/>
          <w:i w:val="0"/>
          <w:sz w:val="20"/>
        </w:rPr>
        <w:t>4</w:t>
      </w:r>
      <w:r w:rsidR="007666D6" w:rsidRPr="00404B9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04B91" w14:paraId="7043DB93" w14:textId="77777777" w:rsidTr="00467CA2">
        <w:tc>
          <w:tcPr>
            <w:tcW w:w="2800" w:type="dxa"/>
          </w:tcPr>
          <w:p w14:paraId="42EAAD55" w14:textId="77777777" w:rsidR="00D520D3" w:rsidRPr="00404B9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04B9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04B9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086467" w14:textId="77777777" w:rsidR="00D520D3" w:rsidRPr="00404B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D00AB0C" w14:textId="77777777" w:rsidR="00D520D3" w:rsidRPr="00404B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AEA6DA" w14:textId="77777777" w:rsidR="00D520D3" w:rsidRPr="00404B9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04B9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04B91" w14:paraId="000F2591" w14:textId="77777777" w:rsidTr="00467CA2">
        <w:tc>
          <w:tcPr>
            <w:tcW w:w="2800" w:type="dxa"/>
          </w:tcPr>
          <w:p w14:paraId="764B8332" w14:textId="77777777" w:rsidR="00D520D3" w:rsidRPr="00404B9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04B9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9F50B7A" w14:textId="77777777" w:rsidR="00D520D3" w:rsidRPr="00404B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8C619F7" w14:textId="77777777" w:rsidR="00D520D3" w:rsidRPr="00404B9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DEFFFB" w14:textId="77777777" w:rsidR="00D520D3" w:rsidRPr="00404B9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04B9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020D5EF" w14:textId="77777777" w:rsidR="00B62AD0" w:rsidRPr="00404B91" w:rsidRDefault="00B62AD0" w:rsidP="00404B91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04B91" w14:paraId="12ADAEE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BC1CBF" w14:textId="77777777" w:rsidR="00053927" w:rsidRPr="00404B9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4B9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9A7BA94" w14:textId="77777777" w:rsidR="00053927" w:rsidRPr="00404B9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04B9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04B9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04B9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C1AFC41" w14:textId="77777777" w:rsidR="0071340C" w:rsidRPr="00404B91" w:rsidRDefault="0071340C" w:rsidP="00404B9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04B91">
        <w:rPr>
          <w:rFonts w:ascii="Times New Roman" w:hAnsi="Times New Roman"/>
          <w:sz w:val="20"/>
          <w:szCs w:val="20"/>
        </w:rPr>
        <w:t xml:space="preserve"> ustawy </w:t>
      </w:r>
      <w:r w:rsidR="00EF3368" w:rsidRPr="00404B9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A4E79" w:rsidRPr="00404B91">
        <w:rPr>
          <w:rFonts w:ascii="Times New Roman" w:hAnsi="Times New Roman"/>
          <w:sz w:val="20"/>
          <w:szCs w:val="20"/>
        </w:rPr>
        <w:t>(</w:t>
      </w:r>
      <w:proofErr w:type="spellStart"/>
      <w:r w:rsidR="002A4E79" w:rsidRPr="00404B91">
        <w:rPr>
          <w:rFonts w:ascii="Times New Roman" w:hAnsi="Times New Roman"/>
          <w:sz w:val="20"/>
          <w:szCs w:val="20"/>
        </w:rPr>
        <w:t>t.j</w:t>
      </w:r>
      <w:proofErr w:type="spellEnd"/>
      <w:r w:rsidR="002A4E79" w:rsidRPr="00404B91">
        <w:rPr>
          <w:rFonts w:ascii="Times New Roman" w:hAnsi="Times New Roman"/>
          <w:sz w:val="20"/>
          <w:szCs w:val="20"/>
        </w:rPr>
        <w:t>. Dz. U. z 2024 poz. 1320)</w:t>
      </w:r>
      <w:r w:rsidR="00E27ABB"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04B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04B91" w14:paraId="1C2B000A" w14:textId="77777777" w:rsidTr="00467CA2">
        <w:tc>
          <w:tcPr>
            <w:tcW w:w="2269" w:type="dxa"/>
          </w:tcPr>
          <w:p w14:paraId="224C0F86" w14:textId="77777777" w:rsidR="00D520D3" w:rsidRPr="00404B9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4B9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FC4D36" w14:textId="77777777" w:rsidR="00D520D3" w:rsidRPr="00404B91" w:rsidRDefault="002A4E7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D520D3"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A4E79" w:rsidRPr="00404B91" w14:paraId="5A787248" w14:textId="77777777" w:rsidTr="00CC3968">
        <w:tc>
          <w:tcPr>
            <w:tcW w:w="2269" w:type="dxa"/>
          </w:tcPr>
          <w:p w14:paraId="38AD36EE" w14:textId="77777777" w:rsidR="002A4E79" w:rsidRPr="00404B91" w:rsidRDefault="002A4E79" w:rsidP="00CC39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04B9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821243F" w14:textId="77777777" w:rsidR="002A4E79" w:rsidRPr="00404B91" w:rsidRDefault="002A4E79" w:rsidP="00CC39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04B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ZP.271.25.2025</w:t>
            </w:r>
          </w:p>
        </w:tc>
      </w:tr>
    </w:tbl>
    <w:p w14:paraId="59C5157D" w14:textId="77777777" w:rsidR="00DC652A" w:rsidRPr="00404B91" w:rsidRDefault="002A4E7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04B9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8D6345F" w14:textId="77777777" w:rsidR="00DC652A" w:rsidRPr="00404B9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CA42A28" w14:textId="77777777" w:rsidR="0071340C" w:rsidRPr="00404B9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04B9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04B9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0F20DEE" w14:textId="77777777" w:rsidR="0071340C" w:rsidRPr="00404B9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10D55A6" w14:textId="77777777" w:rsidR="0071340C" w:rsidRPr="00404B9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79BBA9E" w14:textId="77777777" w:rsidR="0071340C" w:rsidRPr="00404B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0652A61" w14:textId="1F698775" w:rsidR="0071340C" w:rsidRPr="00404B91" w:rsidRDefault="00D520D3" w:rsidP="00404B9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04B9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04B9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4178215" w14:textId="77777777" w:rsidR="00DC652A" w:rsidRPr="00404B9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04B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04B9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4E65E54" w14:textId="77777777" w:rsidR="00DC652A" w:rsidRPr="00404B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04B9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04B9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4BDC2A3" w14:textId="77777777" w:rsidR="0093388F" w:rsidRPr="00404B9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EE0C673" w14:textId="77777777" w:rsidR="0093388F" w:rsidRPr="00404B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029FE72" w14:textId="77777777" w:rsidR="0093388F" w:rsidRPr="00404B9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6133EFE" w14:textId="77777777" w:rsidR="00CB29AC" w:rsidRPr="00404B9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B647F79" w14:textId="77777777" w:rsidR="00CB29AC" w:rsidRPr="00404B9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97B1FB2" w14:textId="77777777" w:rsidR="00830970" w:rsidRPr="00404B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04B9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59327D2A" w14:textId="5E202095" w:rsidR="00404B91" w:rsidRDefault="00830970" w:rsidP="00404B91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4B9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57B303A" w14:textId="65DF13B9" w:rsidR="00404B91" w:rsidRPr="00404B91" w:rsidRDefault="00404B91" w:rsidP="00404B9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404B91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sectPr w:rsidR="00404B91" w:rsidRPr="00404B9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9CD93" w14:textId="77777777" w:rsidR="003024E3" w:rsidRDefault="003024E3" w:rsidP="00025386">
      <w:pPr>
        <w:spacing w:after="0" w:line="240" w:lineRule="auto"/>
      </w:pPr>
      <w:r>
        <w:separator/>
      </w:r>
    </w:p>
  </w:endnote>
  <w:endnote w:type="continuationSeparator" w:id="0">
    <w:p w14:paraId="494EDA9C" w14:textId="77777777" w:rsidR="003024E3" w:rsidRDefault="003024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50418" w14:textId="77777777" w:rsidR="002A4E79" w:rsidRDefault="002A4E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CC6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75905" w14:textId="77777777" w:rsidR="002A4E79" w:rsidRDefault="002A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F3C7C" w14:textId="77777777" w:rsidR="003024E3" w:rsidRDefault="003024E3" w:rsidP="00025386">
      <w:pPr>
        <w:spacing w:after="0" w:line="240" w:lineRule="auto"/>
      </w:pPr>
      <w:r>
        <w:separator/>
      </w:r>
    </w:p>
  </w:footnote>
  <w:footnote w:type="continuationSeparator" w:id="0">
    <w:p w14:paraId="592032DA" w14:textId="77777777" w:rsidR="003024E3" w:rsidRDefault="003024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11B16" w14:textId="77777777" w:rsidR="002A4E79" w:rsidRDefault="002A4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E5188" w14:textId="77777777" w:rsidR="002A4E79" w:rsidRDefault="002A4E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3D222" w14:textId="77777777" w:rsidR="002A4E79" w:rsidRDefault="002A4E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493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4E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4E79"/>
    <w:rsid w:val="003024E3"/>
    <w:rsid w:val="00404B9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6972C3"/>
  <w15:chartTrackingRefBased/>
  <w15:docId w15:val="{B1CC4C02-D8F1-433C-A3B1-4E5C5A3C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2025-07-29T14:01:00Z</cp:lastPrinted>
  <dcterms:created xsi:type="dcterms:W3CDTF">2025-07-29T14:01:00Z</dcterms:created>
  <dcterms:modified xsi:type="dcterms:W3CDTF">2025-07-29T14:01:00Z</dcterms:modified>
</cp:coreProperties>
</file>