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6E723" w14:textId="141AE226" w:rsidR="0029606A" w:rsidRPr="00FA0E40" w:rsidRDefault="00805AA6" w:rsidP="00FA0E40">
      <w:pPr>
        <w:spacing w:after="240"/>
        <w:jc w:val="right"/>
        <w:rPr>
          <w:sz w:val="24"/>
          <w:szCs w:val="24"/>
        </w:rPr>
      </w:pPr>
      <w:r w:rsidRPr="00FA0E40">
        <w:rPr>
          <w:sz w:val="24"/>
          <w:szCs w:val="24"/>
        </w:rPr>
        <w:t>Kraków</w:t>
      </w:r>
      <w:r w:rsidR="006A5DF1" w:rsidRPr="00FA0E40">
        <w:rPr>
          <w:sz w:val="24"/>
          <w:szCs w:val="24"/>
        </w:rPr>
        <w:t xml:space="preserve"> dnia: </w:t>
      </w:r>
      <w:r w:rsidRPr="00FA0E40">
        <w:rPr>
          <w:sz w:val="24"/>
          <w:szCs w:val="24"/>
        </w:rPr>
        <w:t>2025-07-2</w:t>
      </w:r>
      <w:r w:rsidR="0070734E" w:rsidRPr="00FA0E40">
        <w:rPr>
          <w:sz w:val="24"/>
          <w:szCs w:val="24"/>
        </w:rPr>
        <w:t>9</w:t>
      </w:r>
    </w:p>
    <w:p w14:paraId="2F3E08BA" w14:textId="77777777" w:rsidR="007427BD" w:rsidRPr="00FA0E40" w:rsidRDefault="007427BD" w:rsidP="007427BD">
      <w:pPr>
        <w:rPr>
          <w:b/>
          <w:bCs/>
          <w:sz w:val="24"/>
          <w:szCs w:val="24"/>
        </w:rPr>
      </w:pPr>
      <w:r w:rsidRPr="00FA0E40">
        <w:rPr>
          <w:b/>
          <w:bCs/>
          <w:sz w:val="24"/>
          <w:szCs w:val="24"/>
        </w:rPr>
        <w:t xml:space="preserve">Szpital Miejski Specjalistyczny </w:t>
      </w:r>
    </w:p>
    <w:p w14:paraId="79E18755" w14:textId="77777777" w:rsidR="007427BD" w:rsidRPr="00FA0E40" w:rsidRDefault="007427BD" w:rsidP="007427BD">
      <w:pPr>
        <w:rPr>
          <w:sz w:val="24"/>
          <w:szCs w:val="24"/>
        </w:rPr>
      </w:pPr>
      <w:r w:rsidRPr="00FA0E40">
        <w:rPr>
          <w:b/>
          <w:bCs/>
          <w:sz w:val="24"/>
          <w:szCs w:val="24"/>
        </w:rPr>
        <w:t>im. Gabriela Narutowicza w Krakowie</w:t>
      </w:r>
    </w:p>
    <w:p w14:paraId="5C11B7D2" w14:textId="77777777" w:rsidR="007427BD" w:rsidRPr="00FA0E4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A0E40">
        <w:rPr>
          <w:sz w:val="24"/>
          <w:szCs w:val="24"/>
        </w:rPr>
        <w:t>ul. Prądnicka 35-37</w:t>
      </w:r>
    </w:p>
    <w:p w14:paraId="778323D4" w14:textId="0D5969D3" w:rsidR="006A5DF1" w:rsidRPr="00FA0E40" w:rsidRDefault="007427BD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A0E40">
        <w:rPr>
          <w:sz w:val="24"/>
          <w:szCs w:val="24"/>
        </w:rPr>
        <w:t>31-202 Kraków</w:t>
      </w:r>
    </w:p>
    <w:p w14:paraId="7D0263CA" w14:textId="77777777" w:rsidR="006A5DF1" w:rsidRPr="00FA0E4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A0E40">
        <w:rPr>
          <w:sz w:val="24"/>
          <w:szCs w:val="24"/>
        </w:rPr>
        <w:tab/>
        <w:t xml:space="preserve"> </w:t>
      </w:r>
    </w:p>
    <w:p w14:paraId="5511BFD8" w14:textId="77777777" w:rsidR="0070734E" w:rsidRPr="00FA0E40" w:rsidRDefault="0070734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44DE06" w14:textId="3EC2C254" w:rsidR="00632C3C" w:rsidRPr="00FA0E4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A0E40">
        <w:rPr>
          <w:rFonts w:ascii="Times New Roman" w:hAnsi="Times New Roman"/>
          <w:szCs w:val="28"/>
        </w:rPr>
        <w:t>WYJAŚNIENI</w:t>
      </w:r>
      <w:r w:rsidR="00520165" w:rsidRPr="00FA0E40">
        <w:rPr>
          <w:rFonts w:ascii="Times New Roman" w:hAnsi="Times New Roman"/>
          <w:szCs w:val="28"/>
        </w:rPr>
        <w:t>A</w:t>
      </w:r>
      <w:r w:rsidR="00632C3C" w:rsidRPr="00FA0E40">
        <w:rPr>
          <w:rFonts w:ascii="Times New Roman" w:hAnsi="Times New Roman"/>
          <w:szCs w:val="28"/>
        </w:rPr>
        <w:t xml:space="preserve"> TREŚCI</w:t>
      </w:r>
      <w:r w:rsidR="0029606A" w:rsidRPr="00FA0E40">
        <w:rPr>
          <w:rFonts w:ascii="Times New Roman" w:hAnsi="Times New Roman"/>
          <w:szCs w:val="28"/>
        </w:rPr>
        <w:t xml:space="preserve"> SWZ</w:t>
      </w:r>
      <w:r w:rsidR="0070734E" w:rsidRPr="00FA0E40">
        <w:rPr>
          <w:rFonts w:ascii="Times New Roman" w:hAnsi="Times New Roman"/>
          <w:szCs w:val="28"/>
        </w:rPr>
        <w:t xml:space="preserve"> - 1</w:t>
      </w:r>
    </w:p>
    <w:p w14:paraId="60063ED4" w14:textId="1EF2C7CB" w:rsidR="006D4AB3" w:rsidRPr="00FA0E40" w:rsidRDefault="00632C3C" w:rsidP="00520165">
      <w:pPr>
        <w:spacing w:after="360" w:line="276" w:lineRule="auto"/>
        <w:jc w:val="both"/>
        <w:rPr>
          <w:b/>
          <w:sz w:val="22"/>
          <w:szCs w:val="22"/>
        </w:rPr>
      </w:pPr>
      <w:r w:rsidRPr="00FA0E40">
        <w:rPr>
          <w:sz w:val="22"/>
          <w:szCs w:val="22"/>
        </w:rPr>
        <w:t xml:space="preserve">Dotyczy: </w:t>
      </w:r>
      <w:r w:rsidR="006A5DF1" w:rsidRPr="00FA0E40">
        <w:rPr>
          <w:sz w:val="22"/>
          <w:szCs w:val="22"/>
        </w:rPr>
        <w:t>p</w:t>
      </w:r>
      <w:r w:rsidRPr="00FA0E40">
        <w:rPr>
          <w:sz w:val="22"/>
          <w:szCs w:val="22"/>
        </w:rPr>
        <w:t>ostępowani</w:t>
      </w:r>
      <w:r w:rsidR="006A5DF1" w:rsidRPr="00FA0E40">
        <w:rPr>
          <w:sz w:val="22"/>
          <w:szCs w:val="22"/>
        </w:rPr>
        <w:t>a</w:t>
      </w:r>
      <w:r w:rsidRPr="00FA0E40">
        <w:rPr>
          <w:sz w:val="22"/>
          <w:szCs w:val="22"/>
        </w:rPr>
        <w:t xml:space="preserve"> o udzielenie zamówienia publicznego, prowadzone</w:t>
      </w:r>
      <w:r w:rsidR="006A5DF1" w:rsidRPr="00FA0E40">
        <w:rPr>
          <w:sz w:val="22"/>
          <w:szCs w:val="22"/>
        </w:rPr>
        <w:t>go</w:t>
      </w:r>
      <w:r w:rsidRPr="00FA0E40">
        <w:rPr>
          <w:sz w:val="22"/>
          <w:szCs w:val="22"/>
        </w:rPr>
        <w:t xml:space="preserve"> w</w:t>
      </w:r>
      <w:r w:rsidR="007427BD" w:rsidRPr="00FA0E40">
        <w:rPr>
          <w:sz w:val="22"/>
          <w:szCs w:val="22"/>
        </w:rPr>
        <w:t> </w:t>
      </w:r>
      <w:r w:rsidRPr="00FA0E40">
        <w:rPr>
          <w:sz w:val="22"/>
          <w:szCs w:val="22"/>
        </w:rPr>
        <w:t xml:space="preserve">trybie </w:t>
      </w:r>
      <w:r w:rsidR="00805AA6" w:rsidRPr="00FA0E40">
        <w:rPr>
          <w:sz w:val="22"/>
          <w:szCs w:val="22"/>
        </w:rPr>
        <w:t>podstawowy</w:t>
      </w:r>
      <w:r w:rsidR="00FA0E40" w:rsidRPr="00FA0E40">
        <w:rPr>
          <w:sz w:val="22"/>
          <w:szCs w:val="22"/>
        </w:rPr>
        <w:t>m</w:t>
      </w:r>
      <w:r w:rsidR="00805AA6" w:rsidRPr="00FA0E40">
        <w:rPr>
          <w:sz w:val="22"/>
          <w:szCs w:val="22"/>
        </w:rPr>
        <w:t xml:space="preserve"> bez negocjacji - art. 275 pkt. 1 ustawy </w:t>
      </w:r>
      <w:proofErr w:type="spellStart"/>
      <w:r w:rsidR="00805AA6" w:rsidRPr="00FA0E40">
        <w:rPr>
          <w:sz w:val="22"/>
          <w:szCs w:val="22"/>
        </w:rPr>
        <w:t>Pzp</w:t>
      </w:r>
      <w:proofErr w:type="spellEnd"/>
      <w:r w:rsidRPr="00FA0E40">
        <w:rPr>
          <w:b/>
          <w:sz w:val="22"/>
          <w:szCs w:val="22"/>
        </w:rPr>
        <w:t xml:space="preserve"> </w:t>
      </w:r>
      <w:r w:rsidRPr="00FA0E40">
        <w:rPr>
          <w:bCs/>
          <w:sz w:val="22"/>
          <w:szCs w:val="22"/>
        </w:rPr>
        <w:t>na</w:t>
      </w:r>
      <w:r w:rsidRPr="00FA0E40">
        <w:rPr>
          <w:b/>
          <w:sz w:val="22"/>
          <w:szCs w:val="22"/>
        </w:rPr>
        <w:t xml:space="preserve"> </w:t>
      </w:r>
      <w:r w:rsidR="00E72428" w:rsidRPr="00FA0E40">
        <w:rPr>
          <w:bCs/>
          <w:sz w:val="22"/>
          <w:szCs w:val="22"/>
        </w:rPr>
        <w:t>”</w:t>
      </w:r>
      <w:r w:rsidR="00805AA6" w:rsidRPr="00FA0E40">
        <w:rPr>
          <w:b/>
          <w:bCs/>
          <w:i/>
          <w:iCs/>
          <w:sz w:val="22"/>
          <w:szCs w:val="22"/>
        </w:rPr>
        <w:t>Zakup i dostawa nici chirurgicznych II</w:t>
      </w:r>
      <w:r w:rsidR="00E72428" w:rsidRPr="00FA0E40">
        <w:rPr>
          <w:bCs/>
          <w:sz w:val="22"/>
          <w:szCs w:val="22"/>
        </w:rPr>
        <w:t>”</w:t>
      </w:r>
      <w:r w:rsidRPr="00FA0E40">
        <w:rPr>
          <w:b/>
          <w:sz w:val="22"/>
          <w:szCs w:val="22"/>
        </w:rPr>
        <w:t xml:space="preserve"> </w:t>
      </w:r>
      <w:r w:rsidRPr="00FA0E40">
        <w:rPr>
          <w:bCs/>
          <w:sz w:val="22"/>
          <w:szCs w:val="22"/>
        </w:rPr>
        <w:t>– znak sprawy</w:t>
      </w:r>
      <w:r w:rsidRPr="00FA0E40">
        <w:rPr>
          <w:b/>
          <w:sz w:val="22"/>
          <w:szCs w:val="22"/>
        </w:rPr>
        <w:t xml:space="preserve"> </w:t>
      </w:r>
      <w:r w:rsidR="00805AA6" w:rsidRPr="00FA0E40">
        <w:rPr>
          <w:b/>
          <w:sz w:val="22"/>
          <w:szCs w:val="22"/>
        </w:rPr>
        <w:t>ZP/37/2025</w:t>
      </w:r>
      <w:r w:rsidRPr="00FA0E40">
        <w:rPr>
          <w:b/>
          <w:sz w:val="22"/>
          <w:szCs w:val="22"/>
        </w:rPr>
        <w:t>.</w:t>
      </w:r>
    </w:p>
    <w:p w14:paraId="6AA54320" w14:textId="77777777" w:rsidR="0012774F" w:rsidRPr="00FA0E40" w:rsidRDefault="00520165" w:rsidP="00D8461B">
      <w:pPr>
        <w:spacing w:after="240" w:line="276" w:lineRule="auto"/>
        <w:jc w:val="both"/>
      </w:pPr>
      <w:r w:rsidRPr="00FA0E40">
        <w:rPr>
          <w:sz w:val="22"/>
          <w:szCs w:val="22"/>
        </w:rPr>
        <w:t>Zamawiający</w:t>
      </w:r>
      <w:r w:rsidR="007427BD" w:rsidRPr="00FA0E40">
        <w:rPr>
          <w:sz w:val="22"/>
          <w:szCs w:val="22"/>
        </w:rPr>
        <w:t xml:space="preserve"> </w:t>
      </w:r>
      <w:r w:rsidRPr="00FA0E40">
        <w:rPr>
          <w:sz w:val="22"/>
          <w:szCs w:val="22"/>
        </w:rPr>
        <w:t xml:space="preserve">działając na podstawie art. </w:t>
      </w:r>
      <w:r w:rsidR="00E74BC3" w:rsidRPr="00FA0E40">
        <w:rPr>
          <w:sz w:val="22"/>
          <w:szCs w:val="22"/>
        </w:rPr>
        <w:t>284</w:t>
      </w:r>
      <w:r w:rsidRPr="00FA0E40">
        <w:rPr>
          <w:sz w:val="22"/>
          <w:szCs w:val="22"/>
        </w:rPr>
        <w:t xml:space="preserve"> ust. </w:t>
      </w:r>
      <w:r w:rsidR="0029606A" w:rsidRPr="00FA0E40">
        <w:rPr>
          <w:sz w:val="22"/>
          <w:szCs w:val="22"/>
        </w:rPr>
        <w:t>6</w:t>
      </w:r>
      <w:r w:rsidRPr="00FA0E40">
        <w:rPr>
          <w:sz w:val="22"/>
          <w:szCs w:val="22"/>
        </w:rPr>
        <w:t xml:space="preserve"> ustawy z dnia </w:t>
      </w:r>
      <w:r w:rsidR="0029606A" w:rsidRPr="00FA0E40">
        <w:rPr>
          <w:sz w:val="22"/>
          <w:szCs w:val="22"/>
        </w:rPr>
        <w:t>11</w:t>
      </w:r>
      <w:r w:rsidRPr="00FA0E40">
        <w:rPr>
          <w:sz w:val="22"/>
          <w:szCs w:val="22"/>
        </w:rPr>
        <w:t xml:space="preserve"> </w:t>
      </w:r>
      <w:r w:rsidR="0029606A" w:rsidRPr="00FA0E40">
        <w:rPr>
          <w:sz w:val="22"/>
          <w:szCs w:val="22"/>
        </w:rPr>
        <w:t xml:space="preserve">września </w:t>
      </w:r>
      <w:r w:rsidRPr="00FA0E40">
        <w:rPr>
          <w:sz w:val="22"/>
          <w:szCs w:val="22"/>
        </w:rPr>
        <w:t>20</w:t>
      </w:r>
      <w:r w:rsidR="0029606A" w:rsidRPr="00FA0E40">
        <w:rPr>
          <w:sz w:val="22"/>
          <w:szCs w:val="22"/>
        </w:rPr>
        <w:t>19</w:t>
      </w:r>
      <w:r w:rsidR="007427BD" w:rsidRPr="00FA0E40">
        <w:rPr>
          <w:sz w:val="22"/>
          <w:szCs w:val="22"/>
        </w:rPr>
        <w:t> </w:t>
      </w:r>
      <w:r w:rsidRPr="00FA0E40">
        <w:rPr>
          <w:sz w:val="22"/>
          <w:szCs w:val="22"/>
        </w:rPr>
        <w:t>r</w:t>
      </w:r>
      <w:r w:rsidR="0029606A" w:rsidRPr="00FA0E40">
        <w:rPr>
          <w:sz w:val="22"/>
          <w:szCs w:val="22"/>
        </w:rPr>
        <w:t>.</w:t>
      </w:r>
      <w:r w:rsidRPr="00FA0E40">
        <w:rPr>
          <w:sz w:val="22"/>
          <w:szCs w:val="22"/>
        </w:rPr>
        <w:t xml:space="preserve"> Prawo </w:t>
      </w:r>
      <w:r w:rsidR="0029606A" w:rsidRPr="00FA0E40">
        <w:rPr>
          <w:sz w:val="22"/>
          <w:szCs w:val="22"/>
        </w:rPr>
        <w:t>z</w:t>
      </w:r>
      <w:r w:rsidRPr="00FA0E40">
        <w:rPr>
          <w:sz w:val="22"/>
          <w:szCs w:val="22"/>
        </w:rPr>
        <w:t xml:space="preserve">amówień </w:t>
      </w:r>
      <w:r w:rsidR="0029606A" w:rsidRPr="00FA0E40">
        <w:rPr>
          <w:sz w:val="22"/>
          <w:szCs w:val="22"/>
        </w:rPr>
        <w:t>p</w:t>
      </w:r>
      <w:r w:rsidRPr="00FA0E40">
        <w:rPr>
          <w:sz w:val="22"/>
          <w:szCs w:val="22"/>
        </w:rPr>
        <w:t xml:space="preserve">ublicznych </w:t>
      </w:r>
      <w:r w:rsidR="00E74BC3" w:rsidRPr="00FA0E40">
        <w:rPr>
          <w:sz w:val="22"/>
          <w:szCs w:val="22"/>
        </w:rPr>
        <w:t>udostępnia</w:t>
      </w:r>
      <w:r w:rsidR="00BE7BFD" w:rsidRPr="00FA0E40">
        <w:rPr>
          <w:sz w:val="22"/>
          <w:szCs w:val="22"/>
        </w:rPr>
        <w:t xml:space="preserve"> poniżej treść zapytań do S</w:t>
      </w:r>
      <w:r w:rsidR="0012774F" w:rsidRPr="00FA0E40">
        <w:rPr>
          <w:sz w:val="22"/>
          <w:szCs w:val="22"/>
        </w:rPr>
        <w:t>pecyfikacji Warunków Zamówienia (</w:t>
      </w:r>
      <w:r w:rsidR="0012774F" w:rsidRPr="00FA0E40">
        <w:rPr>
          <w:sz w:val="22"/>
          <w:szCs w:val="22"/>
          <w:lang w:eastAsia="ar-SA"/>
        </w:rPr>
        <w:t>zwanej dalej</w:t>
      </w:r>
      <w:r w:rsidR="0012774F" w:rsidRPr="00FA0E40">
        <w:rPr>
          <w:b/>
          <w:sz w:val="22"/>
          <w:szCs w:val="22"/>
          <w:lang w:eastAsia="ar-SA"/>
        </w:rPr>
        <w:t xml:space="preserve"> </w:t>
      </w:r>
      <w:r w:rsidR="0012774F" w:rsidRPr="00FA0E40">
        <w:rPr>
          <w:bCs/>
          <w:sz w:val="22"/>
          <w:szCs w:val="22"/>
          <w:lang w:eastAsia="ar-SA"/>
        </w:rPr>
        <w:t>”SWZ”)</w:t>
      </w:r>
      <w:r w:rsidR="00E74BC3" w:rsidRPr="00FA0E40">
        <w:rPr>
          <w:bCs/>
          <w:sz w:val="22"/>
          <w:szCs w:val="22"/>
          <w:lang w:eastAsia="ar-SA"/>
        </w:rPr>
        <w:t xml:space="preserve"> </w:t>
      </w:r>
      <w:r w:rsidR="00E74BC3" w:rsidRPr="00FA0E40">
        <w:rPr>
          <w:sz w:val="22"/>
          <w:szCs w:val="22"/>
        </w:rPr>
        <w:t>wraz z wyjaśnieniami</w:t>
      </w:r>
      <w:r w:rsidR="0012774F" w:rsidRPr="00FA0E4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05AA6" w:rsidRPr="00FA0E40" w14:paraId="2FF79D15" w14:textId="77777777" w:rsidTr="0014488A">
        <w:tc>
          <w:tcPr>
            <w:tcW w:w="9356" w:type="dxa"/>
          </w:tcPr>
          <w:p w14:paraId="610D02FB" w14:textId="77777777" w:rsidR="00805AA6" w:rsidRPr="00FA0E40" w:rsidRDefault="00805AA6" w:rsidP="0014488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A0E40">
              <w:rPr>
                <w:b/>
                <w:bCs/>
                <w:sz w:val="22"/>
                <w:szCs w:val="22"/>
              </w:rPr>
              <w:t>Pytanie nr 1</w:t>
            </w:r>
          </w:p>
          <w:p w14:paraId="4B3847A7" w14:textId="1FBCB8F9" w:rsidR="00805AA6" w:rsidRPr="00FA0E40" w:rsidRDefault="00805AA6" w:rsidP="0070734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 xml:space="preserve">Pakiet nr 1, poz. 4, 5, 6, 7 </w:t>
            </w:r>
          </w:p>
          <w:p w14:paraId="6D6B1F39" w14:textId="43FCA949" w:rsidR="0070734E" w:rsidRPr="00FA0E40" w:rsidRDefault="00805AA6" w:rsidP="007073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Zwracamy się z prośbą do Zamawiającego o dopuszczenie podwiązek o długości 140 cm. Pozostałe wymogi zgodne z SWZ.</w:t>
            </w:r>
          </w:p>
          <w:p w14:paraId="43C25DDF" w14:textId="79A2C531" w:rsidR="0070734E" w:rsidRPr="00FA0E40" w:rsidRDefault="0070734E" w:rsidP="0014488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0E40">
              <w:rPr>
                <w:b/>
                <w:bCs/>
                <w:sz w:val="22"/>
                <w:szCs w:val="22"/>
              </w:rPr>
              <w:t xml:space="preserve">Odpowiedź: </w:t>
            </w:r>
            <w:r w:rsidR="00133A95" w:rsidRPr="00FA0E40">
              <w:rPr>
                <w:b/>
                <w:bCs/>
                <w:sz w:val="22"/>
                <w:szCs w:val="22"/>
              </w:rPr>
              <w:t>Zamawiający nie dopuszcza. Zgodnie z SWZ</w:t>
            </w:r>
          </w:p>
          <w:p w14:paraId="29AF6391" w14:textId="77777777" w:rsidR="00805AA6" w:rsidRPr="00FA0E40" w:rsidRDefault="00805AA6" w:rsidP="001448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8B7DF4" w14:textId="28F12CF3" w:rsidR="00805AA6" w:rsidRPr="00FA0E40" w:rsidRDefault="00805AA6" w:rsidP="0070734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Pakiet nr 1, poz. 17</w:t>
            </w:r>
          </w:p>
          <w:p w14:paraId="2A6BD009" w14:textId="77777777" w:rsidR="00805AA6" w:rsidRPr="00FA0E40" w:rsidRDefault="00805AA6" w:rsidP="001448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 xml:space="preserve">Zwracamy się z prośbą do Zamawiającego o dopuszczenie na zasadzie równoważności igły chirurgicznej wzmocnionej (nie grubej) wykonanej z wysokiej jakości stali 302 odpornej na trudne warunki operacyjne. Pozostałe wymogi zgodne z SWZ. </w:t>
            </w:r>
          </w:p>
          <w:p w14:paraId="69410371" w14:textId="681845A5" w:rsidR="00133A95" w:rsidRPr="00FA0E40" w:rsidRDefault="0070734E" w:rsidP="00133A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0E40">
              <w:rPr>
                <w:b/>
                <w:bCs/>
                <w:sz w:val="22"/>
                <w:szCs w:val="22"/>
              </w:rPr>
              <w:t>Odpowiedź:</w:t>
            </w:r>
            <w:r w:rsidR="00133A95" w:rsidRPr="00FA0E40">
              <w:rPr>
                <w:b/>
                <w:bCs/>
                <w:sz w:val="22"/>
                <w:szCs w:val="22"/>
              </w:rPr>
              <w:t xml:space="preserve"> Zamawiający nie dopuszcza. Zgodnie z SWZ</w:t>
            </w:r>
          </w:p>
          <w:p w14:paraId="0518AD4F" w14:textId="77777777" w:rsidR="00805AA6" w:rsidRPr="00FA0E40" w:rsidRDefault="00805AA6" w:rsidP="0070734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EBD607B" w14:textId="434968B8" w:rsidR="00805AA6" w:rsidRPr="00FA0E40" w:rsidRDefault="00805AA6" w:rsidP="0070734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Pakiet 1 poz. 18</w:t>
            </w:r>
          </w:p>
          <w:p w14:paraId="622B0BAC" w14:textId="18AD5F36" w:rsidR="00805AA6" w:rsidRPr="00FA0E40" w:rsidRDefault="00805AA6" w:rsidP="001448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 xml:space="preserve">Zwracamy się z prośbą do Zamawiającego o dopuszczenie igły chirurgicznej z tnącym ostrzem (typu </w:t>
            </w:r>
            <w:r w:rsidR="0070734E" w:rsidRPr="00FA0E40">
              <w:rPr>
                <w:sz w:val="22"/>
                <w:szCs w:val="22"/>
              </w:rPr>
              <w:t>przypstrzona</w:t>
            </w:r>
            <w:r w:rsidRPr="00FA0E40">
              <w:rPr>
                <w:sz w:val="22"/>
                <w:szCs w:val="22"/>
              </w:rPr>
              <w:t>). Pozostałe wymogi zgodne z SWZ.</w:t>
            </w:r>
          </w:p>
          <w:p w14:paraId="3114C1FC" w14:textId="77777777" w:rsidR="00133A95" w:rsidRPr="00FA0E40" w:rsidRDefault="0070734E" w:rsidP="00133A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0E40">
              <w:rPr>
                <w:b/>
                <w:bCs/>
                <w:sz w:val="22"/>
                <w:szCs w:val="22"/>
              </w:rPr>
              <w:t>Odpowiedź:</w:t>
            </w:r>
            <w:r w:rsidR="00133A95" w:rsidRPr="00FA0E40">
              <w:rPr>
                <w:b/>
                <w:bCs/>
                <w:sz w:val="22"/>
                <w:szCs w:val="22"/>
              </w:rPr>
              <w:t xml:space="preserve"> Zamawiający nie dopuszcza. Zgodnie z SWZ</w:t>
            </w:r>
          </w:p>
          <w:p w14:paraId="167D3ABD" w14:textId="77777777" w:rsidR="0070734E" w:rsidRPr="00FA0E40" w:rsidRDefault="0070734E" w:rsidP="00FA0E4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8B70C2E" w14:textId="5B39E01B" w:rsidR="00805AA6" w:rsidRPr="00FA0E40" w:rsidRDefault="00805AA6" w:rsidP="0070734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Pakiet nr 1, poz. 19</w:t>
            </w:r>
          </w:p>
          <w:p w14:paraId="315B1827" w14:textId="77777777" w:rsidR="00805AA6" w:rsidRPr="00FA0E40" w:rsidRDefault="00805AA6" w:rsidP="001448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Zwracamy się z prośbą do Zamawiającego o dopuszczenie nici chirurgicznej o długości 75 cm. Pozostałe wymogi zgodne z SWZ.</w:t>
            </w:r>
          </w:p>
          <w:p w14:paraId="5D2AE024" w14:textId="5175548C" w:rsidR="0070734E" w:rsidRPr="00FA0E40" w:rsidRDefault="0070734E" w:rsidP="0014488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0E40">
              <w:rPr>
                <w:b/>
                <w:bCs/>
                <w:sz w:val="22"/>
                <w:szCs w:val="22"/>
              </w:rPr>
              <w:t>Odpowiedź:</w:t>
            </w:r>
            <w:r w:rsidR="00133A95" w:rsidRPr="00FA0E40">
              <w:rPr>
                <w:b/>
                <w:bCs/>
                <w:sz w:val="22"/>
                <w:szCs w:val="22"/>
              </w:rPr>
              <w:t xml:space="preserve"> Zamawiający dopuszcza przy zachowaniu pozostałych parametrów SWZ</w:t>
            </w:r>
          </w:p>
          <w:p w14:paraId="205C4215" w14:textId="77777777" w:rsidR="00805AA6" w:rsidRPr="00FA0E40" w:rsidRDefault="00805AA6" w:rsidP="0070734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E5FE1DE" w14:textId="22EBDE3B" w:rsidR="00805AA6" w:rsidRPr="00FA0E40" w:rsidRDefault="00805AA6" w:rsidP="0070734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Pakiet nr 1, poz. 24</w:t>
            </w:r>
          </w:p>
          <w:p w14:paraId="0F68CB02" w14:textId="77777777" w:rsidR="00805AA6" w:rsidRPr="00FA0E40" w:rsidRDefault="00805AA6" w:rsidP="001448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 xml:space="preserve">Zwracamy się z prośbą do Zamawiającego o dopuszczenie igły chirurgicznej o długości 37 mm </w:t>
            </w:r>
            <w:r w:rsidRPr="00FA0E40">
              <w:rPr>
                <w:sz w:val="22"/>
                <w:szCs w:val="22"/>
              </w:rPr>
              <w:lastRenderedPageBreak/>
              <w:t>Pozostałe wymogi zgodne z SWZ.</w:t>
            </w:r>
          </w:p>
          <w:p w14:paraId="6403D5F9" w14:textId="77777777" w:rsidR="00133A95" w:rsidRPr="00FA0E40" w:rsidRDefault="0070734E" w:rsidP="00133A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0E40">
              <w:rPr>
                <w:b/>
                <w:bCs/>
                <w:sz w:val="22"/>
                <w:szCs w:val="22"/>
              </w:rPr>
              <w:t>Odpowiedź:</w:t>
            </w:r>
            <w:r w:rsidR="00133A95" w:rsidRPr="00FA0E40">
              <w:rPr>
                <w:b/>
                <w:bCs/>
                <w:sz w:val="22"/>
                <w:szCs w:val="22"/>
              </w:rPr>
              <w:t xml:space="preserve"> Zamawiający nie dopuszcza. Zgodnie z SWZ</w:t>
            </w:r>
          </w:p>
          <w:p w14:paraId="4240B889" w14:textId="77777777" w:rsidR="00805AA6" w:rsidRPr="00FA0E40" w:rsidRDefault="00805AA6" w:rsidP="00133A9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7F42B13" w14:textId="72EC93BE" w:rsidR="00805AA6" w:rsidRPr="00FA0E40" w:rsidRDefault="00805AA6" w:rsidP="0070734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Pakiet nr 1, poz. 24</w:t>
            </w:r>
          </w:p>
          <w:p w14:paraId="7D25406E" w14:textId="77777777" w:rsidR="00805AA6" w:rsidRPr="00FA0E40" w:rsidRDefault="00805AA6" w:rsidP="001448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Zwracamy się z prośbą do Zamawiającego o dopuszczenie igły chirurgicznej ? koła odwrotnie tnąca wzmocniona o długości 40 mm cm. Pozostałe wymogi zgodne z SWZ.</w:t>
            </w:r>
          </w:p>
          <w:p w14:paraId="1925B592" w14:textId="31EE8C0B" w:rsidR="00805AA6" w:rsidRPr="00FA0E40" w:rsidRDefault="0070734E" w:rsidP="00133A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0E40">
              <w:rPr>
                <w:b/>
                <w:bCs/>
                <w:sz w:val="22"/>
                <w:szCs w:val="22"/>
              </w:rPr>
              <w:t>Odpowiedź:</w:t>
            </w:r>
            <w:r w:rsidR="00133A95" w:rsidRPr="00FA0E40">
              <w:rPr>
                <w:b/>
                <w:bCs/>
                <w:sz w:val="22"/>
                <w:szCs w:val="22"/>
              </w:rPr>
              <w:t xml:space="preserve"> Zamawiający nie dopuszcza. Zgodnie z SWZ</w:t>
            </w:r>
          </w:p>
          <w:p w14:paraId="3D84C558" w14:textId="77777777" w:rsidR="00805AA6" w:rsidRPr="00FA0E40" w:rsidRDefault="00805AA6" w:rsidP="0070734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29939078" w14:textId="68F20337" w:rsidR="00805AA6" w:rsidRPr="00FA0E40" w:rsidRDefault="00805AA6" w:rsidP="0070734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Pakiet 1 nr 25</w:t>
            </w:r>
          </w:p>
          <w:p w14:paraId="1D1A1AB8" w14:textId="77777777" w:rsidR="00805AA6" w:rsidRPr="00FA0E40" w:rsidRDefault="00805AA6" w:rsidP="001448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Zwracamy się z prośbą do Zamawiającego o dopuszczenie igły chirurgicznej z tnącym ostrzem (typu przyostrzona). Pozostałe wymogi zgodne z SWZ.</w:t>
            </w:r>
          </w:p>
          <w:p w14:paraId="3F5A6A48" w14:textId="77777777" w:rsidR="00133A95" w:rsidRPr="00FA0E40" w:rsidRDefault="0070734E" w:rsidP="00133A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0E40">
              <w:rPr>
                <w:b/>
                <w:bCs/>
                <w:sz w:val="22"/>
                <w:szCs w:val="22"/>
              </w:rPr>
              <w:t>Odpowiedź:</w:t>
            </w:r>
            <w:r w:rsidR="00133A95" w:rsidRPr="00FA0E40">
              <w:rPr>
                <w:b/>
                <w:bCs/>
                <w:sz w:val="22"/>
                <w:szCs w:val="22"/>
              </w:rPr>
              <w:t xml:space="preserve"> Zamawiający nie dopuszcza. Zgodnie z SWZ</w:t>
            </w:r>
          </w:p>
          <w:p w14:paraId="0D7FD77E" w14:textId="77777777" w:rsidR="00805AA6" w:rsidRPr="00FA0E40" w:rsidRDefault="00805AA6" w:rsidP="00133A9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C7ABDA8" w14:textId="334EC412" w:rsidR="00805AA6" w:rsidRPr="00FA0E40" w:rsidRDefault="00805AA6" w:rsidP="0070734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Pakiet nr 1, poz. 26</w:t>
            </w:r>
          </w:p>
          <w:p w14:paraId="0BCAE1C7" w14:textId="77777777" w:rsidR="00805AA6" w:rsidRPr="00FA0E40" w:rsidRDefault="00805AA6" w:rsidP="001448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 xml:space="preserve">Zwracamy się z prośbą do Zamawiającego o dopuszczenie na zasadzie równoważności igły chirurgicznej wzmocnionej (nie grubej) wykonanej z wysokiej jakości stali 302 odpornej na trudne warunki operacyjne. Pozostałe wymogi zgodne z SWZ. </w:t>
            </w:r>
          </w:p>
          <w:p w14:paraId="6B1AAF24" w14:textId="204CB465" w:rsidR="0070734E" w:rsidRPr="00FA0E40" w:rsidRDefault="0070734E" w:rsidP="00133A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0E40">
              <w:rPr>
                <w:b/>
                <w:bCs/>
                <w:sz w:val="22"/>
                <w:szCs w:val="22"/>
              </w:rPr>
              <w:t>Odpowiedź:</w:t>
            </w:r>
            <w:r w:rsidR="00133A95" w:rsidRPr="00FA0E40">
              <w:rPr>
                <w:b/>
                <w:bCs/>
                <w:sz w:val="22"/>
                <w:szCs w:val="22"/>
              </w:rPr>
              <w:t xml:space="preserve"> Zamawiający nie dopuszcza. Zgodnie z SWZ</w:t>
            </w:r>
          </w:p>
          <w:p w14:paraId="014439A2" w14:textId="77777777" w:rsidR="00805AA6" w:rsidRPr="00FA0E40" w:rsidRDefault="00805AA6" w:rsidP="001448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63A104" w14:textId="1F27B300" w:rsidR="00805AA6" w:rsidRPr="00FA0E40" w:rsidRDefault="00805AA6" w:rsidP="0070734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Pakiet nr 1</w:t>
            </w:r>
          </w:p>
          <w:p w14:paraId="5624F3E4" w14:textId="77777777" w:rsidR="00805AA6" w:rsidRPr="00FA0E40" w:rsidRDefault="00805AA6" w:rsidP="001448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E40">
              <w:rPr>
                <w:sz w:val="22"/>
                <w:szCs w:val="22"/>
              </w:rPr>
              <w:t>Czy Zamawiający oczekuje aby w każdym opakowania handlowym znajdowała się instrukcja w języku polskim oraz samoprzylepne etykiety z nazwą produktu, REF, LOT do wklejenia do dokumentacji medycznej.</w:t>
            </w:r>
          </w:p>
          <w:p w14:paraId="62AD4436" w14:textId="585701CF" w:rsidR="00805AA6" w:rsidRPr="00FA0E40" w:rsidRDefault="0070734E" w:rsidP="0014488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A0E40">
              <w:rPr>
                <w:b/>
                <w:bCs/>
                <w:sz w:val="22"/>
                <w:szCs w:val="22"/>
              </w:rPr>
              <w:t>Odpowiedź</w:t>
            </w:r>
            <w:r w:rsidR="00805AA6" w:rsidRPr="00FA0E40">
              <w:rPr>
                <w:b/>
                <w:bCs/>
                <w:sz w:val="22"/>
                <w:szCs w:val="22"/>
              </w:rPr>
              <w:t>:</w:t>
            </w:r>
            <w:r w:rsidR="00133A95" w:rsidRPr="00FA0E40">
              <w:rPr>
                <w:b/>
                <w:bCs/>
                <w:sz w:val="22"/>
                <w:szCs w:val="22"/>
              </w:rPr>
              <w:t xml:space="preserve"> Tak, Zamawiający oczekuje zgodnie z zapisami SWZ</w:t>
            </w:r>
          </w:p>
          <w:p w14:paraId="2C1EADA0" w14:textId="6F757CFB" w:rsidR="00805AA6" w:rsidRPr="00FA0E40" w:rsidRDefault="00805AA6" w:rsidP="0014488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951ECD2" w14:textId="77777777" w:rsidR="00BE7BFD" w:rsidRPr="00FA0E40" w:rsidRDefault="00BE7BFD" w:rsidP="00520165">
      <w:pPr>
        <w:jc w:val="both"/>
        <w:rPr>
          <w:sz w:val="22"/>
          <w:szCs w:val="22"/>
        </w:rPr>
      </w:pPr>
    </w:p>
    <w:p w14:paraId="249092E7" w14:textId="77777777" w:rsidR="00FA0E40" w:rsidRDefault="00FA0E40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D872970" w14:textId="1643DF09" w:rsidR="006D4AB3" w:rsidRPr="00FA0E40" w:rsidRDefault="0070734E" w:rsidP="00FA0E4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A0E40">
        <w:rPr>
          <w:i/>
          <w:iCs/>
          <w:sz w:val="24"/>
          <w:szCs w:val="24"/>
        </w:rPr>
        <w:t>P</w:t>
      </w:r>
      <w:r w:rsidR="007427BD" w:rsidRPr="00FA0E40">
        <w:rPr>
          <w:i/>
          <w:iCs/>
          <w:sz w:val="24"/>
          <w:szCs w:val="24"/>
        </w:rPr>
        <w:t>rzewodniczący Komisji Przetargowej</w:t>
      </w:r>
      <w:r w:rsidR="00FA0E40" w:rsidRPr="00FA0E40">
        <w:rPr>
          <w:i/>
          <w:iCs/>
          <w:sz w:val="24"/>
          <w:szCs w:val="24"/>
        </w:rPr>
        <w:br/>
      </w:r>
      <w:r w:rsidR="00FA0E40" w:rsidRPr="00FA0E40">
        <w:rPr>
          <w:i/>
          <w:iCs/>
          <w:sz w:val="24"/>
          <w:szCs w:val="24"/>
        </w:rPr>
        <w:br/>
      </w:r>
      <w:r w:rsidR="00805AA6" w:rsidRPr="00FA0E40">
        <w:rPr>
          <w:i/>
          <w:iCs/>
          <w:sz w:val="24"/>
          <w:szCs w:val="24"/>
        </w:rPr>
        <w:t>Czesław</w:t>
      </w:r>
      <w:r w:rsidR="006D4AB3" w:rsidRPr="00FA0E40">
        <w:rPr>
          <w:i/>
          <w:iCs/>
          <w:sz w:val="24"/>
          <w:szCs w:val="24"/>
        </w:rPr>
        <w:t xml:space="preserve"> </w:t>
      </w:r>
      <w:r w:rsidR="00805AA6" w:rsidRPr="00FA0E40">
        <w:rPr>
          <w:i/>
          <w:iCs/>
          <w:sz w:val="24"/>
          <w:szCs w:val="24"/>
        </w:rPr>
        <w:t>Osuch</w:t>
      </w:r>
    </w:p>
    <w:sectPr w:rsidR="006D4AB3" w:rsidRPr="00FA0E40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13241" w14:textId="77777777" w:rsidR="009463D0" w:rsidRDefault="009463D0">
      <w:r>
        <w:separator/>
      </w:r>
    </w:p>
  </w:endnote>
  <w:endnote w:type="continuationSeparator" w:id="0">
    <w:p w14:paraId="2A150221" w14:textId="77777777" w:rsidR="009463D0" w:rsidRDefault="00946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3AD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5789A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77EE8" w14:textId="77777777" w:rsidR="006D4AB3" w:rsidRDefault="00FA4EDC">
    <w:pPr>
      <w:pStyle w:val="Stopka"/>
      <w:tabs>
        <w:tab w:val="clear" w:pos="4536"/>
      </w:tabs>
      <w:jc w:val="center"/>
    </w:pPr>
    <w:r>
      <w:rPr>
        <w:noProof/>
      </w:rPr>
      <w:pict w14:anchorId="070A77D9">
        <v:line id="_x0000_s1025" style="position:absolute;left:0;text-align:left;z-index:251657728" from="-3.85pt,8.75pt" to="455.15pt,8.75pt"/>
      </w:pict>
    </w:r>
  </w:p>
  <w:p w14:paraId="0E9C8012" w14:textId="3231A55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451A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BCE5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C8F8E3" w14:textId="77777777" w:rsidR="006D4AB3" w:rsidRDefault="006D4AB3">
    <w:pPr>
      <w:pStyle w:val="Stopka"/>
      <w:tabs>
        <w:tab w:val="clear" w:pos="4536"/>
        <w:tab w:val="left" w:pos="6237"/>
      </w:tabs>
    </w:pPr>
  </w:p>
  <w:p w14:paraId="3400E9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605C3" w14:textId="77777777" w:rsidR="009463D0" w:rsidRDefault="009463D0">
      <w:r>
        <w:separator/>
      </w:r>
    </w:p>
  </w:footnote>
  <w:footnote w:type="continuationSeparator" w:id="0">
    <w:p w14:paraId="2082B92B" w14:textId="77777777" w:rsidR="009463D0" w:rsidRDefault="00946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241233C"/>
    <w:multiLevelType w:val="hybridMultilevel"/>
    <w:tmpl w:val="CA547D1E"/>
    <w:lvl w:ilvl="0" w:tplc="D5B2995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3609682">
    <w:abstractNumId w:val="3"/>
  </w:num>
  <w:num w:numId="2" w16cid:durableId="229968084">
    <w:abstractNumId w:val="7"/>
  </w:num>
  <w:num w:numId="3" w16cid:durableId="1707755973">
    <w:abstractNumId w:val="2"/>
  </w:num>
  <w:num w:numId="4" w16cid:durableId="1342119343">
    <w:abstractNumId w:val="6"/>
  </w:num>
  <w:num w:numId="5" w16cid:durableId="92627209">
    <w:abstractNumId w:val="0"/>
  </w:num>
  <w:num w:numId="6" w16cid:durableId="1694653545">
    <w:abstractNumId w:val="1"/>
  </w:num>
  <w:num w:numId="7" w16cid:durableId="2140802048">
    <w:abstractNumId w:val="5"/>
  </w:num>
  <w:num w:numId="8" w16cid:durableId="16373004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63D0"/>
    <w:rsid w:val="00031374"/>
    <w:rsid w:val="000A1097"/>
    <w:rsid w:val="000E2A8F"/>
    <w:rsid w:val="0012774F"/>
    <w:rsid w:val="00133A95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6488F"/>
    <w:rsid w:val="006A5DF1"/>
    <w:rsid w:val="006B07C0"/>
    <w:rsid w:val="006B7198"/>
    <w:rsid w:val="006D4AB3"/>
    <w:rsid w:val="006F3B81"/>
    <w:rsid w:val="0070734E"/>
    <w:rsid w:val="007427BD"/>
    <w:rsid w:val="007D7198"/>
    <w:rsid w:val="00805AA6"/>
    <w:rsid w:val="00864A4B"/>
    <w:rsid w:val="00870F9F"/>
    <w:rsid w:val="008804B6"/>
    <w:rsid w:val="00897AB0"/>
    <w:rsid w:val="008A3553"/>
    <w:rsid w:val="009463D0"/>
    <w:rsid w:val="00A905AC"/>
    <w:rsid w:val="00BA6584"/>
    <w:rsid w:val="00BE7BFD"/>
    <w:rsid w:val="00C370F2"/>
    <w:rsid w:val="00C44EEC"/>
    <w:rsid w:val="00D22FFA"/>
    <w:rsid w:val="00D2665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0E40"/>
    <w:rsid w:val="00FA4ED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EEB30"/>
  <w15:chartTrackingRefBased/>
  <w15:docId w15:val="{63C7DE76-8685-4670-815B-720D78B3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420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Agnieszka Guzowska</cp:lastModifiedBy>
  <cp:revision>6</cp:revision>
  <cp:lastPrinted>2025-07-29T12:03:00Z</cp:lastPrinted>
  <dcterms:created xsi:type="dcterms:W3CDTF">2025-07-21T07:01:00Z</dcterms:created>
  <dcterms:modified xsi:type="dcterms:W3CDTF">2025-07-29T12:03:00Z</dcterms:modified>
</cp:coreProperties>
</file>