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D0781" w14:textId="058E8DB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149E9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1D4FA90" w14:textId="77777777" w:rsidTr="00D62E6E">
        <w:tc>
          <w:tcPr>
            <w:tcW w:w="2800" w:type="dxa"/>
            <w:shd w:val="clear" w:color="auto" w:fill="auto"/>
          </w:tcPr>
          <w:p w14:paraId="71D5CAC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1D1629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BF8E6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C7AA1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BFB2F2E" w14:textId="77777777" w:rsidTr="00D62E6E">
        <w:tc>
          <w:tcPr>
            <w:tcW w:w="2800" w:type="dxa"/>
            <w:shd w:val="clear" w:color="auto" w:fill="auto"/>
          </w:tcPr>
          <w:p w14:paraId="229D47C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D81CA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CFE75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AE90B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4DA591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323C" w:rsidRPr="00C14101" w14:paraId="69A7F654" w14:textId="77777777" w:rsidTr="00133EB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D58BCF" w14:textId="77777777" w:rsidR="0019323C" w:rsidRPr="00C14101" w:rsidRDefault="0019323C" w:rsidP="00133EB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615FC2" w14:textId="77777777" w:rsidR="0019323C" w:rsidRPr="00C14101" w:rsidRDefault="0019323C" w:rsidP="00133EB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9323C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CA39455" w14:textId="77777777" w:rsidR="0019323C" w:rsidRPr="00C14101" w:rsidRDefault="0019323C" w:rsidP="00133E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7E4849" w14:textId="77777777" w:rsidR="0019323C" w:rsidRPr="00C14101" w:rsidRDefault="0019323C" w:rsidP="00133E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BA1DE3D" w14:textId="77777777" w:rsidR="00BC121E" w:rsidRPr="00C14101" w:rsidRDefault="0019323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DC6861A" w14:textId="77777777" w:rsidTr="00D62E6E">
        <w:tc>
          <w:tcPr>
            <w:tcW w:w="2269" w:type="dxa"/>
            <w:shd w:val="clear" w:color="auto" w:fill="auto"/>
          </w:tcPr>
          <w:p w14:paraId="3BD7AF5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6D724B" w14:textId="77777777" w:rsidR="00D62E6E" w:rsidRPr="00D62E6E" w:rsidRDefault="0019323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32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3 sal wraz z łazienkami na Oddziale Ginekologiczno- Położniczym i Ginekologii Onkologicznej Szpitala.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323C" w:rsidRPr="00D62E6E" w14:paraId="5A04CE8F" w14:textId="77777777" w:rsidTr="00133EB7">
        <w:tc>
          <w:tcPr>
            <w:tcW w:w="2269" w:type="dxa"/>
            <w:shd w:val="clear" w:color="auto" w:fill="auto"/>
          </w:tcPr>
          <w:p w14:paraId="741391FF" w14:textId="77777777" w:rsidR="0019323C" w:rsidRPr="00D62E6E" w:rsidRDefault="0019323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D4DBE6" w14:textId="77777777" w:rsidR="0019323C" w:rsidRPr="00D62E6E" w:rsidRDefault="0019323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932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05753326" w14:textId="77777777" w:rsidR="00BC121E" w:rsidRDefault="0019323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9323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C37DB32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C43FF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5E0F55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7B309E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22FEA7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D7226C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6A8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31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B9D6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E9A129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74A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F4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B14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95E60F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FE5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574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43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4BB0B9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6B7B51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0AAC6B0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29522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3A9911C" w14:textId="77777777" w:rsidTr="00620E37">
        <w:tc>
          <w:tcPr>
            <w:tcW w:w="2660" w:type="dxa"/>
            <w:shd w:val="clear" w:color="auto" w:fill="auto"/>
          </w:tcPr>
          <w:p w14:paraId="4E5A980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86BEC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0518C4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37FF55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F3A0C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36C0FDE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9323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30DAB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04542" w14:textId="77777777" w:rsidR="00B545DD" w:rsidRDefault="00B545DD">
      <w:r>
        <w:separator/>
      </w:r>
    </w:p>
  </w:endnote>
  <w:endnote w:type="continuationSeparator" w:id="0">
    <w:p w14:paraId="7E29070B" w14:textId="77777777" w:rsidR="00B545DD" w:rsidRDefault="00B54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1A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A27FB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9DD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084A43" w14:textId="77777777" w:rsidR="009A4CD3" w:rsidRDefault="000149E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06A3B4A">
        <v:line id="_x0000_s1025" style="position:absolute;left:0;text-align:left;z-index:251657728" from="-3.85pt,8.7pt" to="455.15pt,8.7pt"/>
      </w:pict>
    </w:r>
  </w:p>
  <w:p w14:paraId="4315F0E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374C9" w14:textId="77777777" w:rsidR="0019323C" w:rsidRDefault="00193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27366" w14:textId="77777777" w:rsidR="00B545DD" w:rsidRDefault="00B545DD">
      <w:r>
        <w:separator/>
      </w:r>
    </w:p>
  </w:footnote>
  <w:footnote w:type="continuationSeparator" w:id="0">
    <w:p w14:paraId="3F5691F3" w14:textId="77777777" w:rsidR="00B545DD" w:rsidRDefault="00B54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7F8AC" w14:textId="77777777" w:rsidR="0019323C" w:rsidRDefault="00193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F241E" w14:textId="77777777" w:rsidR="0019323C" w:rsidRDefault="00193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9C28A" w14:textId="77777777" w:rsidR="0019323C" w:rsidRDefault="00193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1044621">
    <w:abstractNumId w:val="13"/>
  </w:num>
  <w:num w:numId="2" w16cid:durableId="1512183902">
    <w:abstractNumId w:val="0"/>
  </w:num>
  <w:num w:numId="3" w16cid:durableId="301430194">
    <w:abstractNumId w:val="11"/>
  </w:num>
  <w:num w:numId="4" w16cid:durableId="192158486">
    <w:abstractNumId w:val="8"/>
  </w:num>
  <w:num w:numId="5" w16cid:durableId="1449275245">
    <w:abstractNumId w:val="7"/>
  </w:num>
  <w:num w:numId="6" w16cid:durableId="529802203">
    <w:abstractNumId w:val="1"/>
  </w:num>
  <w:num w:numId="7" w16cid:durableId="1105686980">
    <w:abstractNumId w:val="6"/>
  </w:num>
  <w:num w:numId="8" w16cid:durableId="857617015">
    <w:abstractNumId w:val="3"/>
  </w:num>
  <w:num w:numId="9" w16cid:durableId="1244677450">
    <w:abstractNumId w:val="2"/>
  </w:num>
  <w:num w:numId="10" w16cid:durableId="1834296213">
    <w:abstractNumId w:val="5"/>
  </w:num>
  <w:num w:numId="11" w16cid:durableId="1448624437">
    <w:abstractNumId w:val="10"/>
  </w:num>
  <w:num w:numId="12" w16cid:durableId="1376811112">
    <w:abstractNumId w:val="4"/>
  </w:num>
  <w:num w:numId="13" w16cid:durableId="219026686">
    <w:abstractNumId w:val="9"/>
  </w:num>
  <w:num w:numId="14" w16cid:durableId="20683335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5DD"/>
    <w:rsid w:val="0000184A"/>
    <w:rsid w:val="00007C1C"/>
    <w:rsid w:val="00012997"/>
    <w:rsid w:val="000149E9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9323C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727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5DD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EE944A8"/>
  <w15:chartTrackingRefBased/>
  <w15:docId w15:val="{6D680BAF-0FDA-4096-A998-87B489CE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2025-07-25T10:07:00Z</dcterms:created>
  <dcterms:modified xsi:type="dcterms:W3CDTF">2025-07-28T08:45:00Z</dcterms:modified>
</cp:coreProperties>
</file>