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06210" w14:textId="289F59FF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95F9B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24EE32B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76DBCEA" w14:textId="77777777" w:rsidR="005D05C3" w:rsidRPr="0012157F" w:rsidRDefault="00621D8C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21D8C">
        <w:rPr>
          <w:rFonts w:ascii="Arial" w:hAnsi="Arial" w:cs="Arial"/>
        </w:rPr>
        <w:t>Szpital Specjalistyczny im. Stefana Żeromskiego SPZOZ w Krakowie</w:t>
      </w:r>
    </w:p>
    <w:p w14:paraId="77F5441B" w14:textId="77777777" w:rsidR="005D05C3" w:rsidRPr="0012157F" w:rsidRDefault="00621D8C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21D8C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621D8C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1742BD9E" w14:textId="77777777" w:rsidR="005D05C3" w:rsidRDefault="00621D8C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21D8C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621D8C">
        <w:rPr>
          <w:rFonts w:ascii="Arial" w:hAnsi="Arial" w:cs="Arial"/>
        </w:rPr>
        <w:t>Kraków</w:t>
      </w:r>
    </w:p>
    <w:p w14:paraId="767108F9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9722999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5BB2B736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3D98F168" w14:textId="77777777" w:rsidTr="001B7D97">
        <w:tc>
          <w:tcPr>
            <w:tcW w:w="2800" w:type="dxa"/>
            <w:shd w:val="clear" w:color="auto" w:fill="auto"/>
          </w:tcPr>
          <w:p w14:paraId="722B6A48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69939E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F5016FC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8E8BDF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05491C50" w14:textId="77777777" w:rsidTr="001B7D97">
        <w:tc>
          <w:tcPr>
            <w:tcW w:w="2800" w:type="dxa"/>
            <w:shd w:val="clear" w:color="auto" w:fill="auto"/>
          </w:tcPr>
          <w:p w14:paraId="2F720550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442A26F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B5E4408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A64BA39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0CFE96D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21D8C" w:rsidRPr="0012157F" w14:paraId="061394D5" w14:textId="77777777" w:rsidTr="00133EB7">
        <w:tc>
          <w:tcPr>
            <w:tcW w:w="9104" w:type="dxa"/>
            <w:shd w:val="clear" w:color="auto" w:fill="D9D9D9"/>
          </w:tcPr>
          <w:p w14:paraId="233AD590" w14:textId="77777777" w:rsidR="00621D8C" w:rsidRPr="0012157F" w:rsidRDefault="00621D8C" w:rsidP="00133EB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31FBC6C" w14:textId="77777777" w:rsidR="00621D8C" w:rsidRPr="00094F76" w:rsidRDefault="00621D8C" w:rsidP="00133EB7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21D8C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138C3D2D" w14:textId="77777777" w:rsidR="00621D8C" w:rsidRPr="004B5FB1" w:rsidRDefault="00621D8C" w:rsidP="00133EB7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38416CAC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0F2CC4A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11AA55D5" w14:textId="77777777" w:rsidTr="001B7D97">
        <w:tc>
          <w:tcPr>
            <w:tcW w:w="2269" w:type="dxa"/>
            <w:shd w:val="clear" w:color="auto" w:fill="auto"/>
          </w:tcPr>
          <w:p w14:paraId="3D940980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3D4C70" w14:textId="77777777" w:rsidR="00ED79A4" w:rsidRPr="00A2540E" w:rsidRDefault="00621D8C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21D8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3 sal wraz z łazienkami na Oddziale Ginekologiczno- Położniczym i Ginekologii Onkologicznej Szpitala.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21D8C" w:rsidRPr="00A2540E" w14:paraId="6AE12F14" w14:textId="77777777" w:rsidTr="00133EB7">
        <w:tc>
          <w:tcPr>
            <w:tcW w:w="2269" w:type="dxa"/>
            <w:shd w:val="clear" w:color="auto" w:fill="auto"/>
          </w:tcPr>
          <w:p w14:paraId="4EAB8AA5" w14:textId="77777777" w:rsidR="00621D8C" w:rsidRPr="00A2540E" w:rsidRDefault="00621D8C" w:rsidP="00133EB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F2B39C" w14:textId="77777777" w:rsidR="00621D8C" w:rsidRPr="00A2540E" w:rsidRDefault="00621D8C" w:rsidP="00133EB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21D8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SZP-271-36/25</w:t>
            </w:r>
          </w:p>
        </w:tc>
      </w:tr>
    </w:tbl>
    <w:p w14:paraId="5BD7F013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621F2A1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21D8C" w:rsidRPr="00621D8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5F65C947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EE78ADF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3C7844B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82B380B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D11CF25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F448D6A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3F20695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6F34B55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E9DE77A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AC606DE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A023A6F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7B795331" w14:textId="77777777" w:rsidTr="001B7D97">
        <w:tc>
          <w:tcPr>
            <w:tcW w:w="2660" w:type="dxa"/>
            <w:shd w:val="clear" w:color="auto" w:fill="auto"/>
          </w:tcPr>
          <w:p w14:paraId="12886841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614345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029E12D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1B04BD3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3599446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E9A2B3A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21D8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8797A34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5B291" w14:textId="77777777" w:rsidR="004B2FD4" w:rsidRDefault="004B2FD4" w:rsidP="0038231F">
      <w:pPr>
        <w:spacing w:after="0" w:line="240" w:lineRule="auto"/>
      </w:pPr>
      <w:r>
        <w:separator/>
      </w:r>
    </w:p>
  </w:endnote>
  <w:endnote w:type="continuationSeparator" w:id="0">
    <w:p w14:paraId="516F195C" w14:textId="77777777" w:rsidR="004B2FD4" w:rsidRDefault="004B2F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E171" w14:textId="77777777" w:rsidR="00621D8C" w:rsidRDefault="00621D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AF57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426F08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84871" w14:textId="77777777" w:rsidR="00621D8C" w:rsidRDefault="00621D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22363" w14:textId="77777777" w:rsidR="004B2FD4" w:rsidRDefault="004B2FD4" w:rsidP="0038231F">
      <w:pPr>
        <w:spacing w:after="0" w:line="240" w:lineRule="auto"/>
      </w:pPr>
      <w:r>
        <w:separator/>
      </w:r>
    </w:p>
  </w:footnote>
  <w:footnote w:type="continuationSeparator" w:id="0">
    <w:p w14:paraId="70CDBB67" w14:textId="77777777" w:rsidR="004B2FD4" w:rsidRDefault="004B2FD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1BB4" w14:textId="77777777" w:rsidR="00621D8C" w:rsidRDefault="00621D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51308" w14:textId="77777777" w:rsidR="00621D8C" w:rsidRDefault="00621D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2B457" w14:textId="77777777" w:rsidR="00621D8C" w:rsidRDefault="00621D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7832068">
    <w:abstractNumId w:val="12"/>
  </w:num>
  <w:num w:numId="2" w16cid:durableId="1552304385">
    <w:abstractNumId w:val="0"/>
  </w:num>
  <w:num w:numId="3" w16cid:durableId="1821343230">
    <w:abstractNumId w:val="11"/>
  </w:num>
  <w:num w:numId="4" w16cid:durableId="1437824617">
    <w:abstractNumId w:val="16"/>
  </w:num>
  <w:num w:numId="5" w16cid:durableId="1591238765">
    <w:abstractNumId w:val="13"/>
  </w:num>
  <w:num w:numId="6" w16cid:durableId="1839617128">
    <w:abstractNumId w:val="10"/>
  </w:num>
  <w:num w:numId="7" w16cid:durableId="1572958667">
    <w:abstractNumId w:val="1"/>
  </w:num>
  <w:num w:numId="8" w16cid:durableId="1183469216">
    <w:abstractNumId w:val="6"/>
  </w:num>
  <w:num w:numId="9" w16cid:durableId="538277167">
    <w:abstractNumId w:val="4"/>
  </w:num>
  <w:num w:numId="10" w16cid:durableId="1579707190">
    <w:abstractNumId w:val="7"/>
  </w:num>
  <w:num w:numId="11" w16cid:durableId="1070469737">
    <w:abstractNumId w:val="5"/>
  </w:num>
  <w:num w:numId="12" w16cid:durableId="2016565042">
    <w:abstractNumId w:val="9"/>
  </w:num>
  <w:num w:numId="13" w16cid:durableId="1434977348">
    <w:abstractNumId w:val="3"/>
  </w:num>
  <w:num w:numId="14" w16cid:durableId="1135752114">
    <w:abstractNumId w:val="2"/>
  </w:num>
  <w:num w:numId="15" w16cid:durableId="2053924634">
    <w:abstractNumId w:val="15"/>
  </w:num>
  <w:num w:numId="16" w16cid:durableId="193466591">
    <w:abstractNumId w:val="8"/>
  </w:num>
  <w:num w:numId="17" w16cid:durableId="161232215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2FD4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95F9B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2FD4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21D8C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B106C"/>
  <w15:docId w15:val="{78F0E1B2-5A4F-4BDE-8562-875468A2A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356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2016-07-26T10:32:00Z</cp:lastPrinted>
  <dcterms:created xsi:type="dcterms:W3CDTF">2025-07-25T10:06:00Z</dcterms:created>
  <dcterms:modified xsi:type="dcterms:W3CDTF">2025-07-28T08:44:00Z</dcterms:modified>
</cp:coreProperties>
</file>