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123A4" w14:textId="4D5C4E20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23FCF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308B0AA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C0FB6E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C7A9549" w14:textId="0ED63BC8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F23FCF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5BDE1C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124521A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86CF528" w14:textId="77777777" w:rsidTr="004F10A0">
        <w:tc>
          <w:tcPr>
            <w:tcW w:w="2269" w:type="dxa"/>
            <w:shd w:val="clear" w:color="auto" w:fill="auto"/>
          </w:tcPr>
          <w:p w14:paraId="496E9A71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27C994" w14:textId="77777777" w:rsidR="00A137C9" w:rsidRPr="00A2540E" w:rsidRDefault="001778F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78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Remont 3 </w:t>
            </w:r>
            <w:proofErr w:type="spellStart"/>
            <w:r w:rsidRPr="001778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sal</w:t>
            </w:r>
            <w:proofErr w:type="spellEnd"/>
            <w:r w:rsidRPr="001778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wraz z łazienkami na Oddziale Ginekologiczno- Położniczym i Ginekologii Onkologicznej Szpitala.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778F3" w:rsidRPr="00A2540E" w14:paraId="219A832A" w14:textId="77777777" w:rsidTr="00D03F5E">
        <w:tc>
          <w:tcPr>
            <w:tcW w:w="2269" w:type="dxa"/>
            <w:shd w:val="clear" w:color="auto" w:fill="auto"/>
          </w:tcPr>
          <w:p w14:paraId="2705B076" w14:textId="77777777" w:rsidR="001778F3" w:rsidRPr="00A2540E" w:rsidRDefault="001778F3" w:rsidP="00D03F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4F69CC" w14:textId="77777777" w:rsidR="001778F3" w:rsidRPr="00A2540E" w:rsidRDefault="001778F3" w:rsidP="00D03F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78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SZP-271-36/25</w:t>
            </w:r>
          </w:p>
        </w:tc>
      </w:tr>
    </w:tbl>
    <w:p w14:paraId="3FA6A3BF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6E4A6C8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778F3" w:rsidRPr="001778F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CDF430A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F94C47D" w14:textId="77777777" w:rsidTr="00A137C9">
        <w:tc>
          <w:tcPr>
            <w:tcW w:w="617" w:type="dxa"/>
            <w:shd w:val="clear" w:color="auto" w:fill="auto"/>
            <w:vAlign w:val="center"/>
          </w:tcPr>
          <w:p w14:paraId="5C1B9E3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A90833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505838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63A2D19" w14:textId="77777777" w:rsidTr="00A137C9">
        <w:tc>
          <w:tcPr>
            <w:tcW w:w="617" w:type="dxa"/>
            <w:shd w:val="clear" w:color="auto" w:fill="auto"/>
            <w:vAlign w:val="center"/>
          </w:tcPr>
          <w:p w14:paraId="4942CA7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25D6BD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4FF6E5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098049E5" w14:textId="77777777" w:rsidTr="00A137C9">
        <w:tc>
          <w:tcPr>
            <w:tcW w:w="617" w:type="dxa"/>
            <w:shd w:val="clear" w:color="auto" w:fill="auto"/>
            <w:vAlign w:val="center"/>
          </w:tcPr>
          <w:p w14:paraId="00E0D1D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BDF73C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668B1F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99F7EA8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778F3" w:rsidRPr="001778F3">
        <w:rPr>
          <w:rFonts w:ascii="Arial" w:hAnsi="Arial" w:cs="Arial"/>
          <w:sz w:val="24"/>
          <w:szCs w:val="24"/>
        </w:rPr>
        <w:t>(</w:t>
      </w:r>
      <w:proofErr w:type="spellStart"/>
      <w:r w:rsidR="001778F3" w:rsidRPr="001778F3">
        <w:rPr>
          <w:rFonts w:ascii="Arial" w:hAnsi="Arial" w:cs="Arial"/>
          <w:sz w:val="24"/>
          <w:szCs w:val="24"/>
        </w:rPr>
        <w:t>t.j</w:t>
      </w:r>
      <w:proofErr w:type="spellEnd"/>
      <w:r w:rsidR="001778F3" w:rsidRPr="001778F3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07BD524" w14:textId="77777777" w:rsidTr="00A137C9">
        <w:tc>
          <w:tcPr>
            <w:tcW w:w="617" w:type="dxa"/>
            <w:shd w:val="clear" w:color="auto" w:fill="auto"/>
            <w:vAlign w:val="center"/>
          </w:tcPr>
          <w:p w14:paraId="16CAA9C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7E1153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0F7762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3FDC02B" w14:textId="77777777" w:rsidTr="00A137C9">
        <w:tc>
          <w:tcPr>
            <w:tcW w:w="617" w:type="dxa"/>
            <w:shd w:val="clear" w:color="auto" w:fill="auto"/>
            <w:vAlign w:val="center"/>
          </w:tcPr>
          <w:p w14:paraId="29AC70F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7757D2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14E4D7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194BC18" w14:textId="77777777" w:rsidTr="00A137C9">
        <w:tc>
          <w:tcPr>
            <w:tcW w:w="617" w:type="dxa"/>
            <w:shd w:val="clear" w:color="auto" w:fill="auto"/>
            <w:vAlign w:val="center"/>
          </w:tcPr>
          <w:p w14:paraId="78C1FC7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4FF996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CACF08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200B604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053945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BC2D196" w14:textId="77777777" w:rsidTr="004F10A0">
        <w:tc>
          <w:tcPr>
            <w:tcW w:w="2660" w:type="dxa"/>
            <w:shd w:val="clear" w:color="auto" w:fill="auto"/>
          </w:tcPr>
          <w:p w14:paraId="016F969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0F1F54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D5B8261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AA5A38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F807EB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F89FD30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778F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3BEF355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17D99" w14:textId="77777777" w:rsidR="00372675" w:rsidRDefault="00372675" w:rsidP="00025386">
      <w:pPr>
        <w:spacing w:after="0" w:line="240" w:lineRule="auto"/>
      </w:pPr>
      <w:r>
        <w:separator/>
      </w:r>
    </w:p>
  </w:endnote>
  <w:endnote w:type="continuationSeparator" w:id="0">
    <w:p w14:paraId="19BB2333" w14:textId="77777777" w:rsidR="00372675" w:rsidRDefault="0037267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57E01" w14:textId="77777777" w:rsidR="001778F3" w:rsidRDefault="001778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99B2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69A797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C2C8B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49A02B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1BD78" w14:textId="77777777" w:rsidR="001778F3" w:rsidRDefault="00177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222AB" w14:textId="77777777" w:rsidR="00372675" w:rsidRDefault="00372675" w:rsidP="00025386">
      <w:pPr>
        <w:spacing w:after="0" w:line="240" w:lineRule="auto"/>
      </w:pPr>
      <w:r>
        <w:separator/>
      </w:r>
    </w:p>
  </w:footnote>
  <w:footnote w:type="continuationSeparator" w:id="0">
    <w:p w14:paraId="35E18CFD" w14:textId="77777777" w:rsidR="00372675" w:rsidRDefault="0037267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BC333" w14:textId="77777777" w:rsidR="001778F3" w:rsidRDefault="001778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3CD25" w14:textId="77777777" w:rsidR="001778F3" w:rsidRDefault="001778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5BD02" w14:textId="77777777" w:rsidR="001778F3" w:rsidRDefault="001778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502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675"/>
    <w:rsid w:val="00025386"/>
    <w:rsid w:val="000423B9"/>
    <w:rsid w:val="00053927"/>
    <w:rsid w:val="00084786"/>
    <w:rsid w:val="0016158F"/>
    <w:rsid w:val="001778F3"/>
    <w:rsid w:val="001C2314"/>
    <w:rsid w:val="00213980"/>
    <w:rsid w:val="0024648D"/>
    <w:rsid w:val="00372675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23FC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5F2F16"/>
  <w15:chartTrackingRefBased/>
  <w15:docId w15:val="{9BBE34F6-2B09-42F3-BC4E-B9B1DB9DA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2025-07-25T09:30:00Z</dcterms:created>
  <dcterms:modified xsi:type="dcterms:W3CDTF">2025-07-25T09:30:00Z</dcterms:modified>
</cp:coreProperties>
</file>