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01481" w14:textId="2377DC73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63C7A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307B60A4" w14:textId="77777777" w:rsidTr="00467CA2">
        <w:tc>
          <w:tcPr>
            <w:tcW w:w="2800" w:type="dxa"/>
            <w:shd w:val="clear" w:color="auto" w:fill="auto"/>
          </w:tcPr>
          <w:p w14:paraId="509F8595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2D4947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050BCA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620C37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05CF054C" w14:textId="77777777" w:rsidTr="00467CA2">
        <w:tc>
          <w:tcPr>
            <w:tcW w:w="2800" w:type="dxa"/>
            <w:shd w:val="clear" w:color="auto" w:fill="auto"/>
          </w:tcPr>
          <w:p w14:paraId="08374075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AB089E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1A7C5CC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5C239C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20ADE1E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313428E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F816DE" w14:textId="0532E602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  <w:r w:rsidR="00863C7A">
              <w:rPr>
                <w:rFonts w:ascii="Arial" w:hAnsi="Arial" w:cs="Arial"/>
                <w:b/>
                <w:sz w:val="28"/>
                <w:szCs w:val="28"/>
              </w:rPr>
              <w:t>dotyczy zadania 2</w:t>
            </w:r>
          </w:p>
          <w:p w14:paraId="399200C4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9132879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5792F" w:rsidRPr="00E5792F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6CB56D58" w14:textId="77777777" w:rsidTr="00467CA2">
        <w:tc>
          <w:tcPr>
            <w:tcW w:w="2269" w:type="dxa"/>
            <w:shd w:val="clear" w:color="auto" w:fill="auto"/>
          </w:tcPr>
          <w:p w14:paraId="2F048705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BC9538" w14:textId="77777777" w:rsidR="00D520D3" w:rsidRPr="00A2540E" w:rsidRDefault="00E5792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5792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3 sal wraz z łazienkami na Oddziale Ginekologiczno- Położniczym i Ginekologii Onkologicznej Szpitala.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5792F" w:rsidRPr="00A2540E" w14:paraId="3F2BE5B6" w14:textId="77777777" w:rsidTr="00D03F5E">
        <w:tc>
          <w:tcPr>
            <w:tcW w:w="2269" w:type="dxa"/>
            <w:shd w:val="clear" w:color="auto" w:fill="auto"/>
          </w:tcPr>
          <w:p w14:paraId="0730A74F" w14:textId="77777777" w:rsidR="00E5792F" w:rsidRPr="00A2540E" w:rsidRDefault="00E5792F" w:rsidP="00D03F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08F292F" w14:textId="77777777" w:rsidR="00E5792F" w:rsidRPr="00A2540E" w:rsidRDefault="00E5792F" w:rsidP="00D03F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5792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SZP-271-36/25</w:t>
            </w:r>
          </w:p>
        </w:tc>
      </w:tr>
    </w:tbl>
    <w:p w14:paraId="121857DA" w14:textId="77777777" w:rsidR="00DC652A" w:rsidRPr="00053927" w:rsidRDefault="00E5792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4AEF0CC7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FCA0C2D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15420B0B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1AE5FAB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3998DF37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8B80E62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080C916F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533FBE8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1653D00C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28610AE4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2DEB9EF3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33DAD1D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0270D66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539D00E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75EF864B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0FFE9F4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74BEEF1C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3D8C78B7" w14:textId="77777777" w:rsidTr="00467CA2">
        <w:tc>
          <w:tcPr>
            <w:tcW w:w="2660" w:type="dxa"/>
            <w:shd w:val="clear" w:color="auto" w:fill="auto"/>
          </w:tcPr>
          <w:p w14:paraId="5BE7EB39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B37DE38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954F57D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B5AB306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192B543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4409B24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5792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0FFC6A4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8ECA3" w14:textId="77777777" w:rsidR="00E95CA0" w:rsidRDefault="00E95CA0" w:rsidP="00025386">
      <w:pPr>
        <w:spacing w:after="0" w:line="240" w:lineRule="auto"/>
      </w:pPr>
      <w:r>
        <w:separator/>
      </w:r>
    </w:p>
  </w:endnote>
  <w:endnote w:type="continuationSeparator" w:id="0">
    <w:p w14:paraId="6BF270E4" w14:textId="77777777" w:rsidR="00E95CA0" w:rsidRDefault="00E95CA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E5BFF" w14:textId="77777777" w:rsidR="00E5792F" w:rsidRDefault="00E579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F135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4CB65A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0F6C69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62CF5E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77ADF" w14:textId="77777777" w:rsidR="00E5792F" w:rsidRDefault="00E579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8D260" w14:textId="77777777" w:rsidR="00E95CA0" w:rsidRDefault="00E95CA0" w:rsidP="00025386">
      <w:pPr>
        <w:spacing w:after="0" w:line="240" w:lineRule="auto"/>
      </w:pPr>
      <w:r>
        <w:separator/>
      </w:r>
    </w:p>
  </w:footnote>
  <w:footnote w:type="continuationSeparator" w:id="0">
    <w:p w14:paraId="1ED01BCE" w14:textId="77777777" w:rsidR="00E95CA0" w:rsidRDefault="00E95CA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BAB73" w14:textId="77777777" w:rsidR="00E5792F" w:rsidRDefault="00E579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98756" w14:textId="77777777" w:rsidR="00E5792F" w:rsidRDefault="00E579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385A2" w14:textId="77777777" w:rsidR="00E5792F" w:rsidRDefault="00E579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645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5CA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63C7A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5792F"/>
    <w:rsid w:val="00E661A5"/>
    <w:rsid w:val="00E67109"/>
    <w:rsid w:val="00E86D3B"/>
    <w:rsid w:val="00E95CA0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AF0B0A"/>
  <w15:chartTrackingRefBased/>
  <w15:docId w15:val="{D51BD5CF-2E1C-4F09-B238-A913163D2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2025-07-25T09:29:00Z</dcterms:created>
  <dcterms:modified xsi:type="dcterms:W3CDTF">2025-07-25T09:30:00Z</dcterms:modified>
</cp:coreProperties>
</file>