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38D91" w14:textId="2B31848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707C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06AE56B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FF00985" w14:textId="77777777" w:rsidR="006676AE" w:rsidRPr="0012157F" w:rsidRDefault="00E022C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022C2">
        <w:rPr>
          <w:rFonts w:ascii="Arial" w:hAnsi="Arial" w:cs="Arial"/>
        </w:rPr>
        <w:t>Szpital Specjalistyczny im. Stefana Żeromskiego SPZOZ w Krakowie</w:t>
      </w:r>
    </w:p>
    <w:p w14:paraId="26AA1061" w14:textId="77777777" w:rsidR="006676AE" w:rsidRPr="0012157F" w:rsidRDefault="00E022C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022C2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E022C2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54323A4" w14:textId="77777777" w:rsidR="00F90CD1" w:rsidRDefault="00E022C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022C2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E022C2">
        <w:rPr>
          <w:rFonts w:ascii="Arial" w:hAnsi="Arial" w:cs="Arial"/>
        </w:rPr>
        <w:t>Kraków</w:t>
      </w:r>
    </w:p>
    <w:p w14:paraId="5BBB329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790361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2785139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39CB985" w14:textId="77777777" w:rsidTr="0018769E">
        <w:tc>
          <w:tcPr>
            <w:tcW w:w="2800" w:type="dxa"/>
            <w:shd w:val="clear" w:color="auto" w:fill="auto"/>
          </w:tcPr>
          <w:p w14:paraId="4CD0C003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F6317C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794A56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9963F6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6AF9EF2" w14:textId="77777777" w:rsidTr="0018769E">
        <w:tc>
          <w:tcPr>
            <w:tcW w:w="2800" w:type="dxa"/>
            <w:shd w:val="clear" w:color="auto" w:fill="auto"/>
          </w:tcPr>
          <w:p w14:paraId="0E860567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89EAF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408594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54E3B0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7172BF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022C2" w:rsidRPr="0012157F" w14:paraId="07D45309" w14:textId="77777777" w:rsidTr="00D03F5E">
        <w:tc>
          <w:tcPr>
            <w:tcW w:w="9104" w:type="dxa"/>
            <w:shd w:val="clear" w:color="auto" w:fill="D9D9D9"/>
          </w:tcPr>
          <w:p w14:paraId="3D4BD225" w14:textId="77777777" w:rsidR="00E022C2" w:rsidRPr="0012157F" w:rsidRDefault="00E022C2" w:rsidP="00D03F5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0C9973B" w14:textId="77777777" w:rsidR="00E022C2" w:rsidRPr="0012157F" w:rsidRDefault="00E022C2" w:rsidP="00D03F5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022C2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70BB7857" w14:textId="77777777" w:rsidR="00E022C2" w:rsidRPr="00612283" w:rsidRDefault="00E022C2" w:rsidP="00D03F5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3048D80" w14:textId="77777777" w:rsidR="00E022C2" w:rsidRPr="00612283" w:rsidRDefault="00E022C2" w:rsidP="00D03F5E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0B556EB" w14:textId="77777777" w:rsidR="00E022C2" w:rsidRPr="0012157F" w:rsidRDefault="00E022C2" w:rsidP="00D03F5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78235B1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4529B9A" w14:textId="77777777" w:rsidTr="0018769E">
        <w:tc>
          <w:tcPr>
            <w:tcW w:w="2269" w:type="dxa"/>
            <w:shd w:val="clear" w:color="auto" w:fill="auto"/>
          </w:tcPr>
          <w:p w14:paraId="5952B4B2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EAF1FF" w14:textId="77777777" w:rsidR="002578E4" w:rsidRPr="00A2540E" w:rsidRDefault="00E022C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022C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3 sal wraz z łazienkami na Oddziale Ginekologiczno- Położniczym i Ginekologii Onkologicznej Szpitala.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022C2" w:rsidRPr="00A2540E" w14:paraId="37EBC9EB" w14:textId="77777777" w:rsidTr="00D03F5E">
        <w:tc>
          <w:tcPr>
            <w:tcW w:w="2269" w:type="dxa"/>
            <w:shd w:val="clear" w:color="auto" w:fill="auto"/>
          </w:tcPr>
          <w:p w14:paraId="0028463B" w14:textId="77777777" w:rsidR="00E022C2" w:rsidRPr="00A2540E" w:rsidRDefault="00E022C2" w:rsidP="00D03F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1AEC66" w14:textId="77777777" w:rsidR="00E022C2" w:rsidRPr="00A2540E" w:rsidRDefault="00E022C2" w:rsidP="00D03F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022C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SZP-271-36/25</w:t>
            </w:r>
          </w:p>
        </w:tc>
      </w:tr>
    </w:tbl>
    <w:p w14:paraId="6BADFB75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C94B57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022C2" w:rsidRPr="00E022C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F06E224" w14:textId="77777777" w:rsidTr="00650D6C">
        <w:tc>
          <w:tcPr>
            <w:tcW w:w="9104" w:type="dxa"/>
            <w:shd w:val="clear" w:color="auto" w:fill="D9D9D9"/>
          </w:tcPr>
          <w:p w14:paraId="4002306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61E3DF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13B2F9A" w14:textId="77777777" w:rsidR="00E022C2" w:rsidRPr="00992BD8" w:rsidRDefault="00E022C2" w:rsidP="00E022C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69DF3C0" w14:textId="77777777" w:rsidR="002426FF" w:rsidRPr="00A44833" w:rsidRDefault="00E022C2" w:rsidP="00E022C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449CC732" w14:textId="77777777" w:rsidR="00E022C2" w:rsidRPr="00A44833" w:rsidRDefault="00E022C2" w:rsidP="00E022C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D9296B7" w14:textId="77777777" w:rsidR="00E022C2" w:rsidRPr="0012157F" w:rsidRDefault="00E022C2" w:rsidP="00E022C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BACC440" w14:textId="77777777" w:rsidR="00E022C2" w:rsidRPr="0012157F" w:rsidRDefault="00E022C2" w:rsidP="00E022C2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DF16F96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252D15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E36D100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7FCBC47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5CFAA04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ABA141A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17C8633" w14:textId="77777777" w:rsidTr="00CD4DD1">
        <w:tc>
          <w:tcPr>
            <w:tcW w:w="9104" w:type="dxa"/>
            <w:shd w:val="clear" w:color="auto" w:fill="D9D9D9"/>
          </w:tcPr>
          <w:p w14:paraId="1FA1E93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135143D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A5DA82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64D7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97E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022C2" w:rsidRPr="0012157F" w14:paraId="236CC511" w14:textId="77777777" w:rsidTr="00D03F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8749F" w14:textId="77777777" w:rsidR="00E022C2" w:rsidRPr="0012157F" w:rsidRDefault="00E022C2" w:rsidP="00D03F5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22C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EE83B" w14:textId="77777777" w:rsidR="00E022C2" w:rsidRPr="0012157F" w:rsidRDefault="00E022C2" w:rsidP="00D03F5E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22C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2CFEBA2" w14:textId="77777777" w:rsidR="00E022C2" w:rsidRPr="00E022C2" w:rsidRDefault="00E022C2" w:rsidP="00D03F5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22C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6952AABB" w14:textId="61FA0EB5" w:rsidR="00E022C2" w:rsidRPr="0012157F" w:rsidRDefault="00D84E72" w:rsidP="00D84E7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4E72">
              <w:rPr>
                <w:rFonts w:ascii="Arial" w:hAnsi="Arial" w:cs="Arial"/>
                <w:sz w:val="24"/>
                <w:szCs w:val="24"/>
              </w:rPr>
              <w:t>Wykonawca musi dysponować  min. 1 osobą do realizacji zamówienia  posiadającą uprawnienia elektryczne SEP do 1KV, tzn. aktualne świadectwo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4E72">
              <w:rPr>
                <w:rFonts w:ascii="Arial" w:hAnsi="Arial" w:cs="Arial"/>
                <w:sz w:val="24"/>
                <w:szCs w:val="24"/>
              </w:rPr>
              <w:t>kwalifikacyjne eksploatacji i dozoru do 1 KV</w:t>
            </w:r>
          </w:p>
        </w:tc>
      </w:tr>
    </w:tbl>
    <w:p w14:paraId="1ED0DDB1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DD591D6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548A3F9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EC74A2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E743A3E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BEB3D5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A9CB36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89C5CB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19E166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8CF18A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BF2B72E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F75D69E" w14:textId="77777777" w:rsidTr="00CD4DD1">
        <w:tc>
          <w:tcPr>
            <w:tcW w:w="9104" w:type="dxa"/>
            <w:shd w:val="clear" w:color="auto" w:fill="D9D9D9"/>
          </w:tcPr>
          <w:p w14:paraId="296A561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6B76DED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ABB4D24" w14:textId="77777777" w:rsidTr="00847232">
        <w:tc>
          <w:tcPr>
            <w:tcW w:w="9104" w:type="dxa"/>
            <w:shd w:val="clear" w:color="auto" w:fill="D9D9D9"/>
          </w:tcPr>
          <w:p w14:paraId="1600E0C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E8B2FA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CB0D24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67F736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27B74F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542D7D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05EF7C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653446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3744AC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F66C72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4F423B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50A6AC2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BAE816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2ADFB" w14:textId="77777777" w:rsidR="00D1387F" w:rsidRDefault="00D1387F" w:rsidP="0038231F">
      <w:pPr>
        <w:spacing w:after="0" w:line="240" w:lineRule="auto"/>
      </w:pPr>
      <w:r>
        <w:separator/>
      </w:r>
    </w:p>
  </w:endnote>
  <w:endnote w:type="continuationSeparator" w:id="0">
    <w:p w14:paraId="273774DC" w14:textId="77777777" w:rsidR="00D1387F" w:rsidRDefault="00D138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686A8" w14:textId="77777777" w:rsidR="00E022C2" w:rsidRDefault="00E022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6022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BDD15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FB536" w14:textId="77777777" w:rsidR="00E022C2" w:rsidRDefault="00E022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AF4C6" w14:textId="77777777" w:rsidR="00D1387F" w:rsidRDefault="00D1387F" w:rsidP="0038231F">
      <w:pPr>
        <w:spacing w:after="0" w:line="240" w:lineRule="auto"/>
      </w:pPr>
      <w:r>
        <w:separator/>
      </w:r>
    </w:p>
  </w:footnote>
  <w:footnote w:type="continuationSeparator" w:id="0">
    <w:p w14:paraId="22DF5629" w14:textId="77777777" w:rsidR="00D1387F" w:rsidRDefault="00D1387F" w:rsidP="0038231F">
      <w:pPr>
        <w:spacing w:after="0" w:line="240" w:lineRule="auto"/>
      </w:pPr>
      <w:r>
        <w:continuationSeparator/>
      </w:r>
    </w:p>
  </w:footnote>
  <w:footnote w:id="1">
    <w:p w14:paraId="6597E79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F9D005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523246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388DF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57528" w14:textId="77777777" w:rsidR="00E022C2" w:rsidRDefault="00E022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07F1E" w14:textId="77777777" w:rsidR="00E022C2" w:rsidRDefault="00E022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9109E" w14:textId="77777777" w:rsidR="00E022C2" w:rsidRDefault="00E022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406742">
    <w:abstractNumId w:val="11"/>
  </w:num>
  <w:num w:numId="2" w16cid:durableId="1620452697">
    <w:abstractNumId w:val="0"/>
  </w:num>
  <w:num w:numId="3" w16cid:durableId="1885749073">
    <w:abstractNumId w:val="10"/>
  </w:num>
  <w:num w:numId="4" w16cid:durableId="1074858451">
    <w:abstractNumId w:val="13"/>
  </w:num>
  <w:num w:numId="5" w16cid:durableId="162933269">
    <w:abstractNumId w:val="12"/>
  </w:num>
  <w:num w:numId="6" w16cid:durableId="580332827">
    <w:abstractNumId w:val="9"/>
  </w:num>
  <w:num w:numId="7" w16cid:durableId="585385292">
    <w:abstractNumId w:val="1"/>
  </w:num>
  <w:num w:numId="8" w16cid:durableId="876238787">
    <w:abstractNumId w:val="6"/>
  </w:num>
  <w:num w:numId="9" w16cid:durableId="541290547">
    <w:abstractNumId w:val="4"/>
  </w:num>
  <w:num w:numId="10" w16cid:durableId="420832889">
    <w:abstractNumId w:val="7"/>
  </w:num>
  <w:num w:numId="11" w16cid:durableId="2003191765">
    <w:abstractNumId w:val="5"/>
  </w:num>
  <w:num w:numId="12" w16cid:durableId="1813210900">
    <w:abstractNumId w:val="8"/>
  </w:num>
  <w:num w:numId="13" w16cid:durableId="648175508">
    <w:abstractNumId w:val="3"/>
  </w:num>
  <w:num w:numId="14" w16cid:durableId="1885750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87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07C9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387F"/>
    <w:rsid w:val="00D23F3D"/>
    <w:rsid w:val="00D2702A"/>
    <w:rsid w:val="00D27F63"/>
    <w:rsid w:val="00D34D9A"/>
    <w:rsid w:val="00D409DE"/>
    <w:rsid w:val="00D42C9B"/>
    <w:rsid w:val="00D531D5"/>
    <w:rsid w:val="00D7532C"/>
    <w:rsid w:val="00D84E72"/>
    <w:rsid w:val="00DA6EC7"/>
    <w:rsid w:val="00DD146A"/>
    <w:rsid w:val="00DD3E9D"/>
    <w:rsid w:val="00E01091"/>
    <w:rsid w:val="00E022A1"/>
    <w:rsid w:val="00E022C2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4C500E"/>
  <w15:docId w15:val="{88311361-38CD-45F9-9AA2-5D5A88B20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801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2025-07-25T09:26:00Z</dcterms:created>
  <dcterms:modified xsi:type="dcterms:W3CDTF">2025-07-28T07:59:00Z</dcterms:modified>
</cp:coreProperties>
</file>