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F3957" w14:textId="011EFB37" w:rsidR="007E331F" w:rsidRPr="00814735" w:rsidRDefault="007E331F" w:rsidP="00193F60">
      <w:pPr>
        <w:pStyle w:val="Nagwek4"/>
        <w:spacing w:before="0" w:after="480"/>
        <w:jc w:val="right"/>
        <w:rPr>
          <w:rFonts w:ascii="Arial" w:hAnsi="Arial" w:cs="Arial"/>
          <w:i/>
          <w:iCs/>
          <w:sz w:val="18"/>
          <w:szCs w:val="18"/>
        </w:rPr>
      </w:pPr>
      <w:r w:rsidRPr="00814735">
        <w:rPr>
          <w:rFonts w:ascii="Arial" w:hAnsi="Arial" w:cs="Arial"/>
          <w:b w:val="0"/>
          <w:i/>
          <w:iCs/>
          <w:sz w:val="18"/>
          <w:szCs w:val="18"/>
        </w:rPr>
        <w:t xml:space="preserve">Załącznik nr </w:t>
      </w:r>
      <w:r w:rsidR="00FA7B3C" w:rsidRPr="00814735">
        <w:rPr>
          <w:rFonts w:ascii="Arial" w:hAnsi="Arial" w:cs="Arial"/>
          <w:b w:val="0"/>
          <w:i/>
          <w:iCs/>
          <w:sz w:val="18"/>
          <w:szCs w:val="18"/>
        </w:rPr>
        <w:t>3</w:t>
      </w:r>
      <w:r w:rsidRPr="00814735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4735">
        <w:rPr>
          <w:rFonts w:ascii="Arial" w:hAnsi="Arial" w:cs="Arial"/>
          <w:b w:val="0"/>
          <w:i/>
          <w:iCs/>
          <w:sz w:val="18"/>
          <w:szCs w:val="18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5BD0326" w14:textId="77777777" w:rsidTr="005844F6">
        <w:tc>
          <w:tcPr>
            <w:tcW w:w="9104" w:type="dxa"/>
            <w:shd w:val="clear" w:color="auto" w:fill="F2F2F2"/>
          </w:tcPr>
          <w:p w14:paraId="2A67A8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F2EC0C4" w14:textId="3EBE30D8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FA5F19F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66</w:t>
      </w:r>
    </w:p>
    <w:p w14:paraId="7C335978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Kraków</w:t>
      </w:r>
    </w:p>
    <w:p w14:paraId="58FC4255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89ACE4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CBA83E4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2"/>
        <w:gridCol w:w="6695"/>
      </w:tblGrid>
      <w:tr w:rsidR="00140C27" w:rsidRPr="00140C27" w14:paraId="3919CFA9" w14:textId="77777777" w:rsidTr="007878FB">
        <w:trPr>
          <w:trHeight w:val="1671"/>
        </w:trPr>
        <w:tc>
          <w:tcPr>
            <w:tcW w:w="2242" w:type="dxa"/>
            <w:shd w:val="clear" w:color="auto" w:fill="auto"/>
          </w:tcPr>
          <w:p w14:paraId="3A628C3C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695" w:type="dxa"/>
            <w:shd w:val="clear" w:color="auto" w:fill="auto"/>
          </w:tcPr>
          <w:p w14:paraId="71AA9B6E" w14:textId="4ECCD6F6" w:rsidR="00140C27" w:rsidRPr="00140C27" w:rsidRDefault="00D42CFD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42CFD">
              <w:rPr>
                <w:rFonts w:ascii="Arial" w:hAnsi="Arial" w:cs="Arial"/>
                <w:bCs/>
              </w:rPr>
              <w:t>Zakup sprzętu medycznego na potrzeby Oddziałów Szpitalnych (6 grup)  - zakup, dostawa /wraz z uruchomieniem jeśli dotyczy/ oraz przeszkolenie pracowników Zamawiającego /jeśli dotyczy/</w:t>
            </w:r>
          </w:p>
        </w:tc>
      </w:tr>
      <w:tr w:rsidR="00481976" w:rsidRPr="00140C27" w14:paraId="3A2E397A" w14:textId="77777777" w:rsidTr="007878FB">
        <w:trPr>
          <w:trHeight w:val="417"/>
        </w:trPr>
        <w:tc>
          <w:tcPr>
            <w:tcW w:w="2242" w:type="dxa"/>
            <w:shd w:val="clear" w:color="auto" w:fill="auto"/>
          </w:tcPr>
          <w:p w14:paraId="2E40543F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695" w:type="dxa"/>
            <w:shd w:val="clear" w:color="auto" w:fill="auto"/>
          </w:tcPr>
          <w:p w14:paraId="74ECC428" w14:textId="3470D023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>SZP-271-</w:t>
            </w:r>
            <w:r w:rsidR="00443C5E">
              <w:rPr>
                <w:rFonts w:ascii="Arial" w:hAnsi="Arial" w:cs="Arial"/>
                <w:bCs/>
              </w:rPr>
              <w:t>33</w:t>
            </w:r>
            <w:r w:rsidRPr="00481976">
              <w:rPr>
                <w:rFonts w:ascii="Arial" w:hAnsi="Arial" w:cs="Arial"/>
                <w:bCs/>
              </w:rPr>
              <w:t>/2</w:t>
            </w:r>
            <w:r w:rsidR="00443C5E">
              <w:rPr>
                <w:rFonts w:ascii="Arial" w:hAnsi="Arial" w:cs="Arial"/>
                <w:bCs/>
              </w:rPr>
              <w:t>5</w:t>
            </w:r>
          </w:p>
        </w:tc>
      </w:tr>
    </w:tbl>
    <w:p w14:paraId="1A5FDC6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A97488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C5B569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CD659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BF5A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EC8D6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F83830F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39F9E6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2FBC3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F2237D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0347A4F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6E90CC1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E270F7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3B48458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E9F508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D606AC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2A14869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707C97B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148A8D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0BCAEC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2E363A8" w14:textId="5A1986A3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8396F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7pt;height:20.1pt" o:ole="">
                  <v:imagedata r:id="rId8" o:title=""/>
                </v:shape>
                <w:control r:id="rId9" w:name="OptionButton1" w:shapeid="_x0000_i1041"/>
              </w:object>
            </w:r>
          </w:p>
          <w:p w14:paraId="6872CEBD" w14:textId="15E2A9B0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E7374EC">
                <v:shape id="_x0000_i1043" type="#_x0000_t75" style="width:313.95pt;height:20.1pt" o:ole="">
                  <v:imagedata r:id="rId10" o:title=""/>
                </v:shape>
                <w:control r:id="rId11" w:name="OptionButton2" w:shapeid="_x0000_i1043"/>
              </w:object>
            </w:r>
          </w:p>
          <w:p w14:paraId="17721709" w14:textId="765A7D4D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E59458A">
                <v:shape id="_x0000_i1045" type="#_x0000_t75" style="width:313.95pt;height:20.1pt" o:ole="">
                  <v:imagedata r:id="rId12" o:title=""/>
                </v:shape>
                <w:control r:id="rId13" w:name="OptionButton3" w:shapeid="_x0000_i1045"/>
              </w:object>
            </w:r>
          </w:p>
          <w:p w14:paraId="0EEA6DBE" w14:textId="47E5CBBC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1CDCE19">
                <v:shape id="_x0000_i1047" type="#_x0000_t75" style="width:313.95pt;height:20.1pt" o:ole="">
                  <v:imagedata r:id="rId14" o:title=""/>
                </v:shape>
                <w:control r:id="rId15" w:name="OptionButton4" w:shapeid="_x0000_i1047"/>
              </w:object>
            </w:r>
          </w:p>
          <w:p w14:paraId="5280D1B6" w14:textId="1437E7D8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F685E71">
                <v:shape id="_x0000_i1049" type="#_x0000_t75" style="width:313.95pt;height:20.1pt" o:ole="">
                  <v:imagedata r:id="rId16" o:title=""/>
                </v:shape>
                <w:control r:id="rId17" w:name="OptionButton5" w:shapeid="_x0000_i1049"/>
              </w:object>
            </w:r>
          </w:p>
          <w:p w14:paraId="32FA1C18" w14:textId="304EE0FF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1FBC1DC">
                <v:shape id="_x0000_i1051" type="#_x0000_t75" style="width:108.3pt;height:20.1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F14282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73552D57" w14:textId="06CB9FC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BD56DB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25B96668" w14:textId="77777777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cenę:</w:t>
      </w:r>
    </w:p>
    <w:p w14:paraId="549A6ABD" w14:textId="16B9E6EE" w:rsid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42FDAF06" w14:textId="77777777" w:rsidR="006D09E0" w:rsidRPr="00814735" w:rsidRDefault="006D09E0" w:rsidP="00814735">
      <w:pPr>
        <w:jc w:val="both"/>
        <w:rPr>
          <w:bCs/>
          <w:sz w:val="10"/>
          <w:szCs w:val="12"/>
        </w:rPr>
      </w:pPr>
    </w:p>
    <w:p w14:paraId="488F3DC1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10065" w:type="dxa"/>
        <w:tblInd w:w="-4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3"/>
        <w:gridCol w:w="1832"/>
        <w:gridCol w:w="613"/>
        <w:gridCol w:w="1134"/>
        <w:gridCol w:w="1030"/>
        <w:gridCol w:w="709"/>
        <w:gridCol w:w="1238"/>
        <w:gridCol w:w="1275"/>
        <w:gridCol w:w="1701"/>
      </w:tblGrid>
      <w:tr w:rsidR="00B336C4" w14:paraId="7F883593" w14:textId="77777777" w:rsidTr="00814735"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40DF71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C8D315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56AF15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87AC64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Cena jednostkowa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ED6A85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netto</w:t>
            </w:r>
          </w:p>
          <w:p w14:paraId="4E1C4343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(kol 2 x 3)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4D3E1A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544058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VAT</w:t>
            </w:r>
          </w:p>
          <w:p w14:paraId="46351BBA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x 5)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758B67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brutto</w:t>
            </w:r>
          </w:p>
          <w:p w14:paraId="7E71F0A4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+ kol 6)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29B817" w14:textId="77777777" w:rsidR="00B336C4" w:rsidRPr="0021715E" w:rsidRDefault="00B336C4">
            <w:pPr>
              <w:pStyle w:val="Zawartotabeli"/>
              <w:jc w:val="center"/>
              <w:textAlignment w:val="center"/>
              <w:rPr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Producent, nazwa i typ/model/</w:t>
            </w: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br/>
              <w:t>numer katalogowy</w:t>
            </w:r>
          </w:p>
        </w:tc>
      </w:tr>
      <w:tr w:rsidR="00B336C4" w14:paraId="6446F50A" w14:textId="77777777" w:rsidTr="00814735">
        <w:tc>
          <w:tcPr>
            <w:tcW w:w="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7C45E9" w14:textId="77777777" w:rsidR="00B336C4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92B8B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C4F96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9FE138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8FF929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566F3D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2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F64CBB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EA660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59921C" w14:textId="77777777" w:rsidR="00B336C4" w:rsidRDefault="00B336C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14:paraId="21378A7F" w14:textId="77777777" w:rsidTr="00814735">
        <w:tc>
          <w:tcPr>
            <w:tcW w:w="53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1337BAB" w14:textId="77777777" w:rsidR="00B336C4" w:rsidRDefault="00B336C4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F1C17CC" w14:textId="70478CD0" w:rsidR="00B336C4" w:rsidRPr="00443C5E" w:rsidRDefault="00443C5E">
            <w:pPr>
              <w:pStyle w:val="Normalny1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  <w:r w:rsidRPr="00443C5E">
              <w:rPr>
                <w:rFonts w:ascii="Arial" w:hAnsi="Arial" w:cs="Arial"/>
                <w:sz w:val="18"/>
                <w:szCs w:val="18"/>
              </w:rPr>
              <w:t>Cieplarka do płynów infuzyjnych</w:t>
            </w:r>
            <w:r w:rsidR="00D94D38" w:rsidRPr="00443C5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1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3C9F4A7" w14:textId="4AAE8016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5BB9B23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93B59EB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4F55BCB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123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3CF6944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7062C79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2E4DE79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7ADADB3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CED6B58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</w:p>
    <w:tbl>
      <w:tblPr>
        <w:tblW w:w="10065" w:type="dxa"/>
        <w:tblInd w:w="-4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8"/>
        <w:gridCol w:w="1797"/>
        <w:gridCol w:w="613"/>
        <w:gridCol w:w="1134"/>
        <w:gridCol w:w="992"/>
        <w:gridCol w:w="709"/>
        <w:gridCol w:w="1276"/>
        <w:gridCol w:w="1275"/>
        <w:gridCol w:w="1701"/>
      </w:tblGrid>
      <w:tr w:rsidR="00B336C4" w14:paraId="0505E372" w14:textId="77777777" w:rsidTr="00814735"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3BD51A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6B20E3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D96129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711A51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Cena jednostkowa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0B66A6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netto</w:t>
            </w:r>
          </w:p>
          <w:p w14:paraId="3D6DC43F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(kol 2 x 3)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0E8BD7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17809C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VAT</w:t>
            </w:r>
          </w:p>
          <w:p w14:paraId="54ADC1C7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x 5)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EFD8B8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brutto</w:t>
            </w:r>
          </w:p>
          <w:p w14:paraId="1459D420" w14:textId="77777777" w:rsidR="00B336C4" w:rsidRPr="0021715E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+ kol 6)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2B9BD3" w14:textId="77777777" w:rsidR="00B336C4" w:rsidRPr="0021715E" w:rsidRDefault="00B336C4">
            <w:pPr>
              <w:pStyle w:val="Zawartotabeli"/>
              <w:jc w:val="center"/>
              <w:textAlignment w:val="center"/>
              <w:rPr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Producent, nazwa i typ/model/</w:t>
            </w: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br/>
              <w:t>numer katalogowy</w:t>
            </w:r>
          </w:p>
        </w:tc>
      </w:tr>
      <w:tr w:rsidR="00B336C4" w14:paraId="0AFF66D0" w14:textId="77777777" w:rsidTr="00814735">
        <w:tc>
          <w:tcPr>
            <w:tcW w:w="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32E35" w14:textId="77777777" w:rsidR="00B336C4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7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407E0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2F6CB2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69AB3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D9A8C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2BDD2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D0610F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285D42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8E7A88" w14:textId="77777777" w:rsidR="00B336C4" w:rsidRDefault="00B336C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2D525CDA" w14:textId="77777777" w:rsidTr="00814735">
        <w:trPr>
          <w:trHeight w:val="424"/>
        </w:trPr>
        <w:tc>
          <w:tcPr>
            <w:tcW w:w="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17DDE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7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5A8C46E" w14:textId="482DED46" w:rsidR="00B336C4" w:rsidRPr="00571A2E" w:rsidRDefault="00571A2E">
            <w:pPr>
              <w:pStyle w:val="Normalny1"/>
              <w:snapToGrid w:val="0"/>
              <w:rPr>
                <w:sz w:val="18"/>
                <w:szCs w:val="18"/>
              </w:rPr>
            </w:pPr>
            <w:r w:rsidRPr="00571A2E">
              <w:rPr>
                <w:rFonts w:ascii="Arial" w:hAnsi="Arial" w:cs="Arial"/>
                <w:sz w:val="18"/>
                <w:szCs w:val="18"/>
              </w:rPr>
              <w:t>Zestaw napędów</w:t>
            </w:r>
          </w:p>
        </w:tc>
        <w:tc>
          <w:tcPr>
            <w:tcW w:w="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847DD0" w14:textId="476A1F7E" w:rsidR="00B336C4" w:rsidRPr="009E385A" w:rsidRDefault="00571A2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B336C4" w:rsidRPr="009E385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="002F479F">
              <w:rPr>
                <w:rFonts w:ascii="Calibri Light" w:hAnsi="Calibri Light" w:cs="Calibri Light"/>
                <w:sz w:val="20"/>
                <w:szCs w:val="20"/>
              </w:rPr>
              <w:t>kpl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DB7AD7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461B3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24D078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5E4729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DCD93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870833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BC0E63F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24DCA91" w14:textId="35C2DA02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3</w:t>
      </w:r>
      <w:r w:rsidR="007878FB">
        <w:rPr>
          <w:rFonts w:ascii="Calibri Light" w:hAnsi="Calibri Light" w:cs="Calibri Light"/>
          <w:b/>
          <w:bCs/>
          <w:sz w:val="20"/>
          <w:szCs w:val="20"/>
        </w:rPr>
        <w:t xml:space="preserve"> - </w:t>
      </w:r>
      <w:r w:rsidR="007878FB" w:rsidRPr="007878FB">
        <w:rPr>
          <w:rFonts w:ascii="Calibri Light" w:hAnsi="Calibri Light" w:cs="Calibri Light"/>
          <w:b/>
          <w:bCs/>
          <w:sz w:val="20"/>
          <w:szCs w:val="20"/>
        </w:rPr>
        <w:t>Narzędzia chirurgiczne do operacji zatok</w:t>
      </w:r>
    </w:p>
    <w:tbl>
      <w:tblPr>
        <w:tblW w:w="10632" w:type="dxa"/>
        <w:tblInd w:w="-85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5"/>
        <w:gridCol w:w="2694"/>
        <w:gridCol w:w="567"/>
        <w:gridCol w:w="1134"/>
        <w:gridCol w:w="1134"/>
        <w:gridCol w:w="709"/>
        <w:gridCol w:w="1134"/>
        <w:gridCol w:w="1276"/>
        <w:gridCol w:w="1559"/>
      </w:tblGrid>
      <w:tr w:rsidR="00565AED" w:rsidRPr="009E385A" w14:paraId="7229C4F1" w14:textId="77777777" w:rsidTr="00A616BC">
        <w:trPr>
          <w:trHeight w:val="688"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60E1AF" w14:textId="77777777" w:rsidR="00826C1C" w:rsidRPr="0021715E" w:rsidRDefault="00826C1C" w:rsidP="00571A2E">
            <w:pPr>
              <w:pStyle w:val="Zawartotabeli"/>
              <w:ind w:left="-478" w:firstLine="478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BEDB94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FA90E9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9613D0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Cena jednostkowa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82CBE1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netto</w:t>
            </w:r>
          </w:p>
          <w:p w14:paraId="57D47537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(kol 2 x 3)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A1B033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F1599D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VAT</w:t>
            </w:r>
          </w:p>
          <w:p w14:paraId="1307A1A6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x 5)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D106F7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brutto</w:t>
            </w:r>
          </w:p>
          <w:p w14:paraId="3C050B45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+ kol 6)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8E323B" w14:textId="77777777" w:rsidR="00826C1C" w:rsidRPr="0021715E" w:rsidRDefault="00826C1C">
            <w:pPr>
              <w:pStyle w:val="Zawartotabeli"/>
              <w:jc w:val="center"/>
              <w:textAlignment w:val="center"/>
              <w:rPr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Producent, nazwa i typ/model/</w:t>
            </w: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br/>
              <w:t>numer katalogowy</w:t>
            </w:r>
          </w:p>
        </w:tc>
      </w:tr>
      <w:tr w:rsidR="00565AED" w:rsidRPr="009E385A" w14:paraId="434BD402" w14:textId="77777777" w:rsidTr="00C72AFA">
        <w:tc>
          <w:tcPr>
            <w:tcW w:w="4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77544A4" w14:textId="77777777" w:rsidR="00826C1C" w:rsidRPr="009E385A" w:rsidRDefault="00826C1C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8D7216A" w14:textId="77777777" w:rsidR="00826C1C" w:rsidRPr="009E385A" w:rsidRDefault="00826C1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029D78A" w14:textId="77777777" w:rsidR="00826C1C" w:rsidRPr="009E385A" w:rsidRDefault="00826C1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03EC90A" w14:textId="77777777" w:rsidR="00826C1C" w:rsidRPr="009E385A" w:rsidRDefault="00826C1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3B33A81" w14:textId="77777777" w:rsidR="00826C1C" w:rsidRPr="009E385A" w:rsidRDefault="00826C1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DD857B5" w14:textId="77777777" w:rsidR="00826C1C" w:rsidRPr="009E385A" w:rsidRDefault="00826C1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0FA9835D" w14:textId="77777777" w:rsidR="00826C1C" w:rsidRPr="009E385A" w:rsidRDefault="00826C1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5213AA2" w14:textId="77777777" w:rsidR="00826C1C" w:rsidRPr="009E385A" w:rsidRDefault="00826C1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16D34D5E" w14:textId="77777777" w:rsidR="00826C1C" w:rsidRPr="009E385A" w:rsidRDefault="00826C1C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A745C" w:rsidRPr="009E385A" w14:paraId="58C18628" w14:textId="77777777" w:rsidTr="00C72AFA">
        <w:trPr>
          <w:trHeight w:val="10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127CB" w14:textId="77777777" w:rsidR="00826C1C" w:rsidRPr="009E385A" w:rsidRDefault="00826C1C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07322" w14:textId="6EBF5489" w:rsidR="00826C1C" w:rsidRPr="00C2689C" w:rsidRDefault="00F01354">
            <w:pPr>
              <w:pStyle w:val="Normalny1"/>
              <w:snapToGrid w:val="0"/>
              <w:rPr>
                <w:sz w:val="18"/>
                <w:szCs w:val="18"/>
              </w:rPr>
            </w:pPr>
            <w:r w:rsidRPr="00F01354">
              <w:rPr>
                <w:sz w:val="18"/>
                <w:szCs w:val="18"/>
              </w:rPr>
              <w:t>Kleszcze zatokowe Weil-Blakesley, zagięte w górę pod kątem 45°, bransze okienkowe, szerokość części roboczej 2 mm, dł. części pracującej 115 mm.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DB7C4" w14:textId="39D6A3C9" w:rsidR="00826C1C" w:rsidRPr="00C2689C" w:rsidRDefault="00826C1C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C0EE" w14:textId="77777777" w:rsidR="00826C1C" w:rsidRPr="00C2689C" w:rsidRDefault="00826C1C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456C" w14:textId="77777777" w:rsidR="00826C1C" w:rsidRPr="00C2689C" w:rsidRDefault="00826C1C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92DB4" w14:textId="77777777" w:rsidR="00826C1C" w:rsidRPr="00C2689C" w:rsidRDefault="00826C1C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3AB1" w14:textId="77777777" w:rsidR="00826C1C" w:rsidRPr="00C2689C" w:rsidRDefault="00826C1C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6C25" w14:textId="77777777" w:rsidR="00826C1C" w:rsidRPr="00C2689C" w:rsidRDefault="00826C1C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AB18" w14:textId="77777777" w:rsidR="00826C1C" w:rsidRPr="009E385A" w:rsidRDefault="00826C1C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A745C" w:rsidRPr="009E385A" w14:paraId="2B3CA1AB" w14:textId="77777777" w:rsidTr="00C72AFA">
        <w:trPr>
          <w:trHeight w:val="116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79A6" w14:textId="016B6B3C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BD3C" w14:textId="5FA446C1" w:rsidR="007878FB" w:rsidRPr="00C2689C" w:rsidRDefault="00F01354">
            <w:pPr>
              <w:pStyle w:val="Normalny1"/>
              <w:snapToGrid w:val="0"/>
              <w:rPr>
                <w:sz w:val="18"/>
                <w:szCs w:val="18"/>
              </w:rPr>
            </w:pPr>
            <w:r w:rsidRPr="00F01354">
              <w:rPr>
                <w:sz w:val="18"/>
                <w:szCs w:val="18"/>
              </w:rPr>
              <w:t>Kleszcze nosowe Watson-Williams, zagięte do góry, bransze robocze owalne o wym. 2,8x5 mm, pełne, górna bransza ruchoma, dł. trzpienia roboczego 120 mm.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57E1" w14:textId="7CBEF223" w:rsidR="007878FB" w:rsidRPr="00C2689C" w:rsidRDefault="000B5252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2</w:t>
            </w:r>
            <w:r w:rsidR="007878FB">
              <w:rPr>
                <w:rFonts w:ascii="Calibri Light" w:hAnsi="Calibri Light" w:cs="Calibri Light"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053E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F657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020C6" w14:textId="4FAEBA86" w:rsidR="007878FB" w:rsidRPr="00C2689C" w:rsidRDefault="000B5252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B5252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3C7A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C135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BA2A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A745C" w:rsidRPr="009E385A" w14:paraId="689E52BC" w14:textId="77777777" w:rsidTr="00C72AFA">
        <w:trPr>
          <w:trHeight w:val="10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D27D" w14:textId="6B6F1546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BA89" w14:textId="4E0B2DCB" w:rsidR="007878FB" w:rsidRPr="00C2689C" w:rsidRDefault="00F01354">
            <w:pPr>
              <w:pStyle w:val="Normalny1"/>
              <w:snapToGrid w:val="0"/>
              <w:rPr>
                <w:sz w:val="18"/>
                <w:szCs w:val="18"/>
              </w:rPr>
            </w:pPr>
            <w:r w:rsidRPr="00F01354">
              <w:rPr>
                <w:sz w:val="18"/>
                <w:szCs w:val="18"/>
              </w:rPr>
              <w:t>Kleszczyki nosowe typu Blakesley o dł. Trzpienia roboczego 115mm, średnica końcówki roboczej ø 3,0 mm , proste.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EB4C" w14:textId="7EDCD948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67B3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147F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A1724" w14:textId="6A4944A1" w:rsidR="007878FB" w:rsidRPr="00C2689C" w:rsidRDefault="000B5252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B5252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9319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09CF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4156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A745C" w:rsidRPr="009E385A" w14:paraId="09AF26CC" w14:textId="77777777" w:rsidTr="00C72AF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BBF0" w14:textId="71EAC8A3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C4D2" w14:textId="330D23AC" w:rsidR="007878FB" w:rsidRPr="00C2689C" w:rsidRDefault="00F01354">
            <w:pPr>
              <w:pStyle w:val="Normalny1"/>
              <w:snapToGrid w:val="0"/>
              <w:rPr>
                <w:sz w:val="18"/>
                <w:szCs w:val="18"/>
              </w:rPr>
            </w:pPr>
            <w:r w:rsidRPr="00F01354">
              <w:rPr>
                <w:sz w:val="18"/>
                <w:szCs w:val="18"/>
              </w:rPr>
              <w:t>Kleszczyki nosowe typu Blakesley o dł. 115mm, śr. 3mm, zagięte do góry pod kątem 45 stopni.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95EF" w14:textId="42DF3573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F660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280CA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39CE7" w14:textId="3C73083D" w:rsidR="007878FB" w:rsidRPr="00C2689C" w:rsidRDefault="000B5252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B5252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0363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D305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296E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A745C" w:rsidRPr="009E385A" w14:paraId="6FB6D77D" w14:textId="77777777" w:rsidTr="00C72AF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CD7F" w14:textId="01A980AA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38097" w14:textId="165747FE" w:rsidR="007878FB" w:rsidRPr="00C2689C" w:rsidRDefault="00F01354">
            <w:pPr>
              <w:pStyle w:val="Normalny1"/>
              <w:snapToGrid w:val="0"/>
              <w:rPr>
                <w:sz w:val="18"/>
                <w:szCs w:val="18"/>
              </w:rPr>
            </w:pPr>
            <w:r w:rsidRPr="00F01354">
              <w:rPr>
                <w:sz w:val="18"/>
                <w:szCs w:val="18"/>
              </w:rPr>
              <w:t>Odgryzacz otolaryngologiczny , tnący do góry i do tyłu, szerokość szaftu 3,2 mm, szerokość końcówki roboczej 2,5 mm, dł. ramienia pracującego 100 mm.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F9A6" w14:textId="17A46CDD" w:rsidR="007878FB" w:rsidRPr="00C2689C" w:rsidRDefault="000B5252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3</w:t>
            </w:r>
            <w:r w:rsidR="007878FB">
              <w:rPr>
                <w:rFonts w:ascii="Calibri Light" w:hAnsi="Calibri Light" w:cs="Calibri Light"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E1226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0229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ECE3D" w14:textId="03377404" w:rsidR="007878FB" w:rsidRPr="00C2689C" w:rsidRDefault="000B5252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B5252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D101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DAD9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753F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A745C" w:rsidRPr="009E385A" w14:paraId="07F9379D" w14:textId="77777777" w:rsidTr="00C72AF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9E75" w14:textId="132C5480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C352" w14:textId="7B587160" w:rsidR="007878FB" w:rsidRPr="00C2689C" w:rsidRDefault="00F01354">
            <w:pPr>
              <w:pStyle w:val="Normalny1"/>
              <w:snapToGrid w:val="0"/>
              <w:rPr>
                <w:sz w:val="18"/>
                <w:szCs w:val="18"/>
              </w:rPr>
            </w:pPr>
            <w:r w:rsidRPr="00F01354">
              <w:rPr>
                <w:sz w:val="18"/>
                <w:szCs w:val="18"/>
              </w:rPr>
              <w:t>Odgryzacz kostny laryngologiczny, tnący na wprost, szerokość końcówki roboczej 2 mm, dł.trzpienia roboczego 180 mm, duża rękojeść, wykonany ze stali nierdzewnej.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124E" w14:textId="2A238F9E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C1B5F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C79B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052B5" w14:textId="26B95B2E" w:rsidR="007878FB" w:rsidRPr="00C2689C" w:rsidRDefault="000B5252" w:rsidP="00AA745C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B5252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F2F3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1E3C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EA1FD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A745C" w:rsidRPr="009E385A" w14:paraId="7732C5A6" w14:textId="77777777" w:rsidTr="00C72AF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72732" w14:textId="26972721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ACF7" w14:textId="5F38307A" w:rsidR="007878FB" w:rsidRPr="00C2689C" w:rsidRDefault="00F01354">
            <w:pPr>
              <w:pStyle w:val="Normalny1"/>
              <w:snapToGrid w:val="0"/>
              <w:rPr>
                <w:sz w:val="18"/>
                <w:szCs w:val="18"/>
              </w:rPr>
            </w:pPr>
            <w:r w:rsidRPr="00F01354">
              <w:rPr>
                <w:sz w:val="18"/>
                <w:szCs w:val="18"/>
              </w:rPr>
              <w:t>Łyżeczka do zatok czołowych, wym.łyżeczki 3x5mm, zagięta pod kątem 55°, dł.190 mm.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346B1" w14:textId="750BBE2F" w:rsidR="007878FB" w:rsidRPr="00C2689C" w:rsidRDefault="000B5252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2</w:t>
            </w:r>
            <w:r w:rsidR="007878FB">
              <w:rPr>
                <w:rFonts w:ascii="Calibri Light" w:hAnsi="Calibri Light" w:cs="Calibri Light"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A84D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6E0E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F185A" w14:textId="4230676C" w:rsidR="007878FB" w:rsidRPr="00C2689C" w:rsidRDefault="000B5252" w:rsidP="00AA745C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B5252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2BE8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F3CD2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2074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A745C" w:rsidRPr="009E385A" w14:paraId="3AA0D6E1" w14:textId="77777777" w:rsidTr="00C72AF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56464" w14:textId="10B7064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5088" w14:textId="090A8516" w:rsidR="007878FB" w:rsidRPr="00C2689C" w:rsidRDefault="00F01354">
            <w:pPr>
              <w:pStyle w:val="Normalny1"/>
              <w:snapToGrid w:val="0"/>
              <w:rPr>
                <w:sz w:val="18"/>
                <w:szCs w:val="18"/>
              </w:rPr>
            </w:pPr>
            <w:r w:rsidRPr="00F01354">
              <w:rPr>
                <w:sz w:val="18"/>
                <w:szCs w:val="18"/>
              </w:rPr>
              <w:t>Łyżeczka do zatok czołowych, wym.łyżeczki 3x5mm, zagięta pod kątem 90°, dł.190 mm.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4328" w14:textId="74DBB6C8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40F87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7825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215EF" w14:textId="104AD61E" w:rsidR="007878FB" w:rsidRPr="00C2689C" w:rsidRDefault="000B5252" w:rsidP="00AA745C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B5252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3A48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8A870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280B8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65AED" w:rsidRPr="009E385A" w14:paraId="035DA2B4" w14:textId="77777777" w:rsidTr="00C72AF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43AA" w14:textId="260D122B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CD4B" w14:textId="1E735D6F" w:rsidR="007878FB" w:rsidRPr="00C2689C" w:rsidRDefault="00F01354">
            <w:pPr>
              <w:pStyle w:val="Normalny1"/>
              <w:snapToGrid w:val="0"/>
              <w:rPr>
                <w:sz w:val="18"/>
                <w:szCs w:val="18"/>
              </w:rPr>
            </w:pPr>
            <w:r w:rsidRPr="00F01354">
              <w:rPr>
                <w:sz w:val="18"/>
                <w:szCs w:val="18"/>
              </w:rPr>
              <w:t>Optyka sinuskopowa, śr. 2,7mm, dł. 50mm, kąt widzenia 0°.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E6586" w14:textId="683994CF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B71F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2FA67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D089B" w14:textId="4F031F21" w:rsidR="007878FB" w:rsidRPr="00C2689C" w:rsidRDefault="000B5252" w:rsidP="00AA745C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B5252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C4DA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FAEEB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5167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65AED" w:rsidRPr="009E385A" w14:paraId="233B186C" w14:textId="77777777" w:rsidTr="00C72AF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2B47" w14:textId="07B94DF2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2A45" w14:textId="66D86A72" w:rsidR="007878FB" w:rsidRPr="00C2689C" w:rsidRDefault="00F01354">
            <w:pPr>
              <w:pStyle w:val="Normalny1"/>
              <w:snapToGrid w:val="0"/>
              <w:rPr>
                <w:sz w:val="18"/>
                <w:szCs w:val="18"/>
              </w:rPr>
            </w:pPr>
            <w:r w:rsidRPr="00F01354">
              <w:rPr>
                <w:sz w:val="18"/>
                <w:szCs w:val="18"/>
              </w:rPr>
              <w:t>Optyka sinuskopowa, śr. 4,0mm, dł. 50mm, kąt widzenia 0°.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C6CFC" w14:textId="3DBF0844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EA2C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5FBE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ED9FC" w14:textId="7565D21A" w:rsidR="007878FB" w:rsidRPr="00C2689C" w:rsidRDefault="000B5252" w:rsidP="00AA745C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B5252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69D9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6061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4C12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65AED" w14:paraId="3E54DF5E" w14:textId="77777777" w:rsidTr="00A616BC">
        <w:trPr>
          <w:trHeight w:val="316"/>
        </w:trPr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D6688" w14:textId="77777777" w:rsidR="00565AED" w:rsidRPr="00565AED" w:rsidRDefault="00565AED">
            <w:pPr>
              <w:pStyle w:val="Zawartotabeli"/>
              <w:snapToGrid w:val="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565AE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692A" w14:textId="77777777" w:rsidR="00565AED" w:rsidRDefault="00565AE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65076" w14:textId="77777777" w:rsidR="00565AED" w:rsidRDefault="00565AE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--------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9C7C4" w14:textId="77777777" w:rsidR="00565AED" w:rsidRDefault="00565AE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5849" w14:textId="77777777" w:rsidR="00565AED" w:rsidRDefault="00565AE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4B733" w14:textId="6999FC51" w:rsidR="00565AED" w:rsidRDefault="00565AE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-----------------------</w:t>
            </w:r>
          </w:p>
        </w:tc>
      </w:tr>
    </w:tbl>
    <w:p w14:paraId="13448C71" w14:textId="62AA07B6" w:rsidR="00B336C4" w:rsidRPr="009E385A" w:rsidRDefault="00B336C4" w:rsidP="00AA745C">
      <w:pPr>
        <w:tabs>
          <w:tab w:val="left" w:pos="3101"/>
        </w:tabs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7CC91B5" w14:textId="77777777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10103" w:type="dxa"/>
        <w:tblInd w:w="-4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8"/>
        <w:gridCol w:w="1843"/>
        <w:gridCol w:w="567"/>
        <w:gridCol w:w="1134"/>
        <w:gridCol w:w="992"/>
        <w:gridCol w:w="709"/>
        <w:gridCol w:w="1276"/>
        <w:gridCol w:w="1275"/>
        <w:gridCol w:w="1739"/>
      </w:tblGrid>
      <w:tr w:rsidR="00814735" w:rsidRPr="009E385A" w14:paraId="0A28392A" w14:textId="77777777" w:rsidTr="00814735">
        <w:trPr>
          <w:trHeight w:val="596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FEB19C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F073E0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9A6025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674A60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Cena jednostkowa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9D2409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netto</w:t>
            </w:r>
          </w:p>
          <w:p w14:paraId="3A7C3AF9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(kol 2 x 3)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EF23CB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3D0B92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VAT</w:t>
            </w:r>
          </w:p>
          <w:p w14:paraId="67F1BE4C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x 5)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1E56C8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brutto</w:t>
            </w:r>
          </w:p>
          <w:p w14:paraId="66F40315" w14:textId="77777777" w:rsidR="00C638F3" w:rsidRPr="0021715E" w:rsidRDefault="00C638F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+ kol 6)</w:t>
            </w:r>
          </w:p>
        </w:tc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2720F5" w14:textId="77777777" w:rsidR="00C638F3" w:rsidRPr="0021715E" w:rsidRDefault="00C638F3">
            <w:pPr>
              <w:pStyle w:val="Zawartotabeli"/>
              <w:jc w:val="center"/>
              <w:textAlignment w:val="center"/>
              <w:rPr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Producent, nazwa i typ/model/</w:t>
            </w: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br/>
              <w:t>numer katalogowy</w:t>
            </w:r>
          </w:p>
        </w:tc>
      </w:tr>
      <w:tr w:rsidR="00814735" w:rsidRPr="009E385A" w14:paraId="1014B36B" w14:textId="77777777" w:rsidTr="00814735">
        <w:trPr>
          <w:trHeight w:val="324"/>
        </w:trPr>
        <w:tc>
          <w:tcPr>
            <w:tcW w:w="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25B1C9" w14:textId="77777777" w:rsidR="00C638F3" w:rsidRPr="009E385A" w:rsidRDefault="00C638F3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224854" w14:textId="77777777" w:rsidR="00C638F3" w:rsidRPr="009E385A" w:rsidRDefault="00C638F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3DB654" w14:textId="77777777" w:rsidR="00C638F3" w:rsidRPr="009E385A" w:rsidRDefault="00C638F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887913" w14:textId="77777777" w:rsidR="00C638F3" w:rsidRPr="009E385A" w:rsidRDefault="00C638F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99AF76" w14:textId="77777777" w:rsidR="00C638F3" w:rsidRPr="009E385A" w:rsidRDefault="00C638F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ED0861" w14:textId="77777777" w:rsidR="00C638F3" w:rsidRPr="009E385A" w:rsidRDefault="00C638F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6721CB" w14:textId="77777777" w:rsidR="00C638F3" w:rsidRPr="009E385A" w:rsidRDefault="00C638F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883731" w14:textId="77777777" w:rsidR="00C638F3" w:rsidRPr="009E385A" w:rsidRDefault="00C638F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8BA59D3" w14:textId="77777777" w:rsidR="00C638F3" w:rsidRPr="009E385A" w:rsidRDefault="00C638F3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814735" w:rsidRPr="009E385A" w14:paraId="5795E00B" w14:textId="77777777" w:rsidTr="00814735">
        <w:trPr>
          <w:trHeight w:val="293"/>
        </w:trPr>
        <w:tc>
          <w:tcPr>
            <w:tcW w:w="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33D974" w14:textId="77777777" w:rsidR="00C638F3" w:rsidRPr="009E385A" w:rsidRDefault="00C638F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29F8DB" w14:textId="06223BED" w:rsidR="00C638F3" w:rsidRPr="00C2689C" w:rsidRDefault="00DB4A7F">
            <w:pPr>
              <w:pStyle w:val="Normalny1"/>
              <w:snapToGrid w:val="0"/>
              <w:rPr>
                <w:sz w:val="18"/>
                <w:szCs w:val="18"/>
              </w:rPr>
            </w:pPr>
            <w:r w:rsidRPr="00C2689C">
              <w:rPr>
                <w:rFonts w:ascii="Arial" w:hAnsi="Arial" w:cs="Arial"/>
                <w:sz w:val="18"/>
                <w:szCs w:val="18"/>
              </w:rPr>
              <w:t>Aparat do znieczulenia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3CA880" w14:textId="77777777" w:rsidR="00C638F3" w:rsidRPr="00C2689C" w:rsidRDefault="00C638F3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190027" w14:textId="77777777" w:rsidR="00C638F3" w:rsidRPr="00C2689C" w:rsidRDefault="00C638F3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7C736" w14:textId="77777777" w:rsidR="00C638F3" w:rsidRPr="00C2689C" w:rsidRDefault="00C638F3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1243CC" w14:textId="77777777" w:rsidR="00C638F3" w:rsidRPr="00C2689C" w:rsidRDefault="00C638F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BFD980" w14:textId="77777777" w:rsidR="00C638F3" w:rsidRPr="00C2689C" w:rsidRDefault="00C638F3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07EF06" w14:textId="77777777" w:rsidR="00C638F3" w:rsidRPr="00C2689C" w:rsidRDefault="00C638F3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6985D5" w14:textId="77777777" w:rsidR="00C638F3" w:rsidRPr="00C2689C" w:rsidRDefault="00C638F3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</w:tbl>
    <w:p w14:paraId="2BC0DF16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213B27B6" w14:textId="77777777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5</w:t>
      </w:r>
    </w:p>
    <w:tbl>
      <w:tblPr>
        <w:tblW w:w="10044" w:type="dxa"/>
        <w:tblInd w:w="-40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47"/>
        <w:gridCol w:w="1805"/>
        <w:gridCol w:w="605"/>
        <w:gridCol w:w="1134"/>
        <w:gridCol w:w="992"/>
        <w:gridCol w:w="709"/>
        <w:gridCol w:w="1276"/>
        <w:gridCol w:w="1275"/>
        <w:gridCol w:w="1701"/>
      </w:tblGrid>
      <w:tr w:rsidR="00814735" w:rsidRPr="009E385A" w14:paraId="05D6FA64" w14:textId="77777777" w:rsidTr="00814735"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6F26FD" w14:textId="77777777" w:rsidR="00814735" w:rsidRPr="0021715E" w:rsidRDefault="00814735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37A8C1" w14:textId="77777777" w:rsidR="00814735" w:rsidRPr="0021715E" w:rsidRDefault="00814735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51BCDF" w14:textId="77777777" w:rsidR="00814735" w:rsidRPr="0021715E" w:rsidRDefault="00814735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C778CD" w14:textId="77777777" w:rsidR="00814735" w:rsidRPr="0021715E" w:rsidRDefault="00814735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Cena jednostkowa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721662" w14:textId="77777777" w:rsidR="00814735" w:rsidRPr="0021715E" w:rsidRDefault="00814735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netto</w:t>
            </w:r>
          </w:p>
          <w:p w14:paraId="3ED17323" w14:textId="77777777" w:rsidR="00814735" w:rsidRPr="0021715E" w:rsidRDefault="00814735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(kol 2 x 3)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3ACEC6" w14:textId="77777777" w:rsidR="00814735" w:rsidRPr="0021715E" w:rsidRDefault="00814735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1B393A" w14:textId="77777777" w:rsidR="00814735" w:rsidRPr="0021715E" w:rsidRDefault="00814735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VAT</w:t>
            </w:r>
          </w:p>
          <w:p w14:paraId="326F41DC" w14:textId="77777777" w:rsidR="00814735" w:rsidRPr="0021715E" w:rsidRDefault="00814735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x 5)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3E5BF4" w14:textId="77777777" w:rsidR="00814735" w:rsidRPr="0021715E" w:rsidRDefault="00814735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brutto</w:t>
            </w:r>
          </w:p>
          <w:p w14:paraId="005A80FA" w14:textId="77777777" w:rsidR="00814735" w:rsidRPr="0021715E" w:rsidRDefault="00814735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+ kol 6)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B12A880" w14:textId="77777777" w:rsidR="00814735" w:rsidRPr="0021715E" w:rsidRDefault="00814735">
            <w:pPr>
              <w:pStyle w:val="Zawartotabeli"/>
              <w:jc w:val="center"/>
              <w:textAlignment w:val="center"/>
              <w:rPr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Producent, nazwa i typ/model/</w:t>
            </w: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br/>
              <w:t>numer katalogowy</w:t>
            </w:r>
          </w:p>
        </w:tc>
      </w:tr>
      <w:tr w:rsidR="00814735" w:rsidRPr="009E385A" w14:paraId="21559240" w14:textId="77777777" w:rsidTr="00814735">
        <w:tc>
          <w:tcPr>
            <w:tcW w:w="5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07F8F" w14:textId="77777777" w:rsidR="00814735" w:rsidRPr="009E385A" w:rsidRDefault="0081473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3A5163" w14:textId="77777777" w:rsidR="00814735" w:rsidRPr="009E385A" w:rsidRDefault="00814735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5124E5" w14:textId="77777777" w:rsidR="00814735" w:rsidRPr="009E385A" w:rsidRDefault="00814735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E014E8B" w14:textId="77777777" w:rsidR="00814735" w:rsidRPr="009E385A" w:rsidRDefault="00814735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2EECF6" w14:textId="77777777" w:rsidR="00814735" w:rsidRPr="009E385A" w:rsidRDefault="00814735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455144" w14:textId="77777777" w:rsidR="00814735" w:rsidRPr="009E385A" w:rsidRDefault="00814735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4B6484" w14:textId="77777777" w:rsidR="00814735" w:rsidRPr="009E385A" w:rsidRDefault="00814735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5BD905" w14:textId="77777777" w:rsidR="00814735" w:rsidRPr="009E385A" w:rsidRDefault="00814735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9A17014" w14:textId="77777777" w:rsidR="00814735" w:rsidRPr="009E385A" w:rsidRDefault="00814735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814735" w:rsidRPr="009E385A" w14:paraId="422D1BC2" w14:textId="77777777" w:rsidTr="00814735">
        <w:trPr>
          <w:trHeight w:val="481"/>
        </w:trPr>
        <w:tc>
          <w:tcPr>
            <w:tcW w:w="5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D852B3" w14:textId="77777777" w:rsidR="00814735" w:rsidRPr="009E385A" w:rsidRDefault="00814735" w:rsidP="0021715E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E998BD" w14:textId="3E47588E" w:rsidR="00814735" w:rsidRPr="00C2689C" w:rsidRDefault="00814735" w:rsidP="0021715E">
            <w:pPr>
              <w:pStyle w:val="Normalny1"/>
              <w:snapToGrid w:val="0"/>
              <w:rPr>
                <w:sz w:val="18"/>
                <w:szCs w:val="18"/>
              </w:rPr>
            </w:pPr>
            <w:r w:rsidRPr="00C2689C">
              <w:rPr>
                <w:rFonts w:ascii="Arial" w:hAnsi="Arial" w:cs="Arial"/>
                <w:sz w:val="18"/>
                <w:szCs w:val="18"/>
              </w:rPr>
              <w:t>USG przenośne</w:t>
            </w:r>
          </w:p>
        </w:tc>
        <w:tc>
          <w:tcPr>
            <w:tcW w:w="6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9539F1" w14:textId="225FCE66" w:rsidR="00814735" w:rsidRPr="00C2689C" w:rsidRDefault="00814735" w:rsidP="0021715E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DC9DA2" w14:textId="77777777" w:rsidR="00814735" w:rsidRPr="00C2689C" w:rsidRDefault="00814735" w:rsidP="0021715E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8037B" w14:textId="77777777" w:rsidR="00814735" w:rsidRPr="00C2689C" w:rsidRDefault="00814735" w:rsidP="0021715E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CA3EEE" w14:textId="77777777" w:rsidR="00814735" w:rsidRPr="00C2689C" w:rsidRDefault="00814735" w:rsidP="0021715E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DD019C" w14:textId="77777777" w:rsidR="00814735" w:rsidRPr="00C2689C" w:rsidRDefault="00814735" w:rsidP="0021715E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938CA5" w14:textId="77777777" w:rsidR="00814735" w:rsidRPr="00C2689C" w:rsidRDefault="00814735" w:rsidP="0021715E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878104" w14:textId="77777777" w:rsidR="00814735" w:rsidRPr="00C2689C" w:rsidRDefault="00814735" w:rsidP="0021715E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</w:tbl>
    <w:p w14:paraId="578EB924" w14:textId="59237591" w:rsidR="00B336C4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7231824F" w14:textId="1A2A9FD3" w:rsidR="009E385A" w:rsidRPr="00C2689C" w:rsidRDefault="009E385A" w:rsidP="00C2689C">
      <w:pPr>
        <w:spacing w:line="276" w:lineRule="auto"/>
        <w:contextualSpacing/>
        <w:jc w:val="both"/>
        <w:rPr>
          <w:b/>
          <w:bCs/>
          <w:sz w:val="20"/>
          <w:szCs w:val="20"/>
        </w:rPr>
      </w:pPr>
    </w:p>
    <w:tbl>
      <w:tblPr>
        <w:tblpPr w:leftFromText="141" w:rightFromText="141" w:vertAnchor="text" w:horzAnchor="page" w:tblpX="1000" w:tblpY="374"/>
        <w:tblW w:w="1071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"/>
        <w:gridCol w:w="1988"/>
        <w:gridCol w:w="569"/>
        <w:gridCol w:w="987"/>
        <w:gridCol w:w="992"/>
        <w:gridCol w:w="709"/>
        <w:gridCol w:w="1276"/>
        <w:gridCol w:w="1276"/>
        <w:gridCol w:w="1701"/>
        <w:gridCol w:w="648"/>
      </w:tblGrid>
      <w:tr w:rsidR="00C2689C" w:rsidRPr="009E385A" w14:paraId="498F41E2" w14:textId="77777777" w:rsidTr="00C2689C">
        <w:trPr>
          <w:gridAfter w:val="1"/>
          <w:wAfter w:w="648" w:type="dxa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448EC3" w14:textId="77777777" w:rsidR="00C2689C" w:rsidRPr="00C2689C" w:rsidRDefault="00C2689C" w:rsidP="00C2689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B2582FE" w14:textId="77777777" w:rsidR="00C2689C" w:rsidRPr="00C2689C" w:rsidRDefault="00C2689C" w:rsidP="00C2689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1F0DEF" w14:textId="77777777" w:rsidR="00C2689C" w:rsidRPr="00C2689C" w:rsidRDefault="00C2689C" w:rsidP="00C2689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66647D" w14:textId="77777777" w:rsidR="00C2689C" w:rsidRPr="00C2689C" w:rsidRDefault="00C2689C" w:rsidP="00C2689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Cena jednostkowa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29E102" w14:textId="77777777" w:rsidR="00C2689C" w:rsidRPr="00C2689C" w:rsidRDefault="00C2689C" w:rsidP="00C2689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netto</w:t>
            </w:r>
          </w:p>
          <w:p w14:paraId="47A9DC26" w14:textId="77777777" w:rsidR="00C2689C" w:rsidRPr="00C2689C" w:rsidRDefault="00C2689C" w:rsidP="00C2689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(kol 2 x 3)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6F7026" w14:textId="77777777" w:rsidR="00C2689C" w:rsidRPr="00C2689C" w:rsidRDefault="00C2689C" w:rsidP="00C2689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2E538D" w14:textId="77777777" w:rsidR="00C2689C" w:rsidRPr="00C2689C" w:rsidRDefault="00C2689C" w:rsidP="00C2689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VAT</w:t>
            </w:r>
          </w:p>
          <w:p w14:paraId="0C47F15D" w14:textId="77777777" w:rsidR="00C2689C" w:rsidRPr="00C2689C" w:rsidRDefault="00C2689C" w:rsidP="00C2689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x 5)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03258C" w14:textId="77777777" w:rsidR="00C2689C" w:rsidRPr="00C2689C" w:rsidRDefault="00C2689C" w:rsidP="00C2689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brutto</w:t>
            </w:r>
          </w:p>
          <w:p w14:paraId="76C44CE1" w14:textId="77777777" w:rsidR="00C2689C" w:rsidRPr="00C2689C" w:rsidRDefault="00C2689C" w:rsidP="00C2689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+ kol 6)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C64D45" w14:textId="77777777" w:rsidR="00C2689C" w:rsidRPr="00C2689C" w:rsidRDefault="00C2689C" w:rsidP="00C2689C">
            <w:pPr>
              <w:pStyle w:val="Zawartotabeli"/>
              <w:jc w:val="center"/>
              <w:textAlignment w:val="center"/>
              <w:rPr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Producent, nazwa i typ/model/</w:t>
            </w:r>
            <w:r w:rsidRPr="00C2689C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br/>
              <w:t>numer katalogowy</w:t>
            </w:r>
          </w:p>
        </w:tc>
      </w:tr>
      <w:tr w:rsidR="00C2689C" w:rsidRPr="009E385A" w14:paraId="1B963199" w14:textId="77777777" w:rsidTr="00C2689C">
        <w:trPr>
          <w:gridAfter w:val="1"/>
          <w:wAfter w:w="648" w:type="dxa"/>
        </w:trPr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DF5192" w14:textId="77777777" w:rsidR="00C2689C" w:rsidRPr="009E385A" w:rsidRDefault="00C2689C" w:rsidP="00C2689C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49190A" w14:textId="77777777" w:rsidR="00C2689C" w:rsidRPr="009E385A" w:rsidRDefault="00C2689C" w:rsidP="00C2689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528E05" w14:textId="77777777" w:rsidR="00C2689C" w:rsidRPr="009E385A" w:rsidRDefault="00C2689C" w:rsidP="00C2689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9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1F1330" w14:textId="77777777" w:rsidR="00C2689C" w:rsidRPr="009E385A" w:rsidRDefault="00C2689C" w:rsidP="00C2689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2FC2D8" w14:textId="77777777" w:rsidR="00C2689C" w:rsidRPr="009E385A" w:rsidRDefault="00C2689C" w:rsidP="00C2689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C52D155" w14:textId="77777777" w:rsidR="00C2689C" w:rsidRPr="009E385A" w:rsidRDefault="00C2689C" w:rsidP="00C2689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3573D6" w14:textId="77777777" w:rsidR="00C2689C" w:rsidRPr="009E385A" w:rsidRDefault="00C2689C" w:rsidP="00C2689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A996EF" w14:textId="77777777" w:rsidR="00C2689C" w:rsidRPr="009E385A" w:rsidRDefault="00C2689C" w:rsidP="00C2689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101F87" w14:textId="77777777" w:rsidR="00C2689C" w:rsidRPr="009E385A" w:rsidRDefault="00C2689C" w:rsidP="00C2689C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C2689C" w:rsidRPr="009E385A" w14:paraId="38D8C75C" w14:textId="77777777" w:rsidTr="00C2689C"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F96CDB" w14:textId="77777777" w:rsidR="00C2689C" w:rsidRPr="009E385A" w:rsidRDefault="00C2689C" w:rsidP="00C2689C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386289" w14:textId="77777777" w:rsidR="00C2689C" w:rsidRPr="00C2689C" w:rsidRDefault="00C2689C" w:rsidP="00C2689C">
            <w:pPr>
              <w:pStyle w:val="Normalny1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C2689C">
              <w:rPr>
                <w:rFonts w:ascii="Arial" w:hAnsi="Arial" w:cs="Arial"/>
                <w:sz w:val="18"/>
                <w:szCs w:val="18"/>
              </w:rPr>
              <w:t>Aparat USG</w:t>
            </w:r>
          </w:p>
          <w:p w14:paraId="5AD20930" w14:textId="72734C05" w:rsidR="00C2689C" w:rsidRPr="00C2689C" w:rsidRDefault="00C2689C" w:rsidP="00C2689C">
            <w:pPr>
              <w:pStyle w:val="Normalny1"/>
              <w:snapToGrid w:val="0"/>
              <w:rPr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B76B8D" w14:textId="04B33A08" w:rsidR="00C2689C" w:rsidRPr="00C2689C" w:rsidRDefault="00C2689C" w:rsidP="00C2689C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sz w:val="18"/>
                <w:szCs w:val="18"/>
              </w:rPr>
              <w:t>1 szt.</w:t>
            </w:r>
          </w:p>
        </w:tc>
        <w:tc>
          <w:tcPr>
            <w:tcW w:w="9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A5D665" w14:textId="77777777" w:rsidR="00C2689C" w:rsidRPr="00C2689C" w:rsidRDefault="00C2689C" w:rsidP="00C2689C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E8FD2" w14:textId="77777777" w:rsidR="00C2689C" w:rsidRPr="00C2689C" w:rsidRDefault="00C2689C" w:rsidP="00C2689C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804ECC" w14:textId="77777777" w:rsidR="00C2689C" w:rsidRPr="00C2689C" w:rsidRDefault="00C2689C" w:rsidP="00C2689C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5BA3FA" w14:textId="77777777" w:rsidR="00C2689C" w:rsidRPr="00C2689C" w:rsidRDefault="00C2689C" w:rsidP="00C2689C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AE8CAD" w14:textId="77777777" w:rsidR="00C2689C" w:rsidRPr="00C2689C" w:rsidRDefault="00C2689C" w:rsidP="00C2689C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57C767" w14:textId="77777777" w:rsidR="00C2689C" w:rsidRPr="00C2689C" w:rsidRDefault="00C2689C" w:rsidP="00C2689C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648" w:type="dxa"/>
          </w:tcPr>
          <w:p w14:paraId="75898C50" w14:textId="77777777" w:rsidR="00C2689C" w:rsidRPr="009E385A" w:rsidRDefault="00C2689C" w:rsidP="00C2689C">
            <w:pPr>
              <w:rPr>
                <w:sz w:val="20"/>
                <w:szCs w:val="20"/>
              </w:rPr>
            </w:pPr>
          </w:p>
        </w:tc>
      </w:tr>
    </w:tbl>
    <w:p w14:paraId="196187DA" w14:textId="77777777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6</w:t>
      </w:r>
    </w:p>
    <w:p w14:paraId="0459DDB9" w14:textId="77777777" w:rsidR="00B336C4" w:rsidRPr="00C2689C" w:rsidRDefault="00B336C4" w:rsidP="00C2689C">
      <w:pPr>
        <w:spacing w:before="240" w:line="360" w:lineRule="auto"/>
        <w:jc w:val="both"/>
        <w:rPr>
          <w:rFonts w:ascii="Arial" w:hAnsi="Arial" w:cs="Arial"/>
        </w:rPr>
      </w:pPr>
    </w:p>
    <w:p w14:paraId="426ECD57" w14:textId="20414DFE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C84A7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1DD7220" w14:textId="7613DEC9" w:rsidR="00481976" w:rsidRPr="009E385A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255A8900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1D468A50" w14:textId="5A6B7DAF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lastRenderedPageBreak/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9261" w:type="dxa"/>
        <w:tblInd w:w="-8" w:type="dxa"/>
        <w:tblLayout w:type="fixed"/>
        <w:tblLook w:val="00A0" w:firstRow="1" w:lastRow="0" w:firstColumn="1" w:lastColumn="0" w:noHBand="0" w:noVBand="0"/>
      </w:tblPr>
      <w:tblGrid>
        <w:gridCol w:w="660"/>
        <w:gridCol w:w="3987"/>
        <w:gridCol w:w="2307"/>
        <w:gridCol w:w="2307"/>
      </w:tblGrid>
      <w:tr w:rsidR="00D94D38" w14:paraId="75394BE5" w14:textId="77777777" w:rsidTr="00C2689C">
        <w:trPr>
          <w:trHeight w:val="1572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93B57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66387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AF51399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DC174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  <w:tc>
          <w:tcPr>
            <w:tcW w:w="2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F3560F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D94D38" w14:paraId="27B90324" w14:textId="77777777" w:rsidTr="00C2689C">
        <w:trPr>
          <w:trHeight w:val="429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19737" w14:textId="77777777" w:rsidR="00D94D38" w:rsidRDefault="00D94D3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2D8BE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1E0F7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04BCE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94D38" w14:paraId="5FBD1CA1" w14:textId="77777777" w:rsidTr="00C2689C">
        <w:trPr>
          <w:trHeight w:val="429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A45BB" w14:textId="77777777" w:rsidR="00D94D38" w:rsidRDefault="00D94D3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205FB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C2927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39522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5004040" w14:textId="77777777" w:rsidR="00D94D38" w:rsidRDefault="00D94D38" w:rsidP="00D94D38">
      <w:pPr>
        <w:ind w:left="644"/>
        <w:contextualSpacing/>
        <w:jc w:val="both"/>
        <w:rPr>
          <w:sz w:val="6"/>
          <w:szCs w:val="6"/>
        </w:rPr>
      </w:pPr>
    </w:p>
    <w:p w14:paraId="68C18660" w14:textId="77777777" w:rsidR="00D94D38" w:rsidRDefault="00D94D38" w:rsidP="00D94D38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02D5B4B8" w14:textId="1F1F6AAB" w:rsidR="006522FA" w:rsidRDefault="00CA5B07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wykonamy zamówienie w terminie</w:t>
      </w:r>
      <w:r w:rsidR="006522FA" w:rsidRPr="00BE474D">
        <w:rPr>
          <w:rFonts w:ascii="Arial" w:hAnsi="Arial" w:cs="Arial"/>
        </w:rPr>
        <w:t xml:space="preserve"> .......... </w:t>
      </w:r>
      <w:r>
        <w:rPr>
          <w:rFonts w:ascii="Arial" w:hAnsi="Arial" w:cs="Arial"/>
        </w:rPr>
        <w:t>tygodni</w:t>
      </w:r>
      <w:r w:rsidR="006522FA" w:rsidRPr="00BE474D">
        <w:rPr>
          <w:rFonts w:ascii="Arial" w:hAnsi="Arial" w:cs="Arial"/>
        </w:rPr>
        <w:t xml:space="preserve"> licząc od daty </w:t>
      </w:r>
      <w:r>
        <w:rPr>
          <w:rFonts w:ascii="Arial" w:hAnsi="Arial" w:cs="Arial"/>
        </w:rPr>
        <w:t>zawarcia umowy</w:t>
      </w:r>
      <w:r w:rsidR="00D94D38">
        <w:rPr>
          <w:rFonts w:ascii="Arial" w:hAnsi="Arial" w:cs="Arial"/>
        </w:rPr>
        <w:t xml:space="preserve"> (vide kryteria oceny ofert)</w:t>
      </w:r>
      <w:r w:rsidR="006522FA">
        <w:rPr>
          <w:rFonts w:ascii="Arial" w:hAnsi="Arial" w:cs="Arial"/>
        </w:rPr>
        <w:t>,</w:t>
      </w:r>
    </w:p>
    <w:p w14:paraId="134BF42C" w14:textId="57F165E1" w:rsidR="00947FC6" w:rsidRDefault="00947FC6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Oferujemy termin gwarancji ………………..miesięcy</w:t>
      </w:r>
      <w:r w:rsidR="002F479F">
        <w:rPr>
          <w:rFonts w:ascii="Arial" w:hAnsi="Arial" w:cs="Arial"/>
        </w:rPr>
        <w:t xml:space="preserve"> od daty dostawy/uruchomienia.</w:t>
      </w:r>
    </w:p>
    <w:p w14:paraId="5B82B421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0453E88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3B7CB149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9AA1B1B" w14:textId="7447F2E8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248E03A">
          <v:shape id="_x0000_i1053" type="#_x0000_t75" style="width:142.7pt;height:17.5pt" o:ole="">
            <v:imagedata r:id="rId20" o:title=""/>
          </v:shape>
          <w:control r:id="rId21" w:name="CheckBox1" w:shapeid="_x0000_i1053"/>
        </w:object>
      </w:r>
    </w:p>
    <w:p w14:paraId="4DDEAFA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047EA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E7B3A8A" w14:textId="12A293E2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0CED999">
          <v:shape id="_x0000_i1055" type="#_x0000_t75" style="width:180.95pt;height:22.05pt" o:ole="">
            <v:imagedata r:id="rId22" o:title=""/>
          </v:shape>
          <w:control r:id="rId23" w:name="CheckBox2" w:shapeid="_x0000_i1055"/>
        </w:object>
      </w:r>
    </w:p>
    <w:p w14:paraId="2881756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7B8D22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1F6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lastRenderedPageBreak/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D06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C1E2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BA5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FEC0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416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03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A4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93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A979B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24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EC4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7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96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265803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A99924A" w14:textId="77777777" w:rsidTr="00B56BE6">
        <w:tc>
          <w:tcPr>
            <w:tcW w:w="1984" w:type="dxa"/>
            <w:shd w:val="clear" w:color="auto" w:fill="auto"/>
            <w:vAlign w:val="center"/>
          </w:tcPr>
          <w:p w14:paraId="5B0B58E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5D5FAD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5170419" w14:textId="77777777" w:rsidTr="00B56BE6">
        <w:tc>
          <w:tcPr>
            <w:tcW w:w="1984" w:type="dxa"/>
            <w:shd w:val="clear" w:color="auto" w:fill="auto"/>
            <w:vAlign w:val="center"/>
          </w:tcPr>
          <w:p w14:paraId="308DFE2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525C96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0AF3F8" w14:textId="77777777" w:rsidTr="00B56BE6">
        <w:tc>
          <w:tcPr>
            <w:tcW w:w="1984" w:type="dxa"/>
            <w:shd w:val="clear" w:color="auto" w:fill="auto"/>
            <w:vAlign w:val="center"/>
          </w:tcPr>
          <w:p w14:paraId="1F05128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20A52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13E5B6C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045E81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4E6B55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C7C0C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3B0A3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F032F0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830EE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9FC0F" w14:textId="77777777" w:rsidR="006D052F" w:rsidRDefault="006D052F" w:rsidP="00FF57EE">
      <w:r>
        <w:separator/>
      </w:r>
    </w:p>
  </w:endnote>
  <w:endnote w:type="continuationSeparator" w:id="0">
    <w:p w14:paraId="3593328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74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506B1" w14:textId="77777777" w:rsidR="006D052F" w:rsidRDefault="006D052F" w:rsidP="00FF57EE">
      <w:r>
        <w:separator/>
      </w:r>
    </w:p>
  </w:footnote>
  <w:footnote w:type="continuationSeparator" w:id="0">
    <w:p w14:paraId="64FDCC94" w14:textId="77777777" w:rsidR="006D052F" w:rsidRDefault="006D052F" w:rsidP="00FF57EE">
      <w:r>
        <w:continuationSeparator/>
      </w:r>
    </w:p>
  </w:footnote>
  <w:footnote w:id="1">
    <w:p w14:paraId="671FAA5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4D6D45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09BD73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59CC7E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AEB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B06AB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9F66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A82F5" w14:textId="42F1FC55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481976">
      <w:rPr>
        <w:sz w:val="20"/>
        <w:szCs w:val="20"/>
      </w:rPr>
      <w:t>SZP-271-</w:t>
    </w:r>
    <w:r w:rsidR="00FA7B3C">
      <w:rPr>
        <w:sz w:val="20"/>
        <w:szCs w:val="20"/>
      </w:rPr>
      <w:t>33</w:t>
    </w:r>
    <w:r w:rsidR="00481976">
      <w:rPr>
        <w:sz w:val="20"/>
        <w:szCs w:val="20"/>
      </w:rPr>
      <w:t>/2</w:t>
    </w:r>
    <w:r w:rsidR="00FA7B3C">
      <w:rPr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2F"/>
    <w:rsid w:val="00077EBA"/>
    <w:rsid w:val="000B5252"/>
    <w:rsid w:val="001063D3"/>
    <w:rsid w:val="001129C0"/>
    <w:rsid w:val="00140C27"/>
    <w:rsid w:val="00193F60"/>
    <w:rsid w:val="001C7D84"/>
    <w:rsid w:val="001F1C13"/>
    <w:rsid w:val="00216425"/>
    <w:rsid w:val="0021715E"/>
    <w:rsid w:val="002214DB"/>
    <w:rsid w:val="00253194"/>
    <w:rsid w:val="00267D1F"/>
    <w:rsid w:val="0028279E"/>
    <w:rsid w:val="002A516E"/>
    <w:rsid w:val="002C23F2"/>
    <w:rsid w:val="002E612D"/>
    <w:rsid w:val="002F479F"/>
    <w:rsid w:val="00367F75"/>
    <w:rsid w:val="003A37A9"/>
    <w:rsid w:val="003B769C"/>
    <w:rsid w:val="003E0201"/>
    <w:rsid w:val="00443C5E"/>
    <w:rsid w:val="00481976"/>
    <w:rsid w:val="00497AEE"/>
    <w:rsid w:val="004C59EC"/>
    <w:rsid w:val="004D4F17"/>
    <w:rsid w:val="004D5A42"/>
    <w:rsid w:val="004E4F1B"/>
    <w:rsid w:val="00525EFF"/>
    <w:rsid w:val="005564F9"/>
    <w:rsid w:val="00563DC0"/>
    <w:rsid w:val="00565AED"/>
    <w:rsid w:val="00571A2E"/>
    <w:rsid w:val="00574A9C"/>
    <w:rsid w:val="005844F6"/>
    <w:rsid w:val="005E5768"/>
    <w:rsid w:val="005E6C8A"/>
    <w:rsid w:val="005F6F5F"/>
    <w:rsid w:val="00640768"/>
    <w:rsid w:val="006522FA"/>
    <w:rsid w:val="006B63D6"/>
    <w:rsid w:val="006C641D"/>
    <w:rsid w:val="006D052F"/>
    <w:rsid w:val="006D09E0"/>
    <w:rsid w:val="007878FB"/>
    <w:rsid w:val="007D3D72"/>
    <w:rsid w:val="007D475B"/>
    <w:rsid w:val="007E331F"/>
    <w:rsid w:val="007F3E87"/>
    <w:rsid w:val="00814735"/>
    <w:rsid w:val="00814ACA"/>
    <w:rsid w:val="00826C1C"/>
    <w:rsid w:val="008C5531"/>
    <w:rsid w:val="009312B4"/>
    <w:rsid w:val="00932E17"/>
    <w:rsid w:val="00947FC6"/>
    <w:rsid w:val="009569B2"/>
    <w:rsid w:val="0097776D"/>
    <w:rsid w:val="00983D1D"/>
    <w:rsid w:val="009B316D"/>
    <w:rsid w:val="009D75A8"/>
    <w:rsid w:val="009E385A"/>
    <w:rsid w:val="00A23973"/>
    <w:rsid w:val="00A30343"/>
    <w:rsid w:val="00A50E18"/>
    <w:rsid w:val="00A616BC"/>
    <w:rsid w:val="00A8509D"/>
    <w:rsid w:val="00AA39D6"/>
    <w:rsid w:val="00AA745C"/>
    <w:rsid w:val="00AC076C"/>
    <w:rsid w:val="00AE2ACB"/>
    <w:rsid w:val="00AF4AC3"/>
    <w:rsid w:val="00AF662E"/>
    <w:rsid w:val="00B336C4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2689C"/>
    <w:rsid w:val="00C638F3"/>
    <w:rsid w:val="00C72AFA"/>
    <w:rsid w:val="00C749A9"/>
    <w:rsid w:val="00C754AE"/>
    <w:rsid w:val="00C85374"/>
    <w:rsid w:val="00C97415"/>
    <w:rsid w:val="00CA5B07"/>
    <w:rsid w:val="00CE1552"/>
    <w:rsid w:val="00CE3AE6"/>
    <w:rsid w:val="00D42CFD"/>
    <w:rsid w:val="00D554C7"/>
    <w:rsid w:val="00D5631A"/>
    <w:rsid w:val="00D613AB"/>
    <w:rsid w:val="00D94D38"/>
    <w:rsid w:val="00DB4A7F"/>
    <w:rsid w:val="00DC336F"/>
    <w:rsid w:val="00E1735C"/>
    <w:rsid w:val="00EA28A0"/>
    <w:rsid w:val="00EB7584"/>
    <w:rsid w:val="00ED4154"/>
    <w:rsid w:val="00EF1FDB"/>
    <w:rsid w:val="00F01354"/>
    <w:rsid w:val="00F134D5"/>
    <w:rsid w:val="00F31EAC"/>
    <w:rsid w:val="00F7377B"/>
    <w:rsid w:val="00FA723B"/>
    <w:rsid w:val="00FA7B3C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087E0F4"/>
  <w15:chartTrackingRefBased/>
  <w15:docId w15:val="{2F03D513-9860-46F9-B0DB-6AEC12D2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D38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93</TotalTime>
  <Pages>5</Pages>
  <Words>941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Agata Fijak</cp:lastModifiedBy>
  <cp:revision>10</cp:revision>
  <cp:lastPrinted>2024-06-03T10:45:00Z</cp:lastPrinted>
  <dcterms:created xsi:type="dcterms:W3CDTF">2024-08-20T09:49:00Z</dcterms:created>
  <dcterms:modified xsi:type="dcterms:W3CDTF">2025-07-28T11:55:00Z</dcterms:modified>
</cp:coreProperties>
</file>