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6C539EBC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 xml:space="preserve">Załącznik nr 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>6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76187156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Zakup sprzętu medycznego na potrzeby Oddziałów Szpitalnych (6 grup)  - zakup, dostawa /wraz z uruchomieniem jeśli dotyczy/ oraz przeszkolenie pracowników Zamawiającego /jeśli dotyczy/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64718A" w:rsidRPr="007C5D01">
        <w:rPr>
          <w:rFonts w:ascii="Arial" w:hAnsi="Arial" w:cs="Arial"/>
          <w:b/>
          <w:sz w:val="22"/>
          <w:szCs w:val="22"/>
        </w:rPr>
        <w:t>33</w:t>
      </w:r>
      <w:r w:rsidR="00004253" w:rsidRPr="007C5D01">
        <w:rPr>
          <w:rFonts w:ascii="Arial" w:hAnsi="Arial" w:cs="Arial"/>
          <w:b/>
          <w:sz w:val="22"/>
          <w:szCs w:val="22"/>
        </w:rPr>
        <w:t>/2</w:t>
      </w:r>
      <w:r w:rsidR="00821D7D" w:rsidRPr="007C5D01">
        <w:rPr>
          <w:rFonts w:ascii="Arial" w:hAnsi="Arial" w:cs="Arial"/>
          <w:b/>
          <w:sz w:val="22"/>
          <w:szCs w:val="22"/>
        </w:rPr>
        <w:t>5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77777777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F77D1AA" w14:textId="77777777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72B34AC9" w14:textId="77777777" w:rsidR="003B0DBC" w:rsidRDefault="003B0DBC" w:rsidP="003B0DBC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jak również posiadają wymagane dokumenty.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46B1F" w14:textId="77777777" w:rsidR="00694DE6" w:rsidRDefault="00694DE6">
      <w:r>
        <w:separator/>
      </w:r>
    </w:p>
  </w:endnote>
  <w:endnote w:type="continuationSeparator" w:id="0">
    <w:p w14:paraId="2C520586" w14:textId="77777777" w:rsidR="00694DE6" w:rsidRDefault="0069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463B3" w14:textId="77777777" w:rsidR="00694DE6" w:rsidRDefault="00694DE6">
      <w:r>
        <w:separator/>
      </w:r>
    </w:p>
  </w:footnote>
  <w:footnote w:type="continuationSeparator" w:id="0">
    <w:p w14:paraId="1737DB59" w14:textId="77777777" w:rsidR="00694DE6" w:rsidRDefault="00694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127854">
    <w:abstractNumId w:val="2"/>
  </w:num>
  <w:num w:numId="2" w16cid:durableId="898443720">
    <w:abstractNumId w:val="3"/>
  </w:num>
  <w:num w:numId="3" w16cid:durableId="1310402550">
    <w:abstractNumId w:val="1"/>
  </w:num>
  <w:num w:numId="4" w16cid:durableId="34937307">
    <w:abstractNumId w:val="0"/>
  </w:num>
  <w:num w:numId="5" w16cid:durableId="20821753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32BE6"/>
    <w:rsid w:val="00256155"/>
    <w:rsid w:val="003A6CB7"/>
    <w:rsid w:val="003B0DBC"/>
    <w:rsid w:val="003B64C0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861AB"/>
    <w:rsid w:val="005D70E8"/>
    <w:rsid w:val="00633AA9"/>
    <w:rsid w:val="0064718A"/>
    <w:rsid w:val="00667747"/>
    <w:rsid w:val="00694DE6"/>
    <w:rsid w:val="006A3A96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B74A36"/>
    <w:rsid w:val="00BF50C4"/>
    <w:rsid w:val="00C542F5"/>
    <w:rsid w:val="00C83A35"/>
    <w:rsid w:val="00CB70D0"/>
    <w:rsid w:val="00CD13E9"/>
    <w:rsid w:val="00CD4F41"/>
    <w:rsid w:val="00D750D9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215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10</cp:revision>
  <cp:lastPrinted>2000-12-12T17:01:00Z</cp:lastPrinted>
  <dcterms:created xsi:type="dcterms:W3CDTF">2025-05-14T08:55:00Z</dcterms:created>
  <dcterms:modified xsi:type="dcterms:W3CDTF">2025-07-28T11:23:00Z</dcterms:modified>
</cp:coreProperties>
</file>