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DBA21" w14:textId="77777777" w:rsidR="00FB7F50" w:rsidRPr="00B765B5" w:rsidRDefault="00F50C1A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765B5">
        <w:rPr>
          <w:rFonts w:ascii="Verdana" w:hAnsi="Verdana"/>
          <w:sz w:val="18"/>
          <w:szCs w:val="18"/>
        </w:rPr>
        <w:t>Kraków</w:t>
      </w:r>
      <w:r w:rsidR="00FB7F50" w:rsidRPr="00B765B5">
        <w:rPr>
          <w:rFonts w:ascii="Verdana" w:hAnsi="Verdana"/>
          <w:sz w:val="18"/>
          <w:szCs w:val="18"/>
        </w:rPr>
        <w:t xml:space="preserve"> dnia: </w:t>
      </w:r>
      <w:r w:rsidRPr="00B765B5">
        <w:rPr>
          <w:rFonts w:ascii="Verdana" w:hAnsi="Verdana"/>
          <w:sz w:val="18"/>
          <w:szCs w:val="18"/>
        </w:rPr>
        <w:t>2025-07-29</w:t>
      </w:r>
    </w:p>
    <w:p w14:paraId="430A5596" w14:textId="77777777" w:rsidR="00FB7F50" w:rsidRPr="00B765B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E822DE9" w14:textId="77777777" w:rsidR="00F50C1A" w:rsidRPr="00B765B5" w:rsidRDefault="00F50C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765B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3283C5A" w14:textId="77777777" w:rsidR="00F50C1A" w:rsidRPr="00B765B5" w:rsidRDefault="00F50C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765B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9A03A84" w14:textId="77777777" w:rsidR="00FB7F50" w:rsidRPr="00B765B5" w:rsidRDefault="00F50C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765B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2F18A0F" w14:textId="77777777" w:rsidR="00FB7F50" w:rsidRPr="00B765B5" w:rsidRDefault="00F50C1A" w:rsidP="00FB7F50">
      <w:pPr>
        <w:rPr>
          <w:rFonts w:ascii="Verdana" w:hAnsi="Verdana"/>
          <w:sz w:val="18"/>
          <w:szCs w:val="18"/>
        </w:rPr>
      </w:pPr>
      <w:r w:rsidRPr="00B765B5">
        <w:rPr>
          <w:rFonts w:ascii="Verdana" w:hAnsi="Verdana"/>
          <w:sz w:val="18"/>
          <w:szCs w:val="18"/>
        </w:rPr>
        <w:t>Al. Mickiewicza</w:t>
      </w:r>
      <w:r w:rsidR="00FB7F50" w:rsidRPr="00B765B5">
        <w:rPr>
          <w:rFonts w:ascii="Verdana" w:hAnsi="Verdana"/>
          <w:sz w:val="18"/>
          <w:szCs w:val="18"/>
        </w:rPr>
        <w:t xml:space="preserve"> </w:t>
      </w:r>
      <w:r w:rsidRPr="00B765B5">
        <w:rPr>
          <w:rFonts w:ascii="Verdana" w:hAnsi="Verdana"/>
          <w:sz w:val="18"/>
          <w:szCs w:val="18"/>
        </w:rPr>
        <w:t>30</w:t>
      </w:r>
    </w:p>
    <w:p w14:paraId="774A2C73" w14:textId="77777777" w:rsidR="00FB7F50" w:rsidRPr="00B765B5" w:rsidRDefault="00F50C1A" w:rsidP="00FB7F50">
      <w:pPr>
        <w:rPr>
          <w:rFonts w:ascii="Verdana" w:hAnsi="Verdana"/>
          <w:sz w:val="18"/>
          <w:szCs w:val="18"/>
        </w:rPr>
      </w:pPr>
      <w:r w:rsidRPr="00B765B5">
        <w:rPr>
          <w:rFonts w:ascii="Verdana" w:hAnsi="Verdana"/>
          <w:sz w:val="18"/>
          <w:szCs w:val="18"/>
        </w:rPr>
        <w:t>30-059</w:t>
      </w:r>
      <w:r w:rsidR="00FB7F50" w:rsidRPr="00B765B5">
        <w:rPr>
          <w:rFonts w:ascii="Verdana" w:hAnsi="Verdana"/>
          <w:sz w:val="18"/>
          <w:szCs w:val="18"/>
        </w:rPr>
        <w:t xml:space="preserve"> </w:t>
      </w:r>
      <w:r w:rsidRPr="00B765B5">
        <w:rPr>
          <w:rFonts w:ascii="Verdana" w:hAnsi="Verdana"/>
          <w:sz w:val="18"/>
          <w:szCs w:val="18"/>
        </w:rPr>
        <w:t>Kraków</w:t>
      </w:r>
    </w:p>
    <w:p w14:paraId="73983129" w14:textId="77777777" w:rsidR="008642B3" w:rsidRPr="00B765B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765B5">
        <w:rPr>
          <w:rFonts w:ascii="Verdana" w:hAnsi="Verdana"/>
          <w:sz w:val="18"/>
          <w:szCs w:val="18"/>
        </w:rPr>
        <w:t>OGŁOSZENIE</w:t>
      </w:r>
    </w:p>
    <w:p w14:paraId="30A2D5A0" w14:textId="77777777" w:rsidR="008642B3" w:rsidRPr="00B765B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765B5">
        <w:rPr>
          <w:rFonts w:ascii="Verdana" w:hAnsi="Verdana"/>
          <w:b/>
          <w:sz w:val="18"/>
          <w:szCs w:val="18"/>
        </w:rPr>
        <w:t xml:space="preserve">o </w:t>
      </w:r>
      <w:r w:rsidR="0054734E" w:rsidRPr="00B765B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50C1A" w:rsidRPr="00B765B5" w14:paraId="5619DB14" w14:textId="77777777" w:rsidTr="00E700B1">
        <w:trPr>
          <w:trHeight w:val="638"/>
        </w:trPr>
        <w:tc>
          <w:tcPr>
            <w:tcW w:w="959" w:type="dxa"/>
            <w:shd w:val="clear" w:color="auto" w:fill="auto"/>
          </w:tcPr>
          <w:p w14:paraId="71EA2BF8" w14:textId="77777777" w:rsidR="00F50C1A" w:rsidRPr="00B765B5" w:rsidRDefault="00F50C1A" w:rsidP="00E700B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65B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A5C8EC" w14:textId="77777777" w:rsidR="00F50C1A" w:rsidRPr="00B765B5" w:rsidRDefault="00F50C1A" w:rsidP="00E700B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65B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B765B5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B765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sz w:val="18"/>
                <w:szCs w:val="18"/>
              </w:rPr>
              <w:t>pn.</w:t>
            </w:r>
            <w:r w:rsidRPr="00B765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765B5">
              <w:rPr>
                <w:rFonts w:ascii="Verdana" w:hAnsi="Verdana"/>
                <w:b/>
                <w:bCs/>
                <w:sz w:val="18"/>
                <w:szCs w:val="18"/>
              </w:rPr>
              <w:t>Przygotowanie i dostarczenie pakietu powitalnego uczestnika podczas konferencji międzynarodowych i spotkań w 2025r. dla CTK AGH - DE-dzp.272-340/25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765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765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b/>
                <w:sz w:val="18"/>
                <w:szCs w:val="18"/>
              </w:rPr>
              <w:t>DE-dzp.272-340/25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8F663D6" w14:textId="77777777" w:rsidR="008642B3" w:rsidRPr="00B765B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765B5">
        <w:rPr>
          <w:rFonts w:ascii="Verdana" w:hAnsi="Verdana"/>
          <w:sz w:val="18"/>
          <w:szCs w:val="18"/>
        </w:rPr>
        <w:t xml:space="preserve">Zamawiający, </w:t>
      </w:r>
      <w:r w:rsidR="00CC324B" w:rsidRPr="00B765B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765B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765B5">
        <w:rPr>
          <w:rFonts w:ascii="Verdana" w:hAnsi="Verdana"/>
          <w:sz w:val="18"/>
          <w:szCs w:val="18"/>
        </w:rPr>
        <w:t xml:space="preserve">ust. 1 pkt. 1 i </w:t>
      </w:r>
      <w:r w:rsidRPr="00B765B5">
        <w:rPr>
          <w:rFonts w:ascii="Verdana" w:hAnsi="Verdana"/>
          <w:sz w:val="18"/>
          <w:szCs w:val="18"/>
        </w:rPr>
        <w:t xml:space="preserve">ust. </w:t>
      </w:r>
      <w:r w:rsidR="00A17CDB" w:rsidRPr="00B765B5">
        <w:rPr>
          <w:rFonts w:ascii="Verdana" w:hAnsi="Verdana"/>
          <w:sz w:val="18"/>
          <w:szCs w:val="18"/>
        </w:rPr>
        <w:t>2</w:t>
      </w:r>
      <w:r w:rsidRPr="00B765B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765B5">
        <w:rPr>
          <w:rFonts w:ascii="Verdana" w:hAnsi="Verdana"/>
          <w:sz w:val="18"/>
          <w:szCs w:val="18"/>
        </w:rPr>
        <w:t xml:space="preserve"> </w:t>
      </w:r>
      <w:r w:rsidR="00CC1A8E" w:rsidRPr="00B765B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765B5">
        <w:rPr>
          <w:rFonts w:ascii="Verdana" w:hAnsi="Verdana"/>
          <w:sz w:val="18"/>
          <w:szCs w:val="18"/>
        </w:rPr>
        <w:t>t.j</w:t>
      </w:r>
      <w:proofErr w:type="spellEnd"/>
      <w:r w:rsidR="00CC1A8E" w:rsidRPr="00B765B5">
        <w:rPr>
          <w:rFonts w:ascii="Verdana" w:hAnsi="Verdana"/>
          <w:sz w:val="18"/>
          <w:szCs w:val="18"/>
        </w:rPr>
        <w:t xml:space="preserve">. ze zm.) </w:t>
      </w:r>
      <w:r w:rsidRPr="00B765B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765B5">
        <w:rPr>
          <w:rFonts w:ascii="Verdana" w:hAnsi="Verdana"/>
          <w:sz w:val="18"/>
          <w:szCs w:val="18"/>
        </w:rPr>
        <w:t>Pzp</w:t>
      </w:r>
      <w:proofErr w:type="spellEnd"/>
      <w:r w:rsidRPr="00B765B5">
        <w:rPr>
          <w:rFonts w:ascii="Verdana" w:hAnsi="Verdana"/>
          <w:sz w:val="18"/>
          <w:szCs w:val="18"/>
        </w:rPr>
        <w:t>”</w:t>
      </w:r>
      <w:r w:rsidR="00D26ED6" w:rsidRPr="00B765B5">
        <w:rPr>
          <w:rFonts w:ascii="Verdana" w:hAnsi="Verdana"/>
          <w:sz w:val="18"/>
          <w:szCs w:val="18"/>
        </w:rPr>
        <w:t xml:space="preserve">, </w:t>
      </w:r>
      <w:r w:rsidRPr="00B765B5">
        <w:rPr>
          <w:rFonts w:ascii="Verdana" w:hAnsi="Verdana"/>
          <w:sz w:val="18"/>
          <w:szCs w:val="18"/>
        </w:rPr>
        <w:t>informuje</w:t>
      </w:r>
      <w:r w:rsidR="00D26ED6" w:rsidRPr="00B765B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765B5">
        <w:rPr>
          <w:rFonts w:ascii="Verdana" w:hAnsi="Verdana"/>
          <w:sz w:val="18"/>
          <w:szCs w:val="18"/>
        </w:rPr>
        <w:t>najkorzystniejsz</w:t>
      </w:r>
      <w:r w:rsidR="00D26ED6" w:rsidRPr="00B765B5">
        <w:rPr>
          <w:rFonts w:ascii="Verdana" w:hAnsi="Verdana"/>
          <w:sz w:val="18"/>
          <w:szCs w:val="18"/>
        </w:rPr>
        <w:t xml:space="preserve">a wybrana została </w:t>
      </w:r>
      <w:r w:rsidR="00756CDA" w:rsidRPr="00B765B5">
        <w:rPr>
          <w:rFonts w:ascii="Verdana" w:hAnsi="Verdana"/>
          <w:sz w:val="18"/>
          <w:szCs w:val="18"/>
        </w:rPr>
        <w:t>ofer</w:t>
      </w:r>
      <w:r w:rsidR="00D26ED6" w:rsidRPr="00B765B5">
        <w:rPr>
          <w:rFonts w:ascii="Verdana" w:hAnsi="Verdana"/>
          <w:sz w:val="18"/>
          <w:szCs w:val="18"/>
        </w:rPr>
        <w:t>t</w:t>
      </w:r>
      <w:r w:rsidR="009F0E5C" w:rsidRPr="00B765B5">
        <w:rPr>
          <w:rFonts w:ascii="Verdana" w:hAnsi="Verdana"/>
          <w:sz w:val="18"/>
          <w:szCs w:val="18"/>
        </w:rPr>
        <w:t>a</w:t>
      </w:r>
      <w:r w:rsidR="00D26ED6" w:rsidRPr="00B765B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0C1A" w:rsidRPr="00B765B5" w14:paraId="328CDAEE" w14:textId="77777777" w:rsidTr="00E700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F60CCDA" w14:textId="77777777" w:rsidR="00F50C1A" w:rsidRPr="00B765B5" w:rsidRDefault="00F50C1A" w:rsidP="00E700B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765B5">
              <w:rPr>
                <w:rFonts w:ascii="Verdana" w:hAnsi="Verdana"/>
                <w:b/>
                <w:sz w:val="18"/>
                <w:szCs w:val="18"/>
              </w:rPr>
              <w:t>ARW Studio B&amp;W Wojciech Janecki</w:t>
            </w:r>
          </w:p>
          <w:p w14:paraId="1F9FA54F" w14:textId="77777777" w:rsidR="00F50C1A" w:rsidRPr="00B765B5" w:rsidRDefault="00F50C1A" w:rsidP="00E700B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765B5">
              <w:rPr>
                <w:rFonts w:ascii="Verdana" w:hAnsi="Verdana"/>
                <w:bCs/>
                <w:sz w:val="18"/>
                <w:szCs w:val="18"/>
              </w:rPr>
              <w:t>Podjazdowa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/31</w:t>
            </w:r>
          </w:p>
          <w:p w14:paraId="4A958092" w14:textId="77777777" w:rsidR="00F50C1A" w:rsidRPr="00B765B5" w:rsidRDefault="00F50C1A" w:rsidP="00E700B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765B5">
              <w:rPr>
                <w:rFonts w:ascii="Verdana" w:hAnsi="Verdana"/>
                <w:bCs/>
                <w:sz w:val="18"/>
                <w:szCs w:val="18"/>
              </w:rPr>
              <w:t>41-200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Sosnowiec</w:t>
            </w:r>
          </w:p>
          <w:p w14:paraId="647235B5" w14:textId="77777777" w:rsidR="00F50C1A" w:rsidRPr="00B765B5" w:rsidRDefault="00F50C1A" w:rsidP="00E700B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65B5">
              <w:rPr>
                <w:rFonts w:ascii="Verdana" w:hAnsi="Verdana"/>
                <w:sz w:val="18"/>
                <w:szCs w:val="18"/>
              </w:rPr>
              <w:t>na:</w:t>
            </w:r>
          </w:p>
          <w:p w14:paraId="0C834456" w14:textId="77777777" w:rsidR="00F50C1A" w:rsidRPr="00B765B5" w:rsidRDefault="00F50C1A" w:rsidP="00E700B1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65B5">
              <w:rPr>
                <w:rFonts w:ascii="Verdana" w:hAnsi="Verdana"/>
                <w:sz w:val="18"/>
                <w:szCs w:val="18"/>
              </w:rPr>
              <w:t>Przygotowanie i dostarczenie pakietu powitalnego uczestnika podczas konferencji międzynarodowych i spotkań w 2025r. dla CTK AGH - DE-dzp.272-340/25</w:t>
            </w:r>
            <w:r w:rsidRPr="00B765B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2E15A15" w14:textId="77777777" w:rsidR="00F50C1A" w:rsidRPr="00B765B5" w:rsidRDefault="00F50C1A" w:rsidP="00E700B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765B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765B5">
              <w:rPr>
                <w:rFonts w:ascii="Verdana" w:hAnsi="Verdana"/>
                <w:b/>
                <w:sz w:val="18"/>
                <w:szCs w:val="18"/>
              </w:rPr>
              <w:t>12 669.00 zł</w:t>
            </w:r>
            <w:r w:rsidRPr="00B765B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A498C01" w14:textId="77777777" w:rsidR="00F50C1A" w:rsidRPr="00B765B5" w:rsidRDefault="00F50C1A" w:rsidP="00E700B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65B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765B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765B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0B7AAC2" w14:textId="77777777" w:rsidR="003A0AFC" w:rsidRPr="00B765B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765B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2268"/>
        <w:gridCol w:w="2410"/>
      </w:tblGrid>
      <w:tr w:rsidR="00B765B5" w:rsidRPr="00B765B5" w14:paraId="2C73FC49" w14:textId="77777777" w:rsidTr="00B765B5">
        <w:trPr>
          <w:trHeight w:val="510"/>
        </w:trPr>
        <w:tc>
          <w:tcPr>
            <w:tcW w:w="851" w:type="dxa"/>
            <w:vAlign w:val="center"/>
          </w:tcPr>
          <w:p w14:paraId="011ECD91" w14:textId="77777777" w:rsidR="00B765B5" w:rsidRPr="00B765B5" w:rsidRDefault="00B765B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765B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14:paraId="15C0D52C" w14:textId="77777777" w:rsidR="00B765B5" w:rsidRPr="00B765B5" w:rsidRDefault="00B765B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21BEB3E2" w14:textId="77777777" w:rsidR="00B765B5" w:rsidRPr="00B765B5" w:rsidRDefault="00B765B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14:paraId="3E5A6225" w14:textId="77777777" w:rsidR="00B765B5" w:rsidRPr="00B765B5" w:rsidRDefault="00B765B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65B5" w:rsidRPr="00B765B5" w14:paraId="4DBC1C64" w14:textId="77777777" w:rsidTr="00B765B5">
        <w:tc>
          <w:tcPr>
            <w:tcW w:w="851" w:type="dxa"/>
            <w:vAlign w:val="center"/>
          </w:tcPr>
          <w:p w14:paraId="78A243FF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14:paraId="041798C8" w14:textId="77777777" w:rsidR="00B765B5" w:rsidRPr="00B765B5" w:rsidRDefault="00B765B5" w:rsidP="00E700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/>
                <w:sz w:val="18"/>
                <w:szCs w:val="18"/>
              </w:rPr>
              <w:t>ARW Studio B&amp;W Wojciech Janecki</w:t>
            </w:r>
          </w:p>
          <w:p w14:paraId="184CEFF9" w14:textId="77777777" w:rsidR="00B765B5" w:rsidRPr="00B765B5" w:rsidRDefault="00B765B5" w:rsidP="00E700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Podjazdowa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/31</w:t>
            </w:r>
          </w:p>
          <w:p w14:paraId="5A9EE997" w14:textId="77777777" w:rsidR="00B765B5" w:rsidRPr="00B765B5" w:rsidRDefault="00B765B5" w:rsidP="00E700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41-200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2268" w:type="dxa"/>
            <w:vAlign w:val="center"/>
          </w:tcPr>
          <w:p w14:paraId="1D74204C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0E0AC1DE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B765B5" w:rsidRPr="00B765B5" w14:paraId="4AC476B6" w14:textId="77777777" w:rsidTr="00B765B5">
        <w:tc>
          <w:tcPr>
            <w:tcW w:w="851" w:type="dxa"/>
            <w:vAlign w:val="center"/>
          </w:tcPr>
          <w:p w14:paraId="449A11C1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14:paraId="65A7E264" w14:textId="77777777" w:rsidR="00B765B5" w:rsidRPr="00B765B5" w:rsidRDefault="00B765B5" w:rsidP="00E700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/>
                <w:sz w:val="18"/>
                <w:szCs w:val="18"/>
              </w:rPr>
              <w:t>PHU OLEJNIK Piotr Olejnik</w:t>
            </w:r>
          </w:p>
          <w:p w14:paraId="74A508E4" w14:textId="77777777" w:rsidR="00B765B5" w:rsidRPr="00B765B5" w:rsidRDefault="00B765B5" w:rsidP="00E700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E. </w:t>
            </w:r>
            <w:proofErr w:type="spellStart"/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Szwankowskiego</w:t>
            </w:r>
            <w:proofErr w:type="spellEnd"/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/3</w:t>
            </w:r>
          </w:p>
          <w:p w14:paraId="7A53089D" w14:textId="77777777" w:rsidR="00B765B5" w:rsidRPr="00B765B5" w:rsidRDefault="00B765B5" w:rsidP="00E700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01-318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68" w:type="dxa"/>
            <w:vAlign w:val="center"/>
          </w:tcPr>
          <w:p w14:paraId="5E7E5D8E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 xml:space="preserve">  91,15</w:t>
            </w:r>
          </w:p>
        </w:tc>
        <w:tc>
          <w:tcPr>
            <w:tcW w:w="2410" w:type="dxa"/>
            <w:vAlign w:val="center"/>
          </w:tcPr>
          <w:p w14:paraId="588393A8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 xml:space="preserve">  91,15</w:t>
            </w:r>
          </w:p>
        </w:tc>
      </w:tr>
      <w:tr w:rsidR="00B765B5" w:rsidRPr="00B765B5" w14:paraId="5C0E5829" w14:textId="77777777" w:rsidTr="00B765B5">
        <w:tc>
          <w:tcPr>
            <w:tcW w:w="851" w:type="dxa"/>
            <w:vAlign w:val="center"/>
          </w:tcPr>
          <w:p w14:paraId="6E0B066C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14:paraId="38024310" w14:textId="77777777" w:rsidR="00B765B5" w:rsidRPr="00B765B5" w:rsidRDefault="00B765B5" w:rsidP="00E700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765B5">
              <w:rPr>
                <w:rFonts w:ascii="Verdana" w:hAnsi="Verdana" w:cs="Times New Roman"/>
                <w:b/>
                <w:sz w:val="18"/>
                <w:szCs w:val="18"/>
              </w:rPr>
              <w:t>Ragnarok</w:t>
            </w:r>
            <w:proofErr w:type="spellEnd"/>
            <w:r w:rsidRPr="00B765B5">
              <w:rPr>
                <w:rFonts w:ascii="Verdana" w:hAnsi="Verdana" w:cs="Times New Roman"/>
                <w:b/>
                <w:sz w:val="18"/>
                <w:szCs w:val="18"/>
              </w:rPr>
              <w:t xml:space="preserve"> Studio Natalia Guzik-Ryś</w:t>
            </w:r>
          </w:p>
          <w:p w14:paraId="49D390F5" w14:textId="77777777" w:rsidR="00B765B5" w:rsidRPr="00B765B5" w:rsidRDefault="00B765B5" w:rsidP="00E700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Nowosądecka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31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/02</w:t>
            </w:r>
          </w:p>
          <w:p w14:paraId="546CE02B" w14:textId="77777777" w:rsidR="00B765B5" w:rsidRPr="00B765B5" w:rsidRDefault="00B765B5" w:rsidP="00E700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30-683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14:paraId="6FE0B14D" w14:textId="6EA77151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410" w:type="dxa"/>
            <w:vAlign w:val="center"/>
          </w:tcPr>
          <w:p w14:paraId="40B432D1" w14:textId="11C56A41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B765B5" w:rsidRPr="00B765B5" w14:paraId="6FF44520" w14:textId="77777777" w:rsidTr="00B765B5">
        <w:tc>
          <w:tcPr>
            <w:tcW w:w="851" w:type="dxa"/>
            <w:vAlign w:val="center"/>
          </w:tcPr>
          <w:p w14:paraId="2D590DBD" w14:textId="77777777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14:paraId="4C70D444" w14:textId="77777777" w:rsidR="00B765B5" w:rsidRPr="00B765B5" w:rsidRDefault="00B765B5" w:rsidP="00E700B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/>
                <w:sz w:val="18"/>
                <w:szCs w:val="18"/>
              </w:rPr>
              <w:t>GOMA MARIUSZ MARKUT</w:t>
            </w:r>
          </w:p>
          <w:p w14:paraId="1F8C0EEB" w14:textId="06737DE7" w:rsidR="00B765B5" w:rsidRPr="00B765B5" w:rsidRDefault="00B765B5" w:rsidP="00E700B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MIRECKIEGO 13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 </w:t>
            </w:r>
          </w:p>
          <w:p w14:paraId="5B251B85" w14:textId="41B8BC2E" w:rsidR="00B765B5" w:rsidRPr="00B765B5" w:rsidRDefault="00B765B5" w:rsidP="00E700B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37-450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765B5">
              <w:rPr>
                <w:rFonts w:ascii="Verdana" w:hAnsi="Verdana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2268" w:type="dxa"/>
            <w:vAlign w:val="center"/>
          </w:tcPr>
          <w:p w14:paraId="399DA877" w14:textId="7C748CC8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765B5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410" w:type="dxa"/>
            <w:vAlign w:val="center"/>
          </w:tcPr>
          <w:p w14:paraId="3CCF18B9" w14:textId="12D78D28" w:rsidR="00B765B5" w:rsidRPr="00B765B5" w:rsidRDefault="00B765B5" w:rsidP="00E700B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090CC74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A44A802" w14:textId="3C681DD7" w:rsidR="00F960D7" w:rsidRPr="00F33C66" w:rsidRDefault="00B765B5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punktów, oferta Wykonawcy została odrzucona.</w:t>
      </w:r>
    </w:p>
    <w:bookmarkEnd w:id="0"/>
    <w:p w14:paraId="46EE32B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30858" w14:textId="77777777" w:rsidR="00974905" w:rsidRDefault="00974905">
      <w:r>
        <w:separator/>
      </w:r>
    </w:p>
  </w:endnote>
  <w:endnote w:type="continuationSeparator" w:id="0">
    <w:p w14:paraId="06C560C5" w14:textId="77777777" w:rsidR="00974905" w:rsidRDefault="00974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1A8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E7A2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214E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BB92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45A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F79FC" w14:textId="77777777" w:rsidR="00974905" w:rsidRDefault="00974905">
      <w:r>
        <w:separator/>
      </w:r>
    </w:p>
  </w:footnote>
  <w:footnote w:type="continuationSeparator" w:id="0">
    <w:p w14:paraId="630FCA77" w14:textId="77777777" w:rsidR="00974905" w:rsidRDefault="00974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F31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F1B6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F67F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90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905"/>
    <w:rsid w:val="0097748A"/>
    <w:rsid w:val="009F0E5C"/>
    <w:rsid w:val="00A029B8"/>
    <w:rsid w:val="00A17CDB"/>
    <w:rsid w:val="00AA02AC"/>
    <w:rsid w:val="00B32D12"/>
    <w:rsid w:val="00B464D3"/>
    <w:rsid w:val="00B765B5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0C1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BD997"/>
  <w15:chartTrackingRefBased/>
  <w15:docId w15:val="{07BEA3E5-A6B2-48D0-B65C-6AA841A28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2025-07-29T09:06:00Z</dcterms:created>
  <dcterms:modified xsi:type="dcterms:W3CDTF">2025-07-29T09:08:00Z</dcterms:modified>
</cp:coreProperties>
</file>