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9B500" w14:textId="77777777" w:rsidR="00941A76" w:rsidRPr="00831E57" w:rsidRDefault="00941A76" w:rsidP="00941A76">
      <w:pPr>
        <w:pStyle w:val="Nagwek3"/>
        <w:jc w:val="right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>Załącznik nr 1</w:t>
      </w:r>
    </w:p>
    <w:p w14:paraId="3C619AFD" w14:textId="77777777" w:rsidR="00941A76" w:rsidRPr="00831E57" w:rsidRDefault="00941A76" w:rsidP="00941A7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783BB86" w14:textId="77777777" w:rsidR="00941A76" w:rsidRPr="00831E57" w:rsidRDefault="00941A76" w:rsidP="00941A7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FORMULARZ OFERTY</w:t>
      </w:r>
    </w:p>
    <w:p w14:paraId="63BDAE76" w14:textId="77777777" w:rsidR="00941A76" w:rsidRPr="00831E57" w:rsidRDefault="00941A76" w:rsidP="00941A76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CB19538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3B65A29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15ADC86A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46EE451A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3DDDD1EF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1CB8F5A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94714C8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36F5397D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78AB527D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F887CB2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224991A" w14:textId="77777777" w:rsidR="00CA12FE" w:rsidRPr="00831E57" w:rsidRDefault="00CA12FE" w:rsidP="00CA12FE">
      <w:pPr>
        <w:spacing w:line="360" w:lineRule="auto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Do: Nazwa i siedziba Zamawiającego:</w:t>
      </w:r>
    </w:p>
    <w:p w14:paraId="21122528" w14:textId="77777777" w:rsidR="00CA12FE" w:rsidRPr="00831E57" w:rsidRDefault="00CA12FE" w:rsidP="00CA12FE">
      <w:pPr>
        <w:ind w:right="-110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0283789" w14:textId="77777777" w:rsidR="00CA12FE" w:rsidRPr="00831E57" w:rsidRDefault="00CA12FE" w:rsidP="00CA12FE">
      <w:pPr>
        <w:ind w:right="-110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1E771F7" w14:textId="77777777" w:rsidR="00CA12FE" w:rsidRPr="00831E57" w:rsidRDefault="00CA12FE" w:rsidP="00CA12FE">
      <w:pPr>
        <w:ind w:right="-110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Al. Mickiewicza 30 </w:t>
      </w:r>
    </w:p>
    <w:p w14:paraId="170BD97D" w14:textId="77777777" w:rsidR="00CA12FE" w:rsidRPr="00831E57" w:rsidRDefault="00CA12FE" w:rsidP="00CA12FE">
      <w:pPr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30-059 Kraków,  </w:t>
      </w:r>
    </w:p>
    <w:p w14:paraId="1F3E77EA" w14:textId="208C980B" w:rsidR="00941A76" w:rsidRPr="00831E57" w:rsidRDefault="00941A76" w:rsidP="00941A76">
      <w:pPr>
        <w:rPr>
          <w:rFonts w:ascii="Verdana" w:hAnsi="Verdana"/>
          <w:b/>
          <w:sz w:val="18"/>
          <w:szCs w:val="18"/>
        </w:rPr>
      </w:pPr>
    </w:p>
    <w:p w14:paraId="3A8B04CE" w14:textId="77777777" w:rsidR="00941A76" w:rsidRPr="00831E57" w:rsidRDefault="00941A76" w:rsidP="00941A76">
      <w:pPr>
        <w:ind w:firstLine="3969"/>
        <w:rPr>
          <w:rFonts w:ascii="Verdana" w:hAnsi="Verdana"/>
          <w:b/>
          <w:sz w:val="18"/>
          <w:szCs w:val="18"/>
        </w:rPr>
      </w:pPr>
    </w:p>
    <w:p w14:paraId="0244208A" w14:textId="698D2969" w:rsidR="00941A76" w:rsidRPr="00831E57" w:rsidRDefault="00941A76" w:rsidP="00941A7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831E57">
        <w:rPr>
          <w:rFonts w:ascii="Verdana" w:hAnsi="Verdana"/>
          <w:b/>
          <w:sz w:val="18"/>
          <w:szCs w:val="18"/>
        </w:rPr>
        <w:t xml:space="preserve">Dostawa środków czystości dla Miasteczka </w:t>
      </w:r>
      <w:r w:rsidR="00AA09BA" w:rsidRPr="00831E57">
        <w:rPr>
          <w:rFonts w:ascii="Verdana" w:hAnsi="Verdana"/>
          <w:b/>
          <w:sz w:val="18"/>
          <w:szCs w:val="18"/>
        </w:rPr>
        <w:t>S</w:t>
      </w:r>
      <w:r w:rsidRPr="00831E57">
        <w:rPr>
          <w:rFonts w:ascii="Verdana" w:hAnsi="Verdana"/>
          <w:b/>
          <w:sz w:val="18"/>
          <w:szCs w:val="18"/>
        </w:rPr>
        <w:t>tudenckiego - DE-dzp.272-</w:t>
      </w:r>
      <w:r w:rsidR="00CA12FE" w:rsidRPr="00831E57">
        <w:rPr>
          <w:rFonts w:ascii="Verdana" w:hAnsi="Verdana"/>
          <w:b/>
          <w:sz w:val="18"/>
          <w:szCs w:val="18"/>
        </w:rPr>
        <w:t>429/25</w:t>
      </w:r>
      <w:r w:rsidRPr="00831E57">
        <w:rPr>
          <w:rFonts w:ascii="Verdana" w:hAnsi="Verdana"/>
          <w:b/>
          <w:sz w:val="18"/>
          <w:szCs w:val="18"/>
        </w:rPr>
        <w:t xml:space="preserve">, </w:t>
      </w:r>
      <w:r w:rsidRPr="00831E5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A2CD76D" w14:textId="77777777" w:rsidR="00CA12FE" w:rsidRPr="0016077D" w:rsidRDefault="00CA12FE" w:rsidP="00941A76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  <w:highlight w:val="cyan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 xml:space="preserve">ZAD. Nr 1 </w:t>
      </w:r>
    </w:p>
    <w:p w14:paraId="0AA10F79" w14:textId="63226941" w:rsidR="00941A76" w:rsidRDefault="00CA12FE" w:rsidP="00941A76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>DOSTAWA  PROFESJONALNYCH ŚRODKÓW CZYSTOŚCI</w:t>
      </w:r>
    </w:p>
    <w:p w14:paraId="7CB5991F" w14:textId="597661D3" w:rsidR="00941A76" w:rsidRPr="00831E57" w:rsidRDefault="00941A76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</w:t>
      </w:r>
      <w:r w:rsidR="00CA12FE" w:rsidRPr="00831E57">
        <w:rPr>
          <w:rFonts w:ascii="Verdana" w:hAnsi="Verdana"/>
          <w:b/>
          <w:sz w:val="18"/>
          <w:szCs w:val="18"/>
        </w:rPr>
        <w:t xml:space="preserve"> łącznie</w:t>
      </w:r>
      <w:r w:rsidRPr="00831E57">
        <w:rPr>
          <w:rFonts w:ascii="Verdana" w:hAnsi="Verdana"/>
          <w:b/>
          <w:sz w:val="18"/>
          <w:szCs w:val="18"/>
        </w:rPr>
        <w:t xml:space="preserve"> netto:   ........................................................................PLN</w:t>
      </w:r>
    </w:p>
    <w:p w14:paraId="31CF2191" w14:textId="1EA07085" w:rsidR="00941A76" w:rsidRPr="00831E57" w:rsidRDefault="00941A76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</w:t>
      </w:r>
      <w:r w:rsidR="00CA12FE" w:rsidRPr="00831E57">
        <w:rPr>
          <w:rFonts w:ascii="Verdana" w:hAnsi="Verdana"/>
          <w:b/>
          <w:sz w:val="18"/>
          <w:szCs w:val="18"/>
        </w:rPr>
        <w:t xml:space="preserve"> łącznie</w:t>
      </w:r>
      <w:r w:rsidRPr="00831E57">
        <w:rPr>
          <w:rFonts w:ascii="Verdana" w:hAnsi="Verdana"/>
          <w:b/>
          <w:sz w:val="18"/>
          <w:szCs w:val="18"/>
        </w:rPr>
        <w:t xml:space="preserve"> brutto: .........................................................................PLN</w:t>
      </w:r>
    </w:p>
    <w:p w14:paraId="724798A1" w14:textId="18E14EE1" w:rsidR="00941A76" w:rsidRPr="00831E57" w:rsidRDefault="00941A76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Słownie brutto :................................................................................</w:t>
      </w:r>
    </w:p>
    <w:p w14:paraId="78118D33" w14:textId="1B9C625E" w:rsidR="00941A76" w:rsidRPr="00831E57" w:rsidRDefault="00941A76" w:rsidP="00CA12F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Powyższa cena zawiera podatek VAT w wysokości .......... % tj.……………PLN</w:t>
      </w:r>
    </w:p>
    <w:p w14:paraId="6EC48D68" w14:textId="77777777" w:rsidR="00941A76" w:rsidRPr="00831E57" w:rsidRDefault="00941A76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Termin dostawy zamówienia cząstkowego: </w:t>
      </w:r>
      <w:r w:rsidRPr="00831E57">
        <w:rPr>
          <w:rFonts w:ascii="Verdana" w:hAnsi="Verdana"/>
          <w:sz w:val="18"/>
          <w:szCs w:val="18"/>
        </w:rPr>
        <w:t xml:space="preserve">……… dni roboczych </w:t>
      </w:r>
      <w:r w:rsidRPr="00831E57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p w14:paraId="0571C087" w14:textId="77777777" w:rsidR="00941A76" w:rsidRPr="00831E57" w:rsidRDefault="00941A76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Termin realizacji umowy: sukcesywnie przez okres 12 miesięcy</w:t>
      </w:r>
    </w:p>
    <w:p w14:paraId="041995AB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FE03316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F712842" w14:textId="77777777" w:rsidR="00CA12FE" w:rsidRPr="0016077D" w:rsidRDefault="00CA12FE" w:rsidP="00CA12FE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  <w:highlight w:val="cyan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>ZAD. NR 2</w:t>
      </w:r>
    </w:p>
    <w:p w14:paraId="2E0E78D0" w14:textId="3340C955" w:rsidR="00CA12FE" w:rsidRDefault="00CA12FE" w:rsidP="00CA12FE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>DOSTAWA ARTYKUŁÓW EKSPLOATACYJNYCH ORAZ DROBNEJ CHEMII GOSPODARCZEJ</w:t>
      </w:r>
    </w:p>
    <w:p w14:paraId="7C3D9096" w14:textId="2D93C5E7" w:rsidR="00CA12FE" w:rsidRPr="00831E57" w:rsidRDefault="00CA12FE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 łącznie netto:   ........................................................................PLN</w:t>
      </w:r>
    </w:p>
    <w:p w14:paraId="293A7285" w14:textId="0C096EF1" w:rsidR="00CA12FE" w:rsidRPr="00831E57" w:rsidRDefault="00CA12FE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 łącznie brutto: .........................................................................PLN</w:t>
      </w:r>
    </w:p>
    <w:p w14:paraId="424813CF" w14:textId="7DE0A7CA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Słownie brutto :.......................................................................</w:t>
      </w:r>
    </w:p>
    <w:p w14:paraId="6BFDF08F" w14:textId="1C5396EA" w:rsidR="00CA12FE" w:rsidRPr="00831E57" w:rsidRDefault="00CA12FE" w:rsidP="00CA12F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Powyższa cena zawiera podatek VAT w wysokości .......... % tj.……………PLN</w:t>
      </w:r>
    </w:p>
    <w:p w14:paraId="08029444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Termin dostawy zamówienia cząstkowego: </w:t>
      </w:r>
      <w:r w:rsidRPr="00831E57">
        <w:rPr>
          <w:rFonts w:ascii="Verdana" w:hAnsi="Verdana"/>
          <w:sz w:val="18"/>
          <w:szCs w:val="18"/>
        </w:rPr>
        <w:t xml:space="preserve">……… dni roboczych </w:t>
      </w:r>
      <w:r w:rsidRPr="00831E57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p w14:paraId="65FEA0FC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Termin realizacji umowy: sukcesywnie przez okres 12 miesięcy</w:t>
      </w:r>
    </w:p>
    <w:p w14:paraId="42703416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F44C1BD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373B508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31E57">
        <w:rPr>
          <w:rFonts w:ascii="Verdana" w:hAnsi="Verdana"/>
          <w:b/>
          <w:sz w:val="18"/>
          <w:szCs w:val="18"/>
        </w:rPr>
        <w:t xml:space="preserve"> TAK/NIE</w:t>
      </w:r>
    </w:p>
    <w:p w14:paraId="78F4B457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5EB775E6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Termin płatności: </w:t>
      </w:r>
      <w:r w:rsidRPr="00831E5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BA6EE8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4D38352" w14:textId="2D64FE23" w:rsidR="00941A76" w:rsidRPr="00831E57" w:rsidRDefault="00941A76" w:rsidP="00941A76">
      <w:pPr>
        <w:rPr>
          <w:rFonts w:ascii="Verdana" w:hAnsi="Verdana"/>
          <w:b/>
          <w:sz w:val="18"/>
          <w:szCs w:val="18"/>
          <w:u w:val="single"/>
        </w:rPr>
      </w:pPr>
      <w:r w:rsidRPr="00831E5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161B05C" w14:textId="77777777" w:rsidR="00941A76" w:rsidRPr="00831E57" w:rsidRDefault="00941A76" w:rsidP="00941A7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31E5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BB7B5E0" w14:textId="77777777" w:rsidR="00941A76" w:rsidRPr="00831E57" w:rsidRDefault="00941A76" w:rsidP="00941A7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31E57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31E57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831E5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7FC3BCF" w14:textId="53A36198" w:rsidR="00CA12FE" w:rsidRPr="00831E57" w:rsidRDefault="00CA12FE" w:rsidP="00CA12FE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highlight w:val="yellow"/>
        </w:rPr>
      </w:pPr>
      <w:r w:rsidRPr="00831E57">
        <w:rPr>
          <w:rFonts w:ascii="Verdana" w:hAnsi="Verdana"/>
          <w:color w:val="000000"/>
          <w:sz w:val="18"/>
          <w:szCs w:val="18"/>
          <w:highlight w:val="yellow"/>
        </w:rPr>
        <w:lastRenderedPageBreak/>
        <w:t>Oświadczamy, że oferowane produkty pochodzą od producenta, który posiada certyfikat ISO 9001:2015.</w:t>
      </w:r>
      <w:r w:rsidR="007C52BC">
        <w:rPr>
          <w:rFonts w:ascii="Verdana" w:hAnsi="Verdana"/>
          <w:color w:val="000000"/>
          <w:sz w:val="18"/>
          <w:szCs w:val="18"/>
          <w:highlight w:val="yellow"/>
        </w:rPr>
        <w:t xml:space="preserve"> </w:t>
      </w:r>
      <w:r w:rsidR="007C52BC" w:rsidRPr="00552E79">
        <w:rPr>
          <w:rFonts w:ascii="Verdana" w:hAnsi="Verdana"/>
          <w:b/>
          <w:bCs/>
          <w:color w:val="000000"/>
          <w:sz w:val="18"/>
          <w:szCs w:val="18"/>
          <w:highlight w:val="cyan"/>
        </w:rPr>
        <w:t>(dotyczy Zad. Nr 1</w:t>
      </w:r>
      <w:r w:rsidR="007C52BC" w:rsidRPr="007C52BC">
        <w:rPr>
          <w:rFonts w:ascii="Verdana" w:hAnsi="Verdana"/>
          <w:b/>
          <w:bCs/>
          <w:color w:val="000000"/>
          <w:sz w:val="18"/>
          <w:szCs w:val="18"/>
          <w:highlight w:val="yellow"/>
        </w:rPr>
        <w:t>)</w:t>
      </w:r>
    </w:p>
    <w:p w14:paraId="51C94743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BFBCF8" w14:textId="77777777" w:rsidR="00941A76" w:rsidRPr="00831E57" w:rsidRDefault="00941A76" w:rsidP="00941A7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31E5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C13197" w14:textId="77777777" w:rsidR="00941A76" w:rsidRPr="00831E57" w:rsidRDefault="00941A76" w:rsidP="00941A7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31E5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9829DF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i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Oświadczam/y, że warunek określony w pkt. 8.2 SWZ spełniamy osobiście/ powołujemy się na zasoby podmiotu trzeciego w następującym zakresie</w:t>
      </w:r>
      <w:r w:rsidRPr="00831E57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831E57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98B3CCE" w14:textId="77777777" w:rsidR="00941A76" w:rsidRPr="00831E57" w:rsidRDefault="00941A76" w:rsidP="00941A76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1A76" w:rsidRPr="00831E57" w14:paraId="60BF851E" w14:textId="77777777" w:rsidTr="00321C0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8A125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B0173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7B3801A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651DD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>Nazwa podwykonawcy</w:t>
            </w:r>
            <w:r w:rsidRPr="00831E57">
              <w:rPr>
                <w:rFonts w:ascii="Verdana" w:hAnsi="Verdana"/>
                <w:sz w:val="18"/>
                <w:szCs w:val="18"/>
              </w:rPr>
              <w:br/>
              <w:t xml:space="preserve">(o ile jest znana) </w:t>
            </w:r>
          </w:p>
        </w:tc>
      </w:tr>
      <w:tr w:rsidR="00941A76" w:rsidRPr="00831E57" w14:paraId="672598CA" w14:textId="77777777" w:rsidTr="00321C0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2B73A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BF20E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CF96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941A76" w:rsidRPr="00831E57" w14:paraId="04EF0313" w14:textId="77777777" w:rsidTr="00321C0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35B6B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6F024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4782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0558FE5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4D7E3389" w14:textId="77777777" w:rsidR="00941A76" w:rsidRPr="00831E57" w:rsidRDefault="00941A76" w:rsidP="00941A76">
      <w:pPr>
        <w:pStyle w:val="Nagwek1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Imię i Nazwisko</w:t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</w:p>
    <w:p w14:paraId="7D8BE575" w14:textId="77777777" w:rsidR="00941A76" w:rsidRPr="00831E57" w:rsidRDefault="00941A76" w:rsidP="00941A7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AEEBFC6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</w:p>
    <w:p w14:paraId="343FFBF4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B17E35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</w:p>
    <w:p w14:paraId="5543846E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A3C4D40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831E57">
        <w:rPr>
          <w:rFonts w:ascii="Verdana" w:hAnsi="Verdana"/>
          <w:sz w:val="18"/>
          <w:szCs w:val="18"/>
        </w:rPr>
        <w:t>ych</w:t>
      </w:r>
      <w:proofErr w:type="spellEnd"/>
      <w:r w:rsidRPr="00831E57">
        <w:rPr>
          <w:rFonts w:ascii="Verdana" w:hAnsi="Verdana"/>
          <w:sz w:val="18"/>
          <w:szCs w:val="18"/>
        </w:rPr>
        <w:t>) dokumentu(ów)…………………………………..................……które dołączamy do oferty.</w:t>
      </w:r>
    </w:p>
    <w:p w14:paraId="166C4933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załącznikami do niniejszej oferty są:</w:t>
      </w:r>
    </w:p>
    <w:p w14:paraId="5340DECD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AB03DEE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644BD09" w14:textId="3ED0E8AF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...............................................................................</w:t>
      </w:r>
      <w:bookmarkStart w:id="0" w:name="_GoBack"/>
      <w:bookmarkEnd w:id="0"/>
    </w:p>
    <w:p w14:paraId="2614D990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8EB343F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23FFA93" w14:textId="77777777" w:rsidR="00941A76" w:rsidRPr="00831E57" w:rsidRDefault="00941A76" w:rsidP="00941A76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ab/>
      </w:r>
    </w:p>
    <w:p w14:paraId="2B7CC141" w14:textId="77777777" w:rsidR="00941A76" w:rsidRPr="00831E57" w:rsidRDefault="00941A76" w:rsidP="00941A76">
      <w:pPr>
        <w:jc w:val="center"/>
        <w:rPr>
          <w:rFonts w:ascii="Verdana" w:hAnsi="Verdana"/>
          <w:i/>
          <w:sz w:val="18"/>
          <w:szCs w:val="18"/>
        </w:rPr>
      </w:pPr>
    </w:p>
    <w:p w14:paraId="6C0EAB02" w14:textId="77777777" w:rsidR="00941A76" w:rsidRPr="00831E57" w:rsidRDefault="00941A76" w:rsidP="00941A76">
      <w:pPr>
        <w:jc w:val="center"/>
        <w:rPr>
          <w:rFonts w:ascii="Verdana" w:hAnsi="Verdana"/>
          <w:i/>
          <w:sz w:val="18"/>
          <w:szCs w:val="18"/>
        </w:rPr>
      </w:pPr>
    </w:p>
    <w:p w14:paraId="0D8CF7F8" w14:textId="667EEF89" w:rsidR="00831E57" w:rsidRPr="00831E57" w:rsidRDefault="00831E57" w:rsidP="00831E57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831E57">
        <w:rPr>
          <w:rFonts w:ascii="Verdana" w:eastAsia="Calibri" w:hAnsi="Verdana" w:cs="Arial"/>
          <w:b/>
          <w:i/>
          <w:iCs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 elektronicznym podpisem osobistym.</w:t>
      </w:r>
    </w:p>
    <w:sectPr w:rsidR="00831E57" w:rsidRPr="00831E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85AB8" w14:textId="77777777" w:rsidR="00FC42B9" w:rsidRDefault="00FC42B9">
      <w:r>
        <w:separator/>
      </w:r>
    </w:p>
  </w:endnote>
  <w:endnote w:type="continuationSeparator" w:id="0">
    <w:p w14:paraId="06623CF2" w14:textId="77777777" w:rsidR="00FC42B9" w:rsidRDefault="00FC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13822" w14:textId="77777777" w:rsidR="00094A46" w:rsidRDefault="00094A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E07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9FD60" w14:textId="77777777" w:rsidR="00094A46" w:rsidRDefault="00094A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0BC60E" w14:textId="77777777" w:rsidR="00FC42B9" w:rsidRDefault="00FC42B9">
      <w:r>
        <w:separator/>
      </w:r>
    </w:p>
  </w:footnote>
  <w:footnote w:type="continuationSeparator" w:id="0">
    <w:p w14:paraId="7319E242" w14:textId="77777777" w:rsidR="00FC42B9" w:rsidRDefault="00FC42B9">
      <w:r>
        <w:continuationSeparator/>
      </w:r>
    </w:p>
  </w:footnote>
  <w:footnote w:id="1">
    <w:p w14:paraId="7B7DE850" w14:textId="77777777" w:rsidR="00941A76" w:rsidRDefault="00941A76" w:rsidP="00941A7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63AEB" w14:textId="77777777" w:rsidR="00094A46" w:rsidRDefault="00094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ED4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0FD0B" w14:textId="77777777" w:rsidR="00094A46" w:rsidRDefault="00094A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F29"/>
    <w:rsid w:val="00012286"/>
    <w:rsid w:val="000476ED"/>
    <w:rsid w:val="000704FC"/>
    <w:rsid w:val="00071CCC"/>
    <w:rsid w:val="00094A46"/>
    <w:rsid w:val="000B731D"/>
    <w:rsid w:val="000D6134"/>
    <w:rsid w:val="000E09C7"/>
    <w:rsid w:val="000F6589"/>
    <w:rsid w:val="00106636"/>
    <w:rsid w:val="00116EC6"/>
    <w:rsid w:val="0016077D"/>
    <w:rsid w:val="001801DD"/>
    <w:rsid w:val="001D4612"/>
    <w:rsid w:val="001D7937"/>
    <w:rsid w:val="001E59C4"/>
    <w:rsid w:val="00202F29"/>
    <w:rsid w:val="00206584"/>
    <w:rsid w:val="00207E98"/>
    <w:rsid w:val="002723B0"/>
    <w:rsid w:val="00275B38"/>
    <w:rsid w:val="002959E7"/>
    <w:rsid w:val="00315A4A"/>
    <w:rsid w:val="00321486"/>
    <w:rsid w:val="003D7863"/>
    <w:rsid w:val="00435C20"/>
    <w:rsid w:val="004B7300"/>
    <w:rsid w:val="004C6753"/>
    <w:rsid w:val="005115B8"/>
    <w:rsid w:val="00541268"/>
    <w:rsid w:val="00552E7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52BC"/>
    <w:rsid w:val="00831E57"/>
    <w:rsid w:val="00833933"/>
    <w:rsid w:val="00853083"/>
    <w:rsid w:val="00860CA1"/>
    <w:rsid w:val="008B2F0C"/>
    <w:rsid w:val="008B4928"/>
    <w:rsid w:val="008D2AB8"/>
    <w:rsid w:val="008F1C66"/>
    <w:rsid w:val="00941A76"/>
    <w:rsid w:val="00970FE4"/>
    <w:rsid w:val="00A0022B"/>
    <w:rsid w:val="00A346FE"/>
    <w:rsid w:val="00A47B4D"/>
    <w:rsid w:val="00A83018"/>
    <w:rsid w:val="00AA09BA"/>
    <w:rsid w:val="00B774DC"/>
    <w:rsid w:val="00C969A6"/>
    <w:rsid w:val="00CA12FE"/>
    <w:rsid w:val="00CA7D36"/>
    <w:rsid w:val="00CC50F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36DB"/>
    <w:rsid w:val="00F51688"/>
    <w:rsid w:val="00F53146"/>
    <w:rsid w:val="00F91018"/>
    <w:rsid w:val="00FA0F30"/>
    <w:rsid w:val="00FA51A4"/>
    <w:rsid w:val="00FC42B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006DB"/>
  <w15:chartTrackingRefBased/>
  <w15:docId w15:val="{04D8E51A-F0EB-4A36-BF3F-7EAAF9CE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1A7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31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200C1-75D6-4415-B3F1-A288F237E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580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Justyna Domino</cp:lastModifiedBy>
  <cp:revision>11</cp:revision>
  <cp:lastPrinted>2025-07-23T11:48:00Z</cp:lastPrinted>
  <dcterms:created xsi:type="dcterms:W3CDTF">2025-07-18T08:29:00Z</dcterms:created>
  <dcterms:modified xsi:type="dcterms:W3CDTF">2025-07-28T11:51:00Z</dcterms:modified>
</cp:coreProperties>
</file>