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F5FAD" w14:textId="77777777" w:rsidR="00D665F5" w:rsidRDefault="00911312" w:rsidP="00D665F5">
      <w:pPr>
        <w:spacing w:after="240"/>
        <w:jc w:val="right"/>
        <w:rPr>
          <w:sz w:val="22"/>
          <w:szCs w:val="22"/>
        </w:rPr>
      </w:pPr>
      <w:r w:rsidRPr="0091131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11312">
        <w:rPr>
          <w:sz w:val="22"/>
          <w:szCs w:val="22"/>
        </w:rPr>
        <w:t>2025-07-28</w:t>
      </w:r>
    </w:p>
    <w:p w14:paraId="79964E0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63C6F1C" w14:textId="77777777" w:rsidR="00911312" w:rsidRPr="00911312" w:rsidRDefault="00911312" w:rsidP="00577BC6">
      <w:pPr>
        <w:spacing w:after="40"/>
        <w:rPr>
          <w:b/>
          <w:bCs/>
          <w:sz w:val="22"/>
          <w:szCs w:val="22"/>
        </w:rPr>
      </w:pPr>
      <w:r w:rsidRPr="00911312">
        <w:rPr>
          <w:b/>
          <w:bCs/>
          <w:sz w:val="22"/>
          <w:szCs w:val="22"/>
        </w:rPr>
        <w:t>Akademia Górniczo - Hutnicza</w:t>
      </w:r>
    </w:p>
    <w:p w14:paraId="277F55B9" w14:textId="77777777" w:rsidR="00911312" w:rsidRPr="00911312" w:rsidRDefault="00911312" w:rsidP="00577BC6">
      <w:pPr>
        <w:spacing w:after="40"/>
        <w:rPr>
          <w:b/>
          <w:bCs/>
          <w:sz w:val="22"/>
          <w:szCs w:val="22"/>
        </w:rPr>
      </w:pPr>
      <w:r w:rsidRPr="00911312">
        <w:rPr>
          <w:b/>
          <w:bCs/>
          <w:sz w:val="22"/>
          <w:szCs w:val="22"/>
        </w:rPr>
        <w:t>im. Stanisława Staszica w Krakowie</w:t>
      </w:r>
    </w:p>
    <w:p w14:paraId="5B0857CC" w14:textId="77777777" w:rsidR="00D665F5" w:rsidRPr="00D91931" w:rsidRDefault="00911312" w:rsidP="00577BC6">
      <w:pPr>
        <w:spacing w:after="40"/>
        <w:rPr>
          <w:b/>
          <w:bCs/>
          <w:sz w:val="22"/>
          <w:szCs w:val="22"/>
        </w:rPr>
      </w:pPr>
      <w:r w:rsidRPr="00911312">
        <w:rPr>
          <w:b/>
          <w:bCs/>
          <w:sz w:val="22"/>
          <w:szCs w:val="22"/>
        </w:rPr>
        <w:t>Dział Zamówień Publicznych</w:t>
      </w:r>
    </w:p>
    <w:p w14:paraId="6A1D12C9" w14:textId="77777777" w:rsidR="00D665F5" w:rsidRPr="00BD5546" w:rsidRDefault="00911312" w:rsidP="00D665F5">
      <w:pPr>
        <w:rPr>
          <w:sz w:val="22"/>
          <w:szCs w:val="22"/>
        </w:rPr>
      </w:pPr>
      <w:r w:rsidRPr="0091131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11312">
        <w:rPr>
          <w:sz w:val="22"/>
          <w:szCs w:val="22"/>
        </w:rPr>
        <w:t>30</w:t>
      </w:r>
    </w:p>
    <w:p w14:paraId="78669583" w14:textId="77777777" w:rsidR="00D665F5" w:rsidRPr="00BD5546" w:rsidRDefault="00911312" w:rsidP="00D665F5">
      <w:pPr>
        <w:rPr>
          <w:sz w:val="22"/>
          <w:szCs w:val="22"/>
        </w:rPr>
      </w:pPr>
      <w:r w:rsidRPr="0091131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11312">
        <w:rPr>
          <w:sz w:val="22"/>
          <w:szCs w:val="22"/>
        </w:rPr>
        <w:t>Kraków</w:t>
      </w:r>
    </w:p>
    <w:p w14:paraId="1282C36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11312" w:rsidRPr="00911312">
        <w:rPr>
          <w:b/>
          <w:sz w:val="22"/>
          <w:szCs w:val="22"/>
        </w:rPr>
        <w:t>DE-dzp.272-432/25</w:t>
      </w:r>
      <w:r w:rsidR="00A80738">
        <w:rPr>
          <w:sz w:val="24"/>
        </w:rPr>
        <w:tab/>
        <w:t xml:space="preserve"> </w:t>
      </w:r>
    </w:p>
    <w:p w14:paraId="3D8EB67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FA8C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E38D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A80E9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2444D8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160423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11312" w:rsidRPr="00911312">
        <w:rPr>
          <w:sz w:val="22"/>
          <w:szCs w:val="22"/>
        </w:rPr>
        <w:t xml:space="preserve">Tryb podstawowy bez negocjacji - art. 275 pkt. 1 ustawy </w:t>
      </w:r>
      <w:proofErr w:type="spellStart"/>
      <w:r w:rsidR="00911312" w:rsidRPr="0091131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4D8F498" w14:textId="77777777" w:rsidR="00A80738" w:rsidRPr="00577BC6" w:rsidRDefault="0091131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11312">
        <w:rPr>
          <w:b/>
          <w:sz w:val="22"/>
          <w:szCs w:val="22"/>
        </w:rPr>
        <w:t>Kompleksowe mycie mechaniczne, ciśnieniowe, za pomocą środków czyszczących i grzybobójczych elewacji w budynkach domów studenckich na terenie Miasteczka Studenckiego AGH w Krakowie - DE-dzp.272-432/25</w:t>
      </w:r>
    </w:p>
    <w:p w14:paraId="422C696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CD4436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11312" w:rsidRPr="00911312">
        <w:rPr>
          <w:sz w:val="22"/>
          <w:szCs w:val="22"/>
        </w:rPr>
        <w:t>28/07/2025</w:t>
      </w:r>
      <w:r w:rsidR="00FF4AB1" w:rsidRPr="00577BC6">
        <w:rPr>
          <w:sz w:val="22"/>
          <w:szCs w:val="22"/>
        </w:rPr>
        <w:t xml:space="preserve"> o godz. </w:t>
      </w:r>
      <w:r w:rsidR="00911312" w:rsidRPr="0091131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BFDA985" w14:textId="77777777" w:rsidTr="003F57CD">
        <w:tc>
          <w:tcPr>
            <w:tcW w:w="993" w:type="dxa"/>
            <w:shd w:val="clear" w:color="auto" w:fill="auto"/>
            <w:vAlign w:val="center"/>
          </w:tcPr>
          <w:p w14:paraId="362A75A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5EF3F3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59BEE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11312" w:rsidRPr="00493F8C" w14:paraId="02E24A66" w14:textId="77777777" w:rsidTr="00673205">
        <w:tc>
          <w:tcPr>
            <w:tcW w:w="993" w:type="dxa"/>
            <w:shd w:val="clear" w:color="auto" w:fill="auto"/>
            <w:vAlign w:val="center"/>
          </w:tcPr>
          <w:p w14:paraId="1D5D01A0" w14:textId="77777777" w:rsidR="00911312" w:rsidRPr="00490DC0" w:rsidRDefault="00911312" w:rsidP="00673205">
            <w:pPr>
              <w:spacing w:before="120" w:after="120"/>
              <w:jc w:val="center"/>
            </w:pPr>
            <w:r w:rsidRPr="00911312">
              <w:t>1</w:t>
            </w:r>
          </w:p>
        </w:tc>
        <w:tc>
          <w:tcPr>
            <w:tcW w:w="5244" w:type="dxa"/>
            <w:shd w:val="clear" w:color="auto" w:fill="auto"/>
          </w:tcPr>
          <w:p w14:paraId="14141458" w14:textId="77777777" w:rsidR="00911312" w:rsidRPr="00490DC0" w:rsidRDefault="00911312" w:rsidP="00673205">
            <w:pPr>
              <w:spacing w:before="40"/>
            </w:pPr>
            <w:r w:rsidRPr="00911312">
              <w:t>EVEREST POLAND Spółka z ograniczoną odpowiedzialnością</w:t>
            </w:r>
          </w:p>
          <w:p w14:paraId="615D36CE" w14:textId="77777777" w:rsidR="00911312" w:rsidRPr="00490DC0" w:rsidRDefault="00911312" w:rsidP="00673205">
            <w:r w:rsidRPr="00911312">
              <w:t>Myśliwska</w:t>
            </w:r>
            <w:r w:rsidRPr="00490DC0">
              <w:t xml:space="preserve"> </w:t>
            </w:r>
            <w:r w:rsidRPr="00911312">
              <w:t>66/93</w:t>
            </w:r>
            <w:r w:rsidRPr="00490DC0">
              <w:t xml:space="preserve"> </w:t>
            </w:r>
          </w:p>
          <w:p w14:paraId="500C5793" w14:textId="77777777" w:rsidR="00911312" w:rsidRPr="00490DC0" w:rsidRDefault="00911312" w:rsidP="00673205">
            <w:pPr>
              <w:spacing w:after="40"/>
              <w:jc w:val="both"/>
            </w:pPr>
            <w:r w:rsidRPr="00911312">
              <w:t>30-718</w:t>
            </w:r>
            <w:r w:rsidRPr="00490DC0">
              <w:t xml:space="preserve"> </w:t>
            </w:r>
            <w:r w:rsidRPr="0091131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887AF9" w14:textId="77777777" w:rsidR="00911312" w:rsidRPr="00490DC0" w:rsidRDefault="00911312" w:rsidP="00673205">
            <w:pPr>
              <w:spacing w:before="120" w:after="120"/>
              <w:jc w:val="both"/>
            </w:pPr>
            <w:r w:rsidRPr="00911312">
              <w:t>44 280.00 zł</w:t>
            </w:r>
          </w:p>
        </w:tc>
      </w:tr>
      <w:tr w:rsidR="00911312" w:rsidRPr="00493F8C" w14:paraId="5CF3330C" w14:textId="77777777" w:rsidTr="00673205">
        <w:tc>
          <w:tcPr>
            <w:tcW w:w="993" w:type="dxa"/>
            <w:shd w:val="clear" w:color="auto" w:fill="auto"/>
            <w:vAlign w:val="center"/>
          </w:tcPr>
          <w:p w14:paraId="3E4CD76A" w14:textId="77777777" w:rsidR="00911312" w:rsidRPr="00490DC0" w:rsidRDefault="00911312" w:rsidP="00673205">
            <w:pPr>
              <w:spacing w:before="120" w:after="120"/>
              <w:jc w:val="center"/>
            </w:pPr>
            <w:r w:rsidRPr="00911312">
              <w:t>2</w:t>
            </w:r>
          </w:p>
        </w:tc>
        <w:tc>
          <w:tcPr>
            <w:tcW w:w="5244" w:type="dxa"/>
            <w:shd w:val="clear" w:color="auto" w:fill="auto"/>
          </w:tcPr>
          <w:p w14:paraId="24F0C55E" w14:textId="7499FAA6" w:rsidR="00911312" w:rsidRPr="00490DC0" w:rsidRDefault="00911312" w:rsidP="00673205">
            <w:pPr>
              <w:spacing w:before="40"/>
            </w:pPr>
            <w:r w:rsidRPr="00911312">
              <w:t>EJAS</w:t>
            </w:r>
            <w:r w:rsidR="0072039D">
              <w:t xml:space="preserve"> Sp. z o.o.</w:t>
            </w:r>
          </w:p>
          <w:p w14:paraId="43D0790C" w14:textId="7EBD8AC9" w:rsidR="00911312" w:rsidRPr="00490DC0" w:rsidRDefault="0072039D" w:rsidP="00673205">
            <w:r>
              <w:t>Polna 27</w:t>
            </w:r>
          </w:p>
          <w:p w14:paraId="2FC0894B" w14:textId="6C28295C" w:rsidR="00911312" w:rsidRPr="00490DC0" w:rsidRDefault="0072039D" w:rsidP="00673205">
            <w:pPr>
              <w:spacing w:after="40"/>
              <w:jc w:val="both"/>
            </w:pPr>
            <w:r>
              <w:t>32-040 Świątniki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5FC41D" w14:textId="77777777" w:rsidR="00911312" w:rsidRPr="00490DC0" w:rsidRDefault="00911312" w:rsidP="00673205">
            <w:pPr>
              <w:spacing w:before="120" w:after="120"/>
              <w:jc w:val="both"/>
            </w:pPr>
            <w:r w:rsidRPr="00911312">
              <w:t>52 582.50 zł</w:t>
            </w:r>
          </w:p>
        </w:tc>
      </w:tr>
      <w:tr w:rsidR="00911312" w:rsidRPr="00493F8C" w14:paraId="5C1FDDD1" w14:textId="77777777" w:rsidTr="00673205">
        <w:tc>
          <w:tcPr>
            <w:tcW w:w="993" w:type="dxa"/>
            <w:shd w:val="clear" w:color="auto" w:fill="auto"/>
            <w:vAlign w:val="center"/>
          </w:tcPr>
          <w:p w14:paraId="78FA3B22" w14:textId="77777777" w:rsidR="00911312" w:rsidRPr="00490DC0" w:rsidRDefault="00911312" w:rsidP="00673205">
            <w:pPr>
              <w:spacing w:before="120" w:after="120"/>
              <w:jc w:val="center"/>
            </w:pPr>
            <w:r w:rsidRPr="00911312">
              <w:t>3</w:t>
            </w:r>
          </w:p>
        </w:tc>
        <w:tc>
          <w:tcPr>
            <w:tcW w:w="5244" w:type="dxa"/>
            <w:shd w:val="clear" w:color="auto" w:fill="auto"/>
          </w:tcPr>
          <w:p w14:paraId="32BB7725" w14:textId="77777777" w:rsidR="00911312" w:rsidRPr="00490DC0" w:rsidRDefault="00911312" w:rsidP="00673205">
            <w:pPr>
              <w:spacing w:before="40"/>
            </w:pPr>
            <w:r w:rsidRPr="00911312">
              <w:t>ABC Mycie – Damian Ruta</w:t>
            </w:r>
          </w:p>
          <w:p w14:paraId="5CD6A094" w14:textId="77777777" w:rsidR="00911312" w:rsidRPr="00490DC0" w:rsidRDefault="00911312" w:rsidP="00673205">
            <w:r w:rsidRPr="00911312">
              <w:t>Szybowcowa</w:t>
            </w:r>
            <w:r w:rsidRPr="00490DC0">
              <w:t xml:space="preserve"> </w:t>
            </w:r>
            <w:r w:rsidRPr="00911312">
              <w:t>38/8</w:t>
            </w:r>
            <w:r w:rsidRPr="00490DC0">
              <w:t xml:space="preserve"> </w:t>
            </w:r>
          </w:p>
          <w:p w14:paraId="30DB3B50" w14:textId="77777777" w:rsidR="00911312" w:rsidRPr="00490DC0" w:rsidRDefault="00911312" w:rsidP="00673205">
            <w:pPr>
              <w:spacing w:after="40"/>
              <w:jc w:val="both"/>
            </w:pPr>
            <w:r w:rsidRPr="00911312">
              <w:t>54-130</w:t>
            </w:r>
            <w:r w:rsidRPr="00490DC0">
              <w:t xml:space="preserve"> </w:t>
            </w:r>
            <w:r w:rsidRPr="0091131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7F34F7" w14:textId="77777777" w:rsidR="00911312" w:rsidRPr="00490DC0" w:rsidRDefault="00911312" w:rsidP="00673205">
            <w:pPr>
              <w:spacing w:before="120" w:after="120"/>
              <w:jc w:val="both"/>
            </w:pPr>
            <w:r w:rsidRPr="00911312">
              <w:t>38 745.00 zł</w:t>
            </w:r>
          </w:p>
        </w:tc>
      </w:tr>
      <w:tr w:rsidR="00911312" w:rsidRPr="00493F8C" w14:paraId="229C89BC" w14:textId="77777777" w:rsidTr="00673205">
        <w:tc>
          <w:tcPr>
            <w:tcW w:w="993" w:type="dxa"/>
            <w:shd w:val="clear" w:color="auto" w:fill="auto"/>
            <w:vAlign w:val="center"/>
          </w:tcPr>
          <w:p w14:paraId="4D8D7EF4" w14:textId="77777777" w:rsidR="00911312" w:rsidRPr="00490DC0" w:rsidRDefault="00911312" w:rsidP="00673205">
            <w:pPr>
              <w:spacing w:before="120" w:after="120"/>
              <w:jc w:val="center"/>
            </w:pPr>
            <w:r w:rsidRPr="00911312">
              <w:t>4</w:t>
            </w:r>
          </w:p>
        </w:tc>
        <w:tc>
          <w:tcPr>
            <w:tcW w:w="5244" w:type="dxa"/>
            <w:shd w:val="clear" w:color="auto" w:fill="auto"/>
          </w:tcPr>
          <w:p w14:paraId="484C4349" w14:textId="77777777" w:rsidR="00911312" w:rsidRPr="00490DC0" w:rsidRDefault="00911312" w:rsidP="00673205">
            <w:pPr>
              <w:spacing w:before="40"/>
            </w:pPr>
            <w:r w:rsidRPr="00911312">
              <w:t>Fioletowi.pl sp. z o.o.</w:t>
            </w:r>
          </w:p>
          <w:p w14:paraId="30BE2FE5" w14:textId="77777777" w:rsidR="00911312" w:rsidRPr="00490DC0" w:rsidRDefault="00911312" w:rsidP="00673205">
            <w:r w:rsidRPr="00911312">
              <w:t>ul. Floriana</w:t>
            </w:r>
            <w:r w:rsidRPr="00490DC0">
              <w:t xml:space="preserve"> </w:t>
            </w:r>
            <w:r w:rsidRPr="00911312">
              <w:t>7</w:t>
            </w:r>
            <w:r w:rsidRPr="00490DC0">
              <w:t xml:space="preserve"> </w:t>
            </w:r>
          </w:p>
          <w:p w14:paraId="0B403F02" w14:textId="77777777" w:rsidR="00911312" w:rsidRPr="00490DC0" w:rsidRDefault="00911312" w:rsidP="00673205">
            <w:pPr>
              <w:spacing w:after="40"/>
              <w:jc w:val="both"/>
            </w:pPr>
            <w:r w:rsidRPr="00911312">
              <w:t>44-190</w:t>
            </w:r>
            <w:r w:rsidRPr="00490DC0">
              <w:t xml:space="preserve"> </w:t>
            </w:r>
            <w:r w:rsidRPr="00911312">
              <w:t>Knurów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BDE8E6" w14:textId="77777777" w:rsidR="00911312" w:rsidRPr="00490DC0" w:rsidRDefault="00911312" w:rsidP="00673205">
            <w:pPr>
              <w:spacing w:before="120" w:after="120"/>
              <w:jc w:val="both"/>
            </w:pPr>
            <w:r w:rsidRPr="00911312">
              <w:t>53 136.00 zł</w:t>
            </w:r>
          </w:p>
        </w:tc>
      </w:tr>
      <w:tr w:rsidR="00911312" w:rsidRPr="00493F8C" w14:paraId="7B4832D3" w14:textId="77777777" w:rsidTr="00673205">
        <w:tc>
          <w:tcPr>
            <w:tcW w:w="993" w:type="dxa"/>
            <w:shd w:val="clear" w:color="auto" w:fill="auto"/>
            <w:vAlign w:val="center"/>
          </w:tcPr>
          <w:p w14:paraId="6A5CC464" w14:textId="77777777" w:rsidR="00911312" w:rsidRPr="00490DC0" w:rsidRDefault="00911312" w:rsidP="00673205">
            <w:pPr>
              <w:spacing w:before="120" w:after="120"/>
              <w:jc w:val="center"/>
            </w:pPr>
            <w:r w:rsidRPr="00911312">
              <w:t>5</w:t>
            </w:r>
          </w:p>
        </w:tc>
        <w:tc>
          <w:tcPr>
            <w:tcW w:w="5244" w:type="dxa"/>
            <w:shd w:val="clear" w:color="auto" w:fill="auto"/>
          </w:tcPr>
          <w:p w14:paraId="03E71B08" w14:textId="77777777" w:rsidR="00911312" w:rsidRPr="00490DC0" w:rsidRDefault="00911312" w:rsidP="00673205">
            <w:pPr>
              <w:spacing w:before="40"/>
            </w:pPr>
            <w:r w:rsidRPr="00911312">
              <w:t xml:space="preserve">Czysto4u sp. z o </w:t>
            </w:r>
            <w:proofErr w:type="spellStart"/>
            <w:r w:rsidRPr="00911312">
              <w:t>o</w:t>
            </w:r>
            <w:proofErr w:type="spellEnd"/>
            <w:r w:rsidRPr="00911312">
              <w:t>.</w:t>
            </w:r>
          </w:p>
          <w:p w14:paraId="5404A832" w14:textId="77777777" w:rsidR="00911312" w:rsidRPr="00490DC0" w:rsidRDefault="00911312" w:rsidP="00673205">
            <w:r w:rsidRPr="00911312">
              <w:t>Armii krajowej</w:t>
            </w:r>
            <w:r w:rsidRPr="00490DC0">
              <w:t xml:space="preserve"> </w:t>
            </w:r>
            <w:r w:rsidRPr="00911312">
              <w:t>40/1</w:t>
            </w:r>
            <w:r w:rsidRPr="00490DC0">
              <w:t xml:space="preserve"> </w:t>
            </w:r>
          </w:p>
          <w:p w14:paraId="51B55909" w14:textId="77777777" w:rsidR="00911312" w:rsidRPr="00490DC0" w:rsidRDefault="00911312" w:rsidP="00673205">
            <w:pPr>
              <w:spacing w:after="40"/>
              <w:jc w:val="both"/>
            </w:pPr>
            <w:r w:rsidRPr="00911312">
              <w:t>45-071</w:t>
            </w:r>
            <w:r w:rsidRPr="00490DC0">
              <w:t xml:space="preserve"> </w:t>
            </w:r>
            <w:r w:rsidRPr="00911312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258410" w14:textId="77777777" w:rsidR="00911312" w:rsidRPr="00490DC0" w:rsidRDefault="00911312" w:rsidP="00673205">
            <w:pPr>
              <w:spacing w:before="120" w:after="120"/>
              <w:jc w:val="both"/>
            </w:pPr>
            <w:r w:rsidRPr="00911312">
              <w:t>42 682.50 zł</w:t>
            </w:r>
          </w:p>
        </w:tc>
      </w:tr>
      <w:tr w:rsidR="00911312" w:rsidRPr="00493F8C" w14:paraId="62E42D01" w14:textId="77777777" w:rsidTr="00673205">
        <w:tc>
          <w:tcPr>
            <w:tcW w:w="993" w:type="dxa"/>
            <w:shd w:val="clear" w:color="auto" w:fill="auto"/>
            <w:vAlign w:val="center"/>
          </w:tcPr>
          <w:p w14:paraId="1BD2C0C4" w14:textId="77777777" w:rsidR="00911312" w:rsidRPr="00490DC0" w:rsidRDefault="00911312" w:rsidP="00673205">
            <w:pPr>
              <w:spacing w:before="120" w:after="120"/>
              <w:jc w:val="center"/>
            </w:pPr>
            <w:r w:rsidRPr="00911312">
              <w:t>6</w:t>
            </w:r>
          </w:p>
        </w:tc>
        <w:tc>
          <w:tcPr>
            <w:tcW w:w="5244" w:type="dxa"/>
            <w:shd w:val="clear" w:color="auto" w:fill="auto"/>
          </w:tcPr>
          <w:p w14:paraId="7F39D945" w14:textId="77777777" w:rsidR="00911312" w:rsidRPr="00490DC0" w:rsidRDefault="00911312" w:rsidP="00673205">
            <w:pPr>
              <w:spacing w:before="40"/>
            </w:pPr>
            <w:r w:rsidRPr="00911312">
              <w:t>ICS GROUP SPÓŁKA Z O. O. SP. K.</w:t>
            </w:r>
          </w:p>
          <w:p w14:paraId="69512380" w14:textId="77777777" w:rsidR="00911312" w:rsidRPr="00490DC0" w:rsidRDefault="00911312" w:rsidP="00673205">
            <w:r w:rsidRPr="00911312">
              <w:t>ŚWIATOWIDA</w:t>
            </w:r>
            <w:r w:rsidRPr="00490DC0">
              <w:t xml:space="preserve"> </w:t>
            </w:r>
            <w:r w:rsidRPr="00911312">
              <w:t>2/57</w:t>
            </w:r>
            <w:r w:rsidRPr="00490DC0">
              <w:t xml:space="preserve"> </w:t>
            </w:r>
          </w:p>
          <w:p w14:paraId="68CBD404" w14:textId="77777777" w:rsidR="00911312" w:rsidRPr="00490DC0" w:rsidRDefault="00911312" w:rsidP="00673205">
            <w:pPr>
              <w:spacing w:after="40"/>
              <w:jc w:val="both"/>
            </w:pPr>
            <w:r w:rsidRPr="00911312">
              <w:t>45-325</w:t>
            </w:r>
            <w:r w:rsidRPr="00490DC0">
              <w:t xml:space="preserve"> </w:t>
            </w:r>
            <w:r w:rsidRPr="00911312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919A95" w14:textId="77777777" w:rsidR="00911312" w:rsidRPr="00490DC0" w:rsidRDefault="00911312" w:rsidP="00673205">
            <w:pPr>
              <w:spacing w:before="120" w:after="120"/>
              <w:jc w:val="both"/>
            </w:pPr>
            <w:r w:rsidRPr="00911312">
              <w:t>63 394.20 zł</w:t>
            </w:r>
          </w:p>
        </w:tc>
      </w:tr>
      <w:tr w:rsidR="00911312" w:rsidRPr="00493F8C" w14:paraId="5A6C853F" w14:textId="77777777" w:rsidTr="00673205">
        <w:tc>
          <w:tcPr>
            <w:tcW w:w="993" w:type="dxa"/>
            <w:shd w:val="clear" w:color="auto" w:fill="auto"/>
            <w:vAlign w:val="center"/>
          </w:tcPr>
          <w:p w14:paraId="669F6856" w14:textId="77777777" w:rsidR="00911312" w:rsidRPr="00490DC0" w:rsidRDefault="00911312" w:rsidP="00673205">
            <w:pPr>
              <w:spacing w:before="120" w:after="120"/>
              <w:jc w:val="center"/>
            </w:pPr>
            <w:r w:rsidRPr="00911312">
              <w:t>7</w:t>
            </w:r>
          </w:p>
        </w:tc>
        <w:tc>
          <w:tcPr>
            <w:tcW w:w="5244" w:type="dxa"/>
            <w:shd w:val="clear" w:color="auto" w:fill="auto"/>
          </w:tcPr>
          <w:p w14:paraId="0C729771" w14:textId="77777777" w:rsidR="00911312" w:rsidRPr="00490DC0" w:rsidRDefault="00911312" w:rsidP="00673205">
            <w:pPr>
              <w:spacing w:before="40"/>
            </w:pPr>
            <w:proofErr w:type="spellStart"/>
            <w:r w:rsidRPr="00911312">
              <w:t>Upworks</w:t>
            </w:r>
            <w:proofErr w:type="spellEnd"/>
            <w:r w:rsidRPr="00911312">
              <w:t xml:space="preserve"> Kamil Gaik Anna Janowska Spółka Cywilna</w:t>
            </w:r>
          </w:p>
          <w:p w14:paraId="2328889E" w14:textId="77777777" w:rsidR="00911312" w:rsidRPr="00490DC0" w:rsidRDefault="00911312" w:rsidP="00673205">
            <w:r w:rsidRPr="00911312">
              <w:t>os. Karola Szymanowskiego</w:t>
            </w:r>
            <w:r w:rsidRPr="00490DC0">
              <w:t xml:space="preserve"> </w:t>
            </w:r>
            <w:r w:rsidRPr="00911312">
              <w:t>12/17</w:t>
            </w:r>
            <w:r w:rsidRPr="00490DC0">
              <w:t xml:space="preserve"> </w:t>
            </w:r>
          </w:p>
          <w:p w14:paraId="650DE293" w14:textId="77777777" w:rsidR="00911312" w:rsidRPr="00490DC0" w:rsidRDefault="00911312" w:rsidP="00673205">
            <w:pPr>
              <w:spacing w:after="40"/>
              <w:jc w:val="both"/>
            </w:pPr>
            <w:r w:rsidRPr="00911312">
              <w:t>32-020</w:t>
            </w:r>
            <w:r w:rsidRPr="00490DC0">
              <w:t xml:space="preserve"> </w:t>
            </w:r>
            <w:r w:rsidRPr="00911312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B9FEB0" w14:textId="77777777" w:rsidR="00911312" w:rsidRPr="00490DC0" w:rsidRDefault="00911312" w:rsidP="00673205">
            <w:pPr>
              <w:spacing w:before="120" w:after="120"/>
              <w:jc w:val="both"/>
            </w:pPr>
            <w:r w:rsidRPr="00911312">
              <w:t>42 896.25 zł</w:t>
            </w:r>
          </w:p>
        </w:tc>
      </w:tr>
      <w:tr w:rsidR="00911312" w:rsidRPr="00493F8C" w14:paraId="378AFDF5" w14:textId="77777777" w:rsidTr="00673205">
        <w:tc>
          <w:tcPr>
            <w:tcW w:w="993" w:type="dxa"/>
            <w:shd w:val="clear" w:color="auto" w:fill="auto"/>
            <w:vAlign w:val="center"/>
          </w:tcPr>
          <w:p w14:paraId="10409D87" w14:textId="77777777" w:rsidR="00911312" w:rsidRPr="00490DC0" w:rsidRDefault="00911312" w:rsidP="00673205">
            <w:pPr>
              <w:spacing w:before="120" w:after="120"/>
              <w:jc w:val="center"/>
            </w:pPr>
            <w:r w:rsidRPr="00911312">
              <w:lastRenderedPageBreak/>
              <w:t>8</w:t>
            </w:r>
          </w:p>
        </w:tc>
        <w:tc>
          <w:tcPr>
            <w:tcW w:w="5244" w:type="dxa"/>
            <w:shd w:val="clear" w:color="auto" w:fill="auto"/>
          </w:tcPr>
          <w:p w14:paraId="19E7FD24" w14:textId="77777777" w:rsidR="00911312" w:rsidRPr="00490DC0" w:rsidRDefault="00911312" w:rsidP="00673205">
            <w:pPr>
              <w:spacing w:before="40"/>
            </w:pPr>
            <w:proofErr w:type="spellStart"/>
            <w:r w:rsidRPr="00911312">
              <w:t>Climbtech</w:t>
            </w:r>
            <w:proofErr w:type="spellEnd"/>
            <w:r w:rsidRPr="00911312">
              <w:t xml:space="preserve"> Dawid Grudzień</w:t>
            </w:r>
          </w:p>
          <w:p w14:paraId="73E71149" w14:textId="77777777" w:rsidR="00911312" w:rsidRPr="00490DC0" w:rsidRDefault="00911312" w:rsidP="00673205">
            <w:r w:rsidRPr="00911312">
              <w:t>Marii Curie Skłodowskiej</w:t>
            </w:r>
            <w:r w:rsidRPr="00490DC0">
              <w:t xml:space="preserve"> </w:t>
            </w:r>
            <w:r w:rsidRPr="00911312">
              <w:t>6</w:t>
            </w:r>
            <w:r w:rsidRPr="00490DC0">
              <w:t xml:space="preserve"> </w:t>
            </w:r>
          </w:p>
          <w:p w14:paraId="028F1B1A" w14:textId="77777777" w:rsidR="00911312" w:rsidRPr="00490DC0" w:rsidRDefault="00911312" w:rsidP="00673205">
            <w:pPr>
              <w:spacing w:after="40"/>
              <w:jc w:val="both"/>
            </w:pPr>
            <w:r w:rsidRPr="00911312">
              <w:t>32-566</w:t>
            </w:r>
            <w:r w:rsidRPr="00490DC0">
              <w:t xml:space="preserve"> </w:t>
            </w:r>
            <w:r w:rsidRPr="00911312">
              <w:t>Alwernia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0F7868" w14:textId="77777777" w:rsidR="00911312" w:rsidRPr="00490DC0" w:rsidRDefault="00911312" w:rsidP="00673205">
            <w:pPr>
              <w:spacing w:before="120" w:after="120"/>
              <w:jc w:val="both"/>
            </w:pPr>
            <w:r w:rsidRPr="00911312">
              <w:t>38 468.25 zł</w:t>
            </w:r>
          </w:p>
        </w:tc>
      </w:tr>
      <w:tr w:rsidR="00911312" w:rsidRPr="00493F8C" w14:paraId="05605F21" w14:textId="77777777" w:rsidTr="00673205">
        <w:tc>
          <w:tcPr>
            <w:tcW w:w="993" w:type="dxa"/>
            <w:shd w:val="clear" w:color="auto" w:fill="auto"/>
            <w:vAlign w:val="center"/>
          </w:tcPr>
          <w:p w14:paraId="6A3D781E" w14:textId="77777777" w:rsidR="00911312" w:rsidRPr="00490DC0" w:rsidRDefault="00911312" w:rsidP="00673205">
            <w:pPr>
              <w:spacing w:before="120" w:after="120"/>
              <w:jc w:val="center"/>
            </w:pPr>
            <w:r w:rsidRPr="00911312">
              <w:t>9</w:t>
            </w:r>
          </w:p>
        </w:tc>
        <w:tc>
          <w:tcPr>
            <w:tcW w:w="5244" w:type="dxa"/>
            <w:shd w:val="clear" w:color="auto" w:fill="auto"/>
          </w:tcPr>
          <w:p w14:paraId="5336081D" w14:textId="77777777" w:rsidR="00911312" w:rsidRPr="00490DC0" w:rsidRDefault="00911312" w:rsidP="00673205">
            <w:pPr>
              <w:spacing w:before="40"/>
            </w:pPr>
            <w:r w:rsidRPr="00911312">
              <w:t>Piotr Matusik Limba</w:t>
            </w:r>
          </w:p>
          <w:p w14:paraId="5AE22BFB" w14:textId="77777777" w:rsidR="00911312" w:rsidRPr="00490DC0" w:rsidRDefault="00911312" w:rsidP="00673205">
            <w:r w:rsidRPr="00911312">
              <w:t>Osiedle Centrum D</w:t>
            </w:r>
            <w:r w:rsidRPr="00490DC0">
              <w:t xml:space="preserve"> </w:t>
            </w:r>
            <w:r w:rsidRPr="00911312">
              <w:t>6/39</w:t>
            </w:r>
            <w:r w:rsidRPr="00490DC0">
              <w:t xml:space="preserve"> </w:t>
            </w:r>
          </w:p>
          <w:p w14:paraId="31BE2828" w14:textId="77777777" w:rsidR="00911312" w:rsidRPr="00490DC0" w:rsidRDefault="00911312" w:rsidP="00673205">
            <w:pPr>
              <w:spacing w:after="40"/>
              <w:jc w:val="both"/>
            </w:pPr>
            <w:r w:rsidRPr="00911312">
              <w:t>31-933</w:t>
            </w:r>
            <w:r w:rsidRPr="00490DC0">
              <w:t xml:space="preserve"> </w:t>
            </w:r>
            <w:r w:rsidRPr="0091131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17568D" w14:textId="77777777" w:rsidR="00911312" w:rsidRPr="00490DC0" w:rsidRDefault="00911312" w:rsidP="00673205">
            <w:pPr>
              <w:spacing w:before="120" w:after="120"/>
              <w:jc w:val="both"/>
            </w:pPr>
            <w:r w:rsidRPr="00911312">
              <w:t>51 660.00 zł</w:t>
            </w:r>
          </w:p>
        </w:tc>
      </w:tr>
      <w:tr w:rsidR="00911312" w:rsidRPr="00493F8C" w14:paraId="0315C926" w14:textId="77777777" w:rsidTr="00673205">
        <w:tc>
          <w:tcPr>
            <w:tcW w:w="993" w:type="dxa"/>
            <w:shd w:val="clear" w:color="auto" w:fill="auto"/>
            <w:vAlign w:val="center"/>
          </w:tcPr>
          <w:p w14:paraId="5D2E2AC9" w14:textId="77777777" w:rsidR="00911312" w:rsidRPr="00490DC0" w:rsidRDefault="00911312" w:rsidP="00673205">
            <w:pPr>
              <w:spacing w:before="120" w:after="120"/>
              <w:jc w:val="center"/>
            </w:pPr>
            <w:r w:rsidRPr="00911312">
              <w:t>10</w:t>
            </w:r>
          </w:p>
        </w:tc>
        <w:tc>
          <w:tcPr>
            <w:tcW w:w="5244" w:type="dxa"/>
            <w:shd w:val="clear" w:color="auto" w:fill="auto"/>
          </w:tcPr>
          <w:p w14:paraId="4F2C4AE5" w14:textId="77777777" w:rsidR="00911312" w:rsidRPr="00490DC0" w:rsidRDefault="00911312" w:rsidP="00673205">
            <w:pPr>
              <w:spacing w:before="40"/>
            </w:pPr>
            <w:proofErr w:type="spellStart"/>
            <w:r w:rsidRPr="00911312">
              <w:t>Alpi</w:t>
            </w:r>
            <w:proofErr w:type="spellEnd"/>
            <w:r w:rsidRPr="00911312">
              <w:t xml:space="preserve">-Tech </w:t>
            </w:r>
            <w:proofErr w:type="spellStart"/>
            <w:r w:rsidRPr="00911312">
              <w:t>Pawel</w:t>
            </w:r>
            <w:proofErr w:type="spellEnd"/>
            <w:r w:rsidRPr="00911312">
              <w:t xml:space="preserve"> Buda</w:t>
            </w:r>
          </w:p>
          <w:p w14:paraId="7141FFEA" w14:textId="77777777" w:rsidR="00911312" w:rsidRPr="00490DC0" w:rsidRDefault="00911312" w:rsidP="00673205">
            <w:proofErr w:type="spellStart"/>
            <w:r w:rsidRPr="00911312">
              <w:t>generala</w:t>
            </w:r>
            <w:proofErr w:type="spellEnd"/>
            <w:r w:rsidRPr="00911312">
              <w:t xml:space="preserve"> Bruno Olbrychta</w:t>
            </w:r>
            <w:r w:rsidRPr="00490DC0">
              <w:t xml:space="preserve"> </w:t>
            </w:r>
            <w:r w:rsidRPr="00911312">
              <w:t>65</w:t>
            </w:r>
            <w:r w:rsidRPr="00490DC0">
              <w:t xml:space="preserve"> </w:t>
            </w:r>
          </w:p>
          <w:p w14:paraId="0C03B437" w14:textId="77777777" w:rsidR="00911312" w:rsidRPr="00490DC0" w:rsidRDefault="00911312" w:rsidP="00673205">
            <w:pPr>
              <w:spacing w:after="40"/>
              <w:jc w:val="both"/>
            </w:pPr>
            <w:r w:rsidRPr="00911312">
              <w:t>34-100</w:t>
            </w:r>
            <w:r w:rsidRPr="00490DC0">
              <w:t xml:space="preserve"> </w:t>
            </w:r>
            <w:r w:rsidRPr="00911312">
              <w:t>Wadowice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254D5E" w14:textId="77777777" w:rsidR="00911312" w:rsidRPr="00490DC0" w:rsidRDefault="00911312" w:rsidP="00673205">
            <w:pPr>
              <w:spacing w:before="120" w:after="120"/>
              <w:jc w:val="both"/>
            </w:pPr>
            <w:r w:rsidRPr="00911312">
              <w:t>60 270.00 zł</w:t>
            </w:r>
          </w:p>
        </w:tc>
      </w:tr>
      <w:tr w:rsidR="00911312" w:rsidRPr="00493F8C" w14:paraId="10189581" w14:textId="77777777" w:rsidTr="00673205">
        <w:tc>
          <w:tcPr>
            <w:tcW w:w="993" w:type="dxa"/>
            <w:shd w:val="clear" w:color="auto" w:fill="auto"/>
            <w:vAlign w:val="center"/>
          </w:tcPr>
          <w:p w14:paraId="75D25A8B" w14:textId="77777777" w:rsidR="00911312" w:rsidRPr="00490DC0" w:rsidRDefault="00911312" w:rsidP="00673205">
            <w:pPr>
              <w:spacing w:before="120" w:after="120"/>
              <w:jc w:val="center"/>
            </w:pPr>
            <w:r w:rsidRPr="00911312">
              <w:t>11</w:t>
            </w:r>
          </w:p>
        </w:tc>
        <w:tc>
          <w:tcPr>
            <w:tcW w:w="5244" w:type="dxa"/>
            <w:shd w:val="clear" w:color="auto" w:fill="auto"/>
          </w:tcPr>
          <w:p w14:paraId="21E878FE" w14:textId="77777777" w:rsidR="00911312" w:rsidRPr="00490DC0" w:rsidRDefault="00911312" w:rsidP="00673205">
            <w:pPr>
              <w:spacing w:before="40"/>
            </w:pPr>
            <w:r w:rsidRPr="00911312">
              <w:t>Centrum Usług BHPPLUS Jolanta Roś-Psica</w:t>
            </w:r>
          </w:p>
          <w:p w14:paraId="6E766171" w14:textId="77777777" w:rsidR="00911312" w:rsidRPr="00490DC0" w:rsidRDefault="00911312" w:rsidP="00673205">
            <w:r w:rsidRPr="00911312">
              <w:t>Olkuska</w:t>
            </w:r>
            <w:r w:rsidRPr="00490DC0">
              <w:t xml:space="preserve"> </w:t>
            </w:r>
            <w:r w:rsidRPr="00911312">
              <w:t>192</w:t>
            </w:r>
            <w:r w:rsidRPr="00490DC0">
              <w:t xml:space="preserve"> </w:t>
            </w:r>
          </w:p>
          <w:p w14:paraId="4E851C98" w14:textId="124B5069" w:rsidR="00911312" w:rsidRPr="00490DC0" w:rsidRDefault="00911312" w:rsidP="00673205">
            <w:pPr>
              <w:spacing w:after="40"/>
              <w:jc w:val="both"/>
            </w:pPr>
            <w:r w:rsidRPr="00911312">
              <w:t>32-3</w:t>
            </w:r>
            <w:r w:rsidR="0072039D">
              <w:t>40</w:t>
            </w:r>
            <w:r w:rsidRPr="00490DC0">
              <w:t xml:space="preserve"> </w:t>
            </w:r>
            <w:r w:rsidRPr="00911312">
              <w:t>Jangrot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A6C676" w14:textId="77777777" w:rsidR="00911312" w:rsidRPr="00490DC0" w:rsidRDefault="00911312" w:rsidP="00673205">
            <w:pPr>
              <w:spacing w:before="120" w:after="120"/>
              <w:jc w:val="both"/>
            </w:pPr>
            <w:r w:rsidRPr="00911312">
              <w:t>124 537.50 zł</w:t>
            </w:r>
          </w:p>
        </w:tc>
      </w:tr>
    </w:tbl>
    <w:p w14:paraId="1A2C3A4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EDEFA" w14:textId="77777777" w:rsidR="00CB0FB2" w:rsidRDefault="00CB0FB2">
      <w:r>
        <w:separator/>
      </w:r>
    </w:p>
  </w:endnote>
  <w:endnote w:type="continuationSeparator" w:id="0">
    <w:p w14:paraId="0B1DE893" w14:textId="77777777" w:rsidR="00CB0FB2" w:rsidRDefault="00CB0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CAC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D52B7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3C10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DA3129">
        <v:line id="_x0000_s1025" style="position:absolute;left:0;text-align:left;z-index:251657728" from="-3.85pt,8.7pt" to="455.15pt,8.7pt"/>
      </w:pict>
    </w:r>
  </w:p>
  <w:p w14:paraId="13A0E11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330B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905BA7" w14:textId="77777777" w:rsidR="009F189D" w:rsidRDefault="009F189D">
    <w:pPr>
      <w:pStyle w:val="Stopka"/>
      <w:tabs>
        <w:tab w:val="clear" w:pos="4536"/>
      </w:tabs>
      <w:jc w:val="center"/>
    </w:pPr>
  </w:p>
  <w:p w14:paraId="101915F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BE671" w14:textId="77777777" w:rsidR="00CB0FB2" w:rsidRDefault="00CB0FB2">
      <w:r>
        <w:separator/>
      </w:r>
    </w:p>
  </w:footnote>
  <w:footnote w:type="continuationSeparator" w:id="0">
    <w:p w14:paraId="53E52CF0" w14:textId="77777777" w:rsidR="00CB0FB2" w:rsidRDefault="00CB0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A3A1A" w14:textId="77777777" w:rsidR="00911312" w:rsidRDefault="009113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6A099" w14:textId="77777777" w:rsidR="00911312" w:rsidRDefault="009113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41CE5" w14:textId="77777777" w:rsidR="00911312" w:rsidRDefault="009113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0FB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2039D"/>
    <w:rsid w:val="0073323E"/>
    <w:rsid w:val="007965DC"/>
    <w:rsid w:val="00843263"/>
    <w:rsid w:val="00861E75"/>
    <w:rsid w:val="00911312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B0FB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515691"/>
  <w15:chartTrackingRefBased/>
  <w15:docId w15:val="{E2FF94C6-85A2-4E2E-88BC-AFDEEEC43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275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2025-07-28T10:04:00Z</dcterms:created>
  <dcterms:modified xsi:type="dcterms:W3CDTF">2025-07-28T10:08:00Z</dcterms:modified>
</cp:coreProperties>
</file>