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13E02" w14:textId="77777777" w:rsidR="00D64136" w:rsidRPr="00353FDC" w:rsidRDefault="00B226FC" w:rsidP="00E47B16">
      <w:pPr>
        <w:jc w:val="right"/>
        <w:rPr>
          <w:rFonts w:ascii="Arial" w:hAnsi="Arial" w:cs="Arial"/>
        </w:rPr>
      </w:pPr>
      <w:bookmarkStart w:id="0" w:name="_Hlk53520193"/>
      <w:r w:rsidRPr="00B226FC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B226FC">
        <w:rPr>
          <w:rFonts w:ascii="Arial" w:hAnsi="Arial" w:cs="Arial"/>
        </w:rPr>
        <w:t>2025-07-24</w:t>
      </w:r>
    </w:p>
    <w:p w14:paraId="4C84B016" w14:textId="77777777" w:rsidR="00B226FC" w:rsidRPr="00B226FC" w:rsidRDefault="00B226FC" w:rsidP="00E47B16">
      <w:pPr>
        <w:ind w:right="3969"/>
        <w:rPr>
          <w:rFonts w:ascii="Arial" w:hAnsi="Arial" w:cs="Arial"/>
          <w:b/>
          <w:bCs/>
        </w:rPr>
      </w:pPr>
      <w:r w:rsidRPr="00B226FC">
        <w:rPr>
          <w:rFonts w:ascii="Arial" w:hAnsi="Arial" w:cs="Arial"/>
          <w:b/>
          <w:bCs/>
        </w:rPr>
        <w:t>Szpital Wojewódzki w Poznaniu</w:t>
      </w:r>
    </w:p>
    <w:p w14:paraId="19642246" w14:textId="77777777" w:rsidR="00D64136" w:rsidRPr="00353FDC" w:rsidRDefault="00B226FC" w:rsidP="00E47B16">
      <w:pPr>
        <w:ind w:right="3969"/>
        <w:rPr>
          <w:rFonts w:ascii="Arial" w:hAnsi="Arial" w:cs="Arial"/>
          <w:b/>
          <w:bCs/>
        </w:rPr>
      </w:pPr>
      <w:r w:rsidRPr="00B226FC">
        <w:rPr>
          <w:rFonts w:ascii="Arial" w:hAnsi="Arial" w:cs="Arial"/>
          <w:b/>
          <w:bCs/>
        </w:rPr>
        <w:t>Dział Zamówień Publicznych</w:t>
      </w:r>
    </w:p>
    <w:p w14:paraId="31838895" w14:textId="77777777" w:rsidR="00D64136" w:rsidRPr="00353FDC" w:rsidRDefault="00B226FC" w:rsidP="00E47B16">
      <w:pPr>
        <w:ind w:right="3969"/>
        <w:rPr>
          <w:rFonts w:ascii="Arial" w:hAnsi="Arial" w:cs="Arial"/>
        </w:rPr>
      </w:pPr>
      <w:r w:rsidRPr="00B226FC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B226FC">
        <w:rPr>
          <w:rFonts w:ascii="Arial" w:hAnsi="Arial" w:cs="Arial"/>
        </w:rPr>
        <w:t>7/19</w:t>
      </w:r>
    </w:p>
    <w:p w14:paraId="1E1B9BF7" w14:textId="77777777" w:rsidR="00D64136" w:rsidRPr="00353FDC" w:rsidRDefault="00B226FC" w:rsidP="00E47B16">
      <w:pPr>
        <w:ind w:right="3969"/>
        <w:rPr>
          <w:rFonts w:ascii="Arial" w:hAnsi="Arial" w:cs="Arial"/>
        </w:rPr>
      </w:pPr>
      <w:r w:rsidRPr="00B226FC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B226FC">
        <w:rPr>
          <w:rFonts w:ascii="Arial" w:hAnsi="Arial" w:cs="Arial"/>
        </w:rPr>
        <w:t>Poznań</w:t>
      </w:r>
    </w:p>
    <w:p w14:paraId="7D5C1104" w14:textId="77777777" w:rsidR="00E47B16" w:rsidRDefault="00E47B16" w:rsidP="00E47B16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D21F9AA" w14:textId="147F93F6" w:rsidR="009F463B" w:rsidRDefault="009F463B" w:rsidP="00E47B1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B73D3AF" w14:textId="77777777" w:rsidR="00D64136" w:rsidRDefault="009F463B" w:rsidP="00E47B16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7FC9817" w14:textId="77777777" w:rsidR="00E47B16" w:rsidRDefault="00E47B16" w:rsidP="00E47B1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73649A3F" w14:textId="77777777" w:rsidR="00E47B16" w:rsidRPr="009F463B" w:rsidRDefault="00E47B16" w:rsidP="00E47B1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E610C98" w14:textId="77777777" w:rsidTr="005E0D0A">
        <w:tc>
          <w:tcPr>
            <w:tcW w:w="10065" w:type="dxa"/>
            <w:shd w:val="clear" w:color="auto" w:fill="F2F2F2"/>
            <w:hideMark/>
          </w:tcPr>
          <w:p w14:paraId="058CD41E" w14:textId="77777777" w:rsidR="00D64136" w:rsidRPr="00353FDC" w:rsidRDefault="00D64136" w:rsidP="00E47B1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6B239D3" w14:textId="77777777" w:rsidR="00D64136" w:rsidRPr="00353FDC" w:rsidRDefault="00D64136" w:rsidP="00E47B1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C2D2538" w14:textId="77777777" w:rsidR="00D64136" w:rsidRPr="00353FDC" w:rsidRDefault="00D64136" w:rsidP="00E47B16">
      <w:pPr>
        <w:keepNext/>
        <w:outlineLvl w:val="0"/>
        <w:rPr>
          <w:rFonts w:ascii="Arial" w:hAnsi="Arial" w:cs="Arial"/>
          <w:b/>
        </w:rPr>
      </w:pPr>
    </w:p>
    <w:p w14:paraId="1AF9B4E1" w14:textId="77777777" w:rsidR="00D64136" w:rsidRPr="00353FDC" w:rsidRDefault="00D64136" w:rsidP="00E47B16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6E9598F7" w14:textId="77777777" w:rsidTr="005E0D0A">
        <w:tc>
          <w:tcPr>
            <w:tcW w:w="2269" w:type="dxa"/>
          </w:tcPr>
          <w:p w14:paraId="789CE5FD" w14:textId="77777777" w:rsidR="00D64136" w:rsidRPr="00353FDC" w:rsidRDefault="00D64136" w:rsidP="00E47B1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36301B57" w14:textId="77777777" w:rsidR="00D64136" w:rsidRPr="00353FDC" w:rsidRDefault="00B226FC" w:rsidP="00E47B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Dostawa wyrobów medycznych dla Bloku Operacyjnego Szpitala Wojewódzkiego w Poznaniu</w:t>
            </w:r>
          </w:p>
        </w:tc>
      </w:tr>
      <w:tr w:rsidR="00B226FC" w:rsidRPr="00353FDC" w14:paraId="7D2402B3" w14:textId="77777777" w:rsidTr="0057671D">
        <w:tc>
          <w:tcPr>
            <w:tcW w:w="2269" w:type="dxa"/>
          </w:tcPr>
          <w:p w14:paraId="7C1A3D0E" w14:textId="77777777" w:rsidR="00B226FC" w:rsidRPr="00353FDC" w:rsidRDefault="00B226FC" w:rsidP="00E47B1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15A52FB5" w14:textId="77777777" w:rsidR="00B226FC" w:rsidRPr="00353FDC" w:rsidRDefault="00B226FC" w:rsidP="00E47B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SZW/DZP/35/2025</w:t>
            </w:r>
          </w:p>
        </w:tc>
      </w:tr>
    </w:tbl>
    <w:p w14:paraId="698885F6" w14:textId="77777777" w:rsidR="00D64136" w:rsidRDefault="00D64136" w:rsidP="00E47B1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E37B11B" w14:textId="77777777" w:rsidR="00E47B16" w:rsidRPr="00E1738E" w:rsidRDefault="00E47B16" w:rsidP="00E47B1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FAC9F8C" w14:textId="609326FD" w:rsidR="00D64136" w:rsidRDefault="00D64136" w:rsidP="00E47B16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B226FC" w:rsidRPr="00B226FC">
        <w:rPr>
          <w:rFonts w:ascii="Arial" w:hAnsi="Arial" w:cs="Arial"/>
          <w:b/>
        </w:rPr>
        <w:t>Szpital Wojewódzki w Poznaniu</w:t>
      </w:r>
      <w:r w:rsidR="00E47B16">
        <w:rPr>
          <w:rFonts w:ascii="Arial" w:hAnsi="Arial" w:cs="Arial"/>
          <w:b/>
        </w:rPr>
        <w:t xml:space="preserve">, </w:t>
      </w:r>
      <w:r w:rsidR="00B226FC" w:rsidRPr="00B226F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226FC" w:rsidRPr="00B226FC">
        <w:rPr>
          <w:rFonts w:ascii="Arial" w:hAnsi="Arial" w:cs="Arial"/>
        </w:rPr>
        <w:t>(</w:t>
      </w:r>
      <w:proofErr w:type="spellStart"/>
      <w:r w:rsidR="00B226FC" w:rsidRPr="00B226FC">
        <w:rPr>
          <w:rFonts w:ascii="Arial" w:hAnsi="Arial" w:cs="Arial"/>
        </w:rPr>
        <w:t>t.j</w:t>
      </w:r>
      <w:proofErr w:type="spellEnd"/>
      <w:r w:rsidR="00B226FC" w:rsidRPr="00B226FC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5A4DB471" w14:textId="77777777" w:rsidR="00E47B16" w:rsidRDefault="00E47B16" w:rsidP="00E47B16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226FC" w14:paraId="3F97B8CC" w14:textId="77777777" w:rsidTr="005767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185DD" w14:textId="77777777" w:rsidR="00B226FC" w:rsidRPr="00F245C5" w:rsidRDefault="00B226FC" w:rsidP="00E47B16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26F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26FC">
              <w:rPr>
                <w:rFonts w:ascii="Arial" w:hAnsi="Arial" w:cs="Arial"/>
              </w:rPr>
              <w:t>Pakiet nr 1</w:t>
            </w:r>
          </w:p>
          <w:p w14:paraId="0A295E7B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/>
              </w:rPr>
            </w:pPr>
            <w:r w:rsidRPr="00B226FC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B226FC">
              <w:rPr>
                <w:rFonts w:ascii="Arial" w:hAnsi="Arial" w:cs="Arial"/>
                <w:b/>
              </w:rPr>
              <w:t>Med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Poland Sp. z o.o.</w:t>
            </w:r>
          </w:p>
          <w:p w14:paraId="645C8D9A" w14:textId="77777777" w:rsidR="00E47B16" w:rsidRDefault="00E47B16" w:rsidP="00E47B1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RTM </w:t>
            </w:r>
            <w:proofErr w:type="spellStart"/>
            <w:r>
              <w:rPr>
                <w:rFonts w:ascii="Arial" w:hAnsi="Arial" w:cs="Arial"/>
              </w:rPr>
              <w:t>W.Pileckiego</w:t>
            </w:r>
            <w:proofErr w:type="spellEnd"/>
            <w:r>
              <w:rPr>
                <w:rFonts w:ascii="Arial" w:hAnsi="Arial" w:cs="Arial"/>
              </w:rPr>
              <w:t xml:space="preserve"> 59 lok. 151</w:t>
            </w:r>
          </w:p>
          <w:p w14:paraId="3E7F79D7" w14:textId="4DB12BCE" w:rsidR="00B226FC" w:rsidRPr="00F245C5" w:rsidRDefault="00E47B16" w:rsidP="00E47B1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02-781</w:t>
            </w:r>
            <w:r w:rsidRPr="00986737">
              <w:rPr>
                <w:rFonts w:ascii="Arial" w:hAnsi="Arial" w:cs="Arial"/>
              </w:rPr>
              <w:t xml:space="preserve"> </w:t>
            </w:r>
            <w:r w:rsidRPr="008F138F">
              <w:rPr>
                <w:rFonts w:ascii="Arial" w:hAnsi="Arial" w:cs="Arial"/>
              </w:rPr>
              <w:t>Warszawa</w:t>
            </w:r>
          </w:p>
          <w:p w14:paraId="3B71F32A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26FC">
              <w:rPr>
                <w:rFonts w:ascii="Arial" w:hAnsi="Arial" w:cs="Arial"/>
                <w:b/>
              </w:rPr>
              <w:t>56 408.40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8A65BB" w14:textId="77777777" w:rsidR="00B226FC" w:rsidRPr="00F245C5" w:rsidRDefault="00B226FC" w:rsidP="00E47B16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6D77BF" w14:textId="77777777" w:rsidR="00B226FC" w:rsidRPr="00F245C5" w:rsidRDefault="00B226FC" w:rsidP="00E47B16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226F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B226FC" w14:paraId="68D0CE91" w14:textId="77777777" w:rsidTr="005767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93EDB" w14:textId="77777777" w:rsidR="00B226FC" w:rsidRPr="00F245C5" w:rsidRDefault="00B226FC" w:rsidP="00E47B16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26F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26FC">
              <w:rPr>
                <w:rFonts w:ascii="Arial" w:hAnsi="Arial" w:cs="Arial"/>
              </w:rPr>
              <w:t>Pakiet nr 2</w:t>
            </w:r>
          </w:p>
          <w:p w14:paraId="240D1BBF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226FC">
              <w:rPr>
                <w:rFonts w:ascii="Arial" w:hAnsi="Arial" w:cs="Arial"/>
                <w:b/>
              </w:rPr>
              <w:t>Medicus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Sp. z o.o.</w:t>
            </w:r>
          </w:p>
          <w:p w14:paraId="25EE2D1B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Plac Strzelecki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D45198F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50-224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Wrocław</w:t>
            </w:r>
          </w:p>
          <w:p w14:paraId="1EF257FF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26FC">
              <w:rPr>
                <w:rFonts w:ascii="Arial" w:hAnsi="Arial" w:cs="Arial"/>
                <w:b/>
              </w:rPr>
              <w:t>21 049.20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2268B55" w14:textId="77777777" w:rsidR="00B226FC" w:rsidRPr="00F245C5" w:rsidRDefault="00B226FC" w:rsidP="00E47B16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BBC1079" w14:textId="77777777" w:rsidR="00B226FC" w:rsidRPr="00F245C5" w:rsidRDefault="00B226FC" w:rsidP="00E47B16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226F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B226FC" w14:paraId="18A8463E" w14:textId="77777777" w:rsidTr="005767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17DFF" w14:textId="77777777" w:rsidR="00B226FC" w:rsidRPr="00F245C5" w:rsidRDefault="00B226FC" w:rsidP="00E47B16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26FC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26FC">
              <w:rPr>
                <w:rFonts w:ascii="Arial" w:hAnsi="Arial" w:cs="Arial"/>
              </w:rPr>
              <w:t>Pakiet nr 3</w:t>
            </w:r>
          </w:p>
          <w:p w14:paraId="419B7A00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226FC">
              <w:rPr>
                <w:rFonts w:ascii="Arial" w:hAnsi="Arial" w:cs="Arial"/>
                <w:b/>
              </w:rPr>
              <w:t>Aesculap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B226FC">
              <w:rPr>
                <w:rFonts w:ascii="Arial" w:hAnsi="Arial" w:cs="Arial"/>
                <w:b/>
              </w:rPr>
              <w:t>Chifa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Sp. z o.o.</w:t>
            </w:r>
          </w:p>
          <w:p w14:paraId="04A42E17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988E4E6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Nowy Tomyśl</w:t>
            </w:r>
          </w:p>
          <w:p w14:paraId="03C21C68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26FC">
              <w:rPr>
                <w:rFonts w:ascii="Arial" w:hAnsi="Arial" w:cs="Arial"/>
                <w:b/>
              </w:rPr>
              <w:t>48 508.20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8C874E2" w14:textId="77777777" w:rsidR="00B226FC" w:rsidRPr="00F245C5" w:rsidRDefault="00B226FC" w:rsidP="00E47B16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D38D74B" w14:textId="77777777" w:rsidR="00B226FC" w:rsidRPr="00F245C5" w:rsidRDefault="00B226FC" w:rsidP="00E47B16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226F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B226FC" w14:paraId="07584BE1" w14:textId="77777777" w:rsidTr="005767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84E1" w14:textId="77777777" w:rsidR="00B226FC" w:rsidRPr="00F245C5" w:rsidRDefault="00B226FC" w:rsidP="00E47B16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226FC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26FC">
              <w:rPr>
                <w:rFonts w:ascii="Arial" w:hAnsi="Arial" w:cs="Arial"/>
              </w:rPr>
              <w:t>Pakiet nr 4</w:t>
            </w:r>
          </w:p>
          <w:p w14:paraId="0B4562BD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226FC">
              <w:rPr>
                <w:rFonts w:ascii="Arial" w:hAnsi="Arial" w:cs="Arial"/>
                <w:b/>
              </w:rPr>
              <w:t>Aesculap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B226FC">
              <w:rPr>
                <w:rFonts w:ascii="Arial" w:hAnsi="Arial" w:cs="Arial"/>
                <w:b/>
              </w:rPr>
              <w:t>Chifa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Sp. z o.o.</w:t>
            </w:r>
          </w:p>
          <w:p w14:paraId="7FE9AC92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28E5AEB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Nowy Tomyśl</w:t>
            </w:r>
          </w:p>
          <w:p w14:paraId="6A42C934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26FC">
              <w:rPr>
                <w:rFonts w:ascii="Arial" w:hAnsi="Arial" w:cs="Arial"/>
                <w:b/>
              </w:rPr>
              <w:t>70 437.60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F2DB5F2" w14:textId="77777777" w:rsidR="00B226FC" w:rsidRPr="00F245C5" w:rsidRDefault="00B226FC" w:rsidP="00E47B16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7A9C787" w14:textId="77777777" w:rsidR="00B226FC" w:rsidRPr="00F245C5" w:rsidRDefault="00B226FC" w:rsidP="00E47B16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226F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B226FC" w14:paraId="68341589" w14:textId="77777777" w:rsidTr="005767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3B54D" w14:textId="77777777" w:rsidR="00B226FC" w:rsidRPr="00F245C5" w:rsidRDefault="00B226FC" w:rsidP="00E47B16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26FC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26FC">
              <w:rPr>
                <w:rFonts w:ascii="Arial" w:hAnsi="Arial" w:cs="Arial"/>
              </w:rPr>
              <w:t>Pakiet nr 5</w:t>
            </w:r>
          </w:p>
          <w:p w14:paraId="492F3E83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226FC">
              <w:rPr>
                <w:rFonts w:ascii="Arial" w:hAnsi="Arial" w:cs="Arial"/>
                <w:b/>
              </w:rPr>
              <w:t>Aesculap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B226FC">
              <w:rPr>
                <w:rFonts w:ascii="Arial" w:hAnsi="Arial" w:cs="Arial"/>
                <w:b/>
              </w:rPr>
              <w:t>Chifa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Sp. z o.o.</w:t>
            </w:r>
          </w:p>
          <w:p w14:paraId="347E04E0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8DE4AF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Nowy Tomyśl</w:t>
            </w:r>
          </w:p>
          <w:p w14:paraId="1B8AE937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26FC">
              <w:rPr>
                <w:rFonts w:ascii="Arial" w:hAnsi="Arial" w:cs="Arial"/>
                <w:b/>
              </w:rPr>
              <w:t>167 184.00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B219C14" w14:textId="77777777" w:rsidR="00B226FC" w:rsidRPr="00F245C5" w:rsidRDefault="00B226FC" w:rsidP="00E47B16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36D6E7B" w14:textId="77777777" w:rsidR="00B226FC" w:rsidRPr="00F245C5" w:rsidRDefault="00B226FC" w:rsidP="00E47B16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226F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B226FC" w14:paraId="73BE2348" w14:textId="77777777" w:rsidTr="005767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B1318" w14:textId="77777777" w:rsidR="00B226FC" w:rsidRPr="00F245C5" w:rsidRDefault="00B226FC" w:rsidP="00E47B16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26FC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26FC">
              <w:rPr>
                <w:rFonts w:ascii="Arial" w:hAnsi="Arial" w:cs="Arial"/>
              </w:rPr>
              <w:t>Pakiet nr 6</w:t>
            </w:r>
          </w:p>
          <w:p w14:paraId="5C884FE4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226FC">
              <w:rPr>
                <w:rFonts w:ascii="Arial" w:hAnsi="Arial" w:cs="Arial"/>
                <w:b/>
              </w:rPr>
              <w:t>Aesculap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B226FC">
              <w:rPr>
                <w:rFonts w:ascii="Arial" w:hAnsi="Arial" w:cs="Arial"/>
                <w:b/>
              </w:rPr>
              <w:t>Chifa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Sp. z o.o.</w:t>
            </w:r>
          </w:p>
          <w:p w14:paraId="746DC54D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2371542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Nowy Tomyśl</w:t>
            </w:r>
          </w:p>
          <w:p w14:paraId="0637493D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26FC">
              <w:rPr>
                <w:rFonts w:ascii="Arial" w:hAnsi="Arial" w:cs="Arial"/>
                <w:b/>
              </w:rPr>
              <w:t>7 587.00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2016ED9" w14:textId="77777777" w:rsidR="00B226FC" w:rsidRPr="00F245C5" w:rsidRDefault="00B226FC" w:rsidP="00E47B16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C062B76" w14:textId="77777777" w:rsidR="00B226FC" w:rsidRPr="00F245C5" w:rsidRDefault="00B226FC" w:rsidP="00E47B16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226F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B226FC" w14:paraId="40BE1F49" w14:textId="77777777" w:rsidTr="005767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C840E" w14:textId="77777777" w:rsidR="00B226FC" w:rsidRPr="00F245C5" w:rsidRDefault="00B226FC" w:rsidP="00E47B16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26FC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26FC">
              <w:rPr>
                <w:rFonts w:ascii="Arial" w:hAnsi="Arial" w:cs="Arial"/>
              </w:rPr>
              <w:t>Pakiet nr 7</w:t>
            </w:r>
          </w:p>
          <w:p w14:paraId="5842F383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/>
              </w:rPr>
            </w:pPr>
            <w:r w:rsidRPr="00B226FC">
              <w:rPr>
                <w:rFonts w:ascii="Arial" w:hAnsi="Arial" w:cs="Arial"/>
                <w:b/>
              </w:rPr>
              <w:t>OLYMPUS POLSKA Sp. z o.o.</w:t>
            </w:r>
          </w:p>
          <w:p w14:paraId="27FB3EAB" w14:textId="77777777" w:rsidR="007D5C0B" w:rsidRPr="00986737" w:rsidRDefault="007D5C0B" w:rsidP="007D5C0B">
            <w:pPr>
              <w:rPr>
                <w:rFonts w:ascii="Arial" w:hAnsi="Arial" w:cs="Arial"/>
              </w:rPr>
            </w:pPr>
            <w:r w:rsidRPr="008F138F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Wynalazek 1</w:t>
            </w:r>
            <w:r w:rsidRPr="00986737">
              <w:rPr>
                <w:rFonts w:ascii="Arial" w:hAnsi="Arial" w:cs="Arial"/>
              </w:rPr>
              <w:t xml:space="preserve"> </w:t>
            </w:r>
          </w:p>
          <w:p w14:paraId="500C7F31" w14:textId="77777777" w:rsidR="007D5C0B" w:rsidRDefault="007D5C0B" w:rsidP="007D5C0B">
            <w:pPr>
              <w:jc w:val="both"/>
              <w:rPr>
                <w:rFonts w:ascii="Arial" w:hAnsi="Arial" w:cs="Arial"/>
              </w:rPr>
            </w:pPr>
            <w:r w:rsidRPr="008F138F">
              <w:rPr>
                <w:rFonts w:ascii="Arial" w:hAnsi="Arial" w:cs="Arial"/>
              </w:rPr>
              <w:t>02-67</w:t>
            </w:r>
            <w:r>
              <w:rPr>
                <w:rFonts w:ascii="Arial" w:hAnsi="Arial" w:cs="Arial"/>
              </w:rPr>
              <w:t>7</w:t>
            </w:r>
            <w:r w:rsidRPr="008F138F">
              <w:rPr>
                <w:rFonts w:ascii="Arial" w:hAnsi="Arial" w:cs="Arial"/>
              </w:rPr>
              <w:t>Warszawa</w:t>
            </w:r>
            <w:r w:rsidRPr="00F245C5">
              <w:rPr>
                <w:rFonts w:ascii="Arial" w:hAnsi="Arial" w:cs="Arial"/>
              </w:rPr>
              <w:t xml:space="preserve"> </w:t>
            </w:r>
          </w:p>
          <w:p w14:paraId="6F50884B" w14:textId="706439DB" w:rsidR="00B226FC" w:rsidRPr="00F245C5" w:rsidRDefault="00B226FC" w:rsidP="007D5C0B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26FC">
              <w:rPr>
                <w:rFonts w:ascii="Arial" w:hAnsi="Arial" w:cs="Arial"/>
                <w:b/>
              </w:rPr>
              <w:t>162 982.00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89872C" w14:textId="77777777" w:rsidR="00B226FC" w:rsidRPr="00F245C5" w:rsidRDefault="00B226FC" w:rsidP="00E47B16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A13B2C5" w14:textId="77777777" w:rsidR="00B226FC" w:rsidRPr="00F245C5" w:rsidRDefault="00B226FC" w:rsidP="00E47B16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226F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B226FC" w14:paraId="27E8DC00" w14:textId="77777777" w:rsidTr="0057671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306B0" w14:textId="77777777" w:rsidR="00B226FC" w:rsidRPr="00F245C5" w:rsidRDefault="00B226FC" w:rsidP="00E47B16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226FC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226FC">
              <w:rPr>
                <w:rFonts w:ascii="Arial" w:hAnsi="Arial" w:cs="Arial"/>
              </w:rPr>
              <w:t>Pakiet nr 8</w:t>
            </w:r>
          </w:p>
          <w:p w14:paraId="4CE47F9A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226FC">
              <w:rPr>
                <w:rFonts w:ascii="Arial" w:hAnsi="Arial" w:cs="Arial"/>
                <w:b/>
              </w:rPr>
              <w:t>Johnson&amp;Johnson</w:t>
            </w:r>
            <w:proofErr w:type="spellEnd"/>
            <w:r w:rsidRPr="00B226FC">
              <w:rPr>
                <w:rFonts w:ascii="Arial" w:hAnsi="Arial" w:cs="Arial"/>
                <w:b/>
              </w:rPr>
              <w:t xml:space="preserve"> Poland Sp. z o.o.</w:t>
            </w:r>
          </w:p>
          <w:p w14:paraId="750025D6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B87C5A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B226FC">
              <w:rPr>
                <w:rFonts w:ascii="Arial" w:hAnsi="Arial" w:cs="Arial"/>
                <w:bCs/>
              </w:rPr>
              <w:t>02-135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226FC">
              <w:rPr>
                <w:rFonts w:ascii="Arial" w:hAnsi="Arial" w:cs="Arial"/>
                <w:bCs/>
              </w:rPr>
              <w:t>Warszawa</w:t>
            </w:r>
          </w:p>
          <w:p w14:paraId="3D875B0B" w14:textId="77777777" w:rsidR="00B226FC" w:rsidRPr="00F245C5" w:rsidRDefault="00B226FC" w:rsidP="00E47B16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226FC">
              <w:rPr>
                <w:rFonts w:ascii="Arial" w:hAnsi="Arial" w:cs="Arial"/>
                <w:b/>
              </w:rPr>
              <w:t>167 017.68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CBC8061" w14:textId="77777777" w:rsidR="00B226FC" w:rsidRPr="00F245C5" w:rsidRDefault="00B226FC" w:rsidP="00E47B16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695B260" w14:textId="77777777" w:rsidR="00B226FC" w:rsidRPr="00F245C5" w:rsidRDefault="00B226FC" w:rsidP="00E47B16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226F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725D4F93" w14:textId="77777777" w:rsidR="00E47B16" w:rsidRDefault="00E47B16" w:rsidP="00E47B16">
      <w:pPr>
        <w:jc w:val="both"/>
        <w:rPr>
          <w:rFonts w:ascii="Arial" w:hAnsi="Arial" w:cs="Arial"/>
          <w:b/>
          <w:bCs/>
          <w:color w:val="000000"/>
        </w:rPr>
      </w:pPr>
    </w:p>
    <w:p w14:paraId="2B4CBEA6" w14:textId="7210320F" w:rsidR="00D64136" w:rsidRDefault="00D64136" w:rsidP="00E47B16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536"/>
        <w:gridCol w:w="2268"/>
        <w:gridCol w:w="1276"/>
      </w:tblGrid>
      <w:tr w:rsidR="00D64136" w14:paraId="3D81EA08" w14:textId="77777777" w:rsidTr="007D5C0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3AA731" w14:textId="77777777" w:rsidR="00D64136" w:rsidRPr="00F245C5" w:rsidRDefault="00D64136" w:rsidP="00E47B16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2CE82D" w14:textId="77777777" w:rsidR="00D64136" w:rsidRPr="00F245C5" w:rsidRDefault="00D64136" w:rsidP="00E47B16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D3FD56" w14:textId="77777777" w:rsidR="00D64136" w:rsidRPr="00F245C5" w:rsidRDefault="00D64136" w:rsidP="00E47B16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AA90CE" w14:textId="77777777" w:rsidR="00D64136" w:rsidRPr="00F245C5" w:rsidRDefault="00D64136" w:rsidP="00E47B16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226FC" w14:paraId="25BD010D" w14:textId="77777777" w:rsidTr="007D5C0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BFB6A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26FC">
              <w:rPr>
                <w:rFonts w:ascii="Arial" w:hAnsi="Arial" w:cs="Arial"/>
                <w:sz w:val="22"/>
                <w:szCs w:val="22"/>
              </w:rPr>
              <w:t>Pakiet nr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E86D" w14:textId="77777777" w:rsidR="00B226FC" w:rsidRPr="007D7932" w:rsidRDefault="00B226FC" w:rsidP="00E47B1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0C3E0DB" w14:textId="77777777" w:rsidR="00E47B16" w:rsidRPr="00E47B16" w:rsidRDefault="00E47B16" w:rsidP="00E47B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47B16">
              <w:rPr>
                <w:rFonts w:ascii="Arial" w:hAnsi="Arial" w:cs="Arial"/>
                <w:sz w:val="22"/>
                <w:szCs w:val="22"/>
              </w:rPr>
              <w:t xml:space="preserve">ul. RTM </w:t>
            </w:r>
            <w:proofErr w:type="spellStart"/>
            <w:r w:rsidRPr="00E47B16">
              <w:rPr>
                <w:rFonts w:ascii="Arial" w:hAnsi="Arial" w:cs="Arial"/>
                <w:sz w:val="22"/>
                <w:szCs w:val="22"/>
              </w:rPr>
              <w:t>W.Pileckiego</w:t>
            </w:r>
            <w:proofErr w:type="spellEnd"/>
            <w:r w:rsidRPr="00E47B16">
              <w:rPr>
                <w:rFonts w:ascii="Arial" w:hAnsi="Arial" w:cs="Arial"/>
                <w:sz w:val="22"/>
                <w:szCs w:val="22"/>
              </w:rPr>
              <w:t xml:space="preserve"> 59 lok. 151</w:t>
            </w:r>
          </w:p>
          <w:p w14:paraId="3622E905" w14:textId="1595F393" w:rsidR="00B226FC" w:rsidRPr="007D7932" w:rsidRDefault="00E47B16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47B16">
              <w:rPr>
                <w:rFonts w:ascii="Arial" w:hAnsi="Arial" w:cs="Arial"/>
                <w:sz w:val="22"/>
                <w:szCs w:val="22"/>
              </w:rPr>
              <w:t>02-781 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2246D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71F8" w14:textId="77777777" w:rsidR="00B226FC" w:rsidRPr="007D7932" w:rsidRDefault="00B226FC" w:rsidP="00E4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26FC" w14:paraId="60313551" w14:textId="77777777" w:rsidTr="007D5C0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0DE9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26FC">
              <w:rPr>
                <w:rFonts w:ascii="Arial" w:hAnsi="Arial" w:cs="Arial"/>
                <w:sz w:val="22"/>
                <w:szCs w:val="22"/>
              </w:rPr>
              <w:t>Pakiet nr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89AB6" w14:textId="77777777" w:rsidR="00B226FC" w:rsidRPr="007D7932" w:rsidRDefault="00B226FC" w:rsidP="00E47B1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5E3DD48" w14:textId="77777777" w:rsidR="00B226FC" w:rsidRPr="007D7932" w:rsidRDefault="00B226FC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Plac Strzelecki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01ACF099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50-224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6BE19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7BED8" w14:textId="77777777" w:rsidR="00B226FC" w:rsidRPr="007D7932" w:rsidRDefault="00B226FC" w:rsidP="00E4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26FC" w14:paraId="0F5B9C1E" w14:textId="77777777" w:rsidTr="007D5C0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73DE4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26FC">
              <w:rPr>
                <w:rFonts w:ascii="Arial" w:hAnsi="Arial" w:cs="Arial"/>
                <w:sz w:val="22"/>
                <w:szCs w:val="22"/>
              </w:rPr>
              <w:t>Pakiet nr 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E2906" w14:textId="77777777" w:rsidR="00B226FC" w:rsidRPr="007D7932" w:rsidRDefault="00B226FC" w:rsidP="00E47B1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32892D0" w14:textId="77777777" w:rsidR="00B226FC" w:rsidRPr="007D7932" w:rsidRDefault="00B226FC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69501EA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74B5F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33B6D" w14:textId="77777777" w:rsidR="00B226FC" w:rsidRPr="007D7932" w:rsidRDefault="00B226FC" w:rsidP="00E4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26FC" w14:paraId="7372CBF9" w14:textId="77777777" w:rsidTr="007D5C0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E45E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26FC">
              <w:rPr>
                <w:rFonts w:ascii="Arial" w:hAnsi="Arial" w:cs="Arial"/>
                <w:sz w:val="22"/>
                <w:szCs w:val="22"/>
              </w:rPr>
              <w:t>Pakiet nr 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5D034" w14:textId="77777777" w:rsidR="00B226FC" w:rsidRPr="007D7932" w:rsidRDefault="00B226FC" w:rsidP="00E47B1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6D11D81" w14:textId="77777777" w:rsidR="00B226FC" w:rsidRPr="007D7932" w:rsidRDefault="00B226FC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F65A3B2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5C898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D3C65" w14:textId="77777777" w:rsidR="00B226FC" w:rsidRPr="007D7932" w:rsidRDefault="00B226FC" w:rsidP="00E4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26FC" w14:paraId="470DAB06" w14:textId="77777777" w:rsidTr="007D5C0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81522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26FC">
              <w:rPr>
                <w:rFonts w:ascii="Arial" w:hAnsi="Arial" w:cs="Arial"/>
                <w:sz w:val="22"/>
                <w:szCs w:val="22"/>
              </w:rPr>
              <w:t>Pakiet nr 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F6EA0" w14:textId="77777777" w:rsidR="00B226FC" w:rsidRPr="007D7932" w:rsidRDefault="00B226FC" w:rsidP="00E47B1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3E3CF96" w14:textId="77777777" w:rsidR="00B226FC" w:rsidRPr="007D7932" w:rsidRDefault="00B226FC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lastRenderedPageBreak/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59F70B4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3809B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A4A1" w14:textId="77777777" w:rsidR="00B226FC" w:rsidRPr="007D7932" w:rsidRDefault="00B226FC" w:rsidP="00E4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26FC" w14:paraId="38FF3617" w14:textId="77777777" w:rsidTr="007D5C0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ECA7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26FC">
              <w:rPr>
                <w:rFonts w:ascii="Arial" w:hAnsi="Arial" w:cs="Arial"/>
                <w:sz w:val="22"/>
                <w:szCs w:val="22"/>
              </w:rPr>
              <w:t>Pakiet nr 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BCF3" w14:textId="77777777" w:rsidR="00B226FC" w:rsidRPr="007D7932" w:rsidRDefault="00B226FC" w:rsidP="00E47B1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F0AA0E6" w14:textId="77777777" w:rsidR="00B226FC" w:rsidRPr="007D7932" w:rsidRDefault="00B226FC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5CB83AD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61E1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F35F" w14:textId="77777777" w:rsidR="00B226FC" w:rsidRPr="007D7932" w:rsidRDefault="00B226FC" w:rsidP="00E4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26FC" w14:paraId="479BA815" w14:textId="77777777" w:rsidTr="007D5C0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DB23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26FC">
              <w:rPr>
                <w:rFonts w:ascii="Arial" w:hAnsi="Arial" w:cs="Arial"/>
                <w:sz w:val="22"/>
                <w:szCs w:val="22"/>
              </w:rPr>
              <w:t>Pakiet nr 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58BD4" w14:textId="77777777" w:rsidR="00B226FC" w:rsidRPr="007D7932" w:rsidRDefault="00B226FC" w:rsidP="00E47B1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47E34BC3" w14:textId="77777777" w:rsidR="007D5C0B" w:rsidRPr="007D5C0B" w:rsidRDefault="007D5C0B" w:rsidP="007D5C0B">
            <w:pPr>
              <w:rPr>
                <w:rFonts w:ascii="Arial" w:hAnsi="Arial" w:cs="Arial"/>
                <w:sz w:val="22"/>
                <w:szCs w:val="22"/>
              </w:rPr>
            </w:pPr>
            <w:r w:rsidRPr="007D5C0B">
              <w:rPr>
                <w:rFonts w:ascii="Arial" w:hAnsi="Arial" w:cs="Arial"/>
                <w:sz w:val="22"/>
                <w:szCs w:val="22"/>
              </w:rPr>
              <w:t xml:space="preserve">ul. Wynalazek 1 </w:t>
            </w:r>
          </w:p>
          <w:p w14:paraId="1E65E5D3" w14:textId="75DE64B5" w:rsidR="00B226FC" w:rsidRPr="007D7932" w:rsidRDefault="007D5C0B" w:rsidP="007D5C0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D5C0B">
              <w:rPr>
                <w:rFonts w:ascii="Arial" w:hAnsi="Arial" w:cs="Arial"/>
                <w:sz w:val="22"/>
                <w:szCs w:val="22"/>
              </w:rPr>
              <w:t>02-677Warszawa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E865A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4F51A" w14:textId="77777777" w:rsidR="00B226FC" w:rsidRPr="007D7932" w:rsidRDefault="00B226FC" w:rsidP="00E4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226FC" w14:paraId="3D688882" w14:textId="77777777" w:rsidTr="007D5C0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C0BF7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226FC">
              <w:rPr>
                <w:rFonts w:ascii="Arial" w:hAnsi="Arial" w:cs="Arial"/>
                <w:sz w:val="22"/>
                <w:szCs w:val="22"/>
              </w:rPr>
              <w:t>Pakiet nr 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3E782" w14:textId="77777777" w:rsidR="00B226FC" w:rsidRPr="007D7932" w:rsidRDefault="00B226FC" w:rsidP="00E47B1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>Johnson&amp;Johnson</w:t>
            </w:r>
            <w:proofErr w:type="spellEnd"/>
            <w:r w:rsidRPr="00B226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CC54BD5" w14:textId="77777777" w:rsidR="00B226FC" w:rsidRPr="007D7932" w:rsidRDefault="00B226FC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27FAE98C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02-135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226FC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E580E" w14:textId="77777777" w:rsidR="00B226FC" w:rsidRPr="007D7932" w:rsidRDefault="00B226FC" w:rsidP="00E4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F3C4" w14:textId="77777777" w:rsidR="00B226FC" w:rsidRPr="007D7932" w:rsidRDefault="00B226FC" w:rsidP="00E4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26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E49C90D" w14:textId="77777777" w:rsidR="00D64136" w:rsidRDefault="00D64136" w:rsidP="00E47B16">
      <w:pPr>
        <w:jc w:val="both"/>
        <w:rPr>
          <w:rFonts w:ascii="Arial" w:hAnsi="Arial" w:cs="Arial"/>
          <w:color w:val="000000"/>
        </w:rPr>
      </w:pPr>
    </w:p>
    <w:p w14:paraId="1FB2F228" w14:textId="77777777" w:rsidR="00D64136" w:rsidRDefault="00D64136" w:rsidP="00E47B16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3788EB2E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F00BAE1" w14:textId="77777777" w:rsidR="00D64136" w:rsidRPr="007D7932" w:rsidRDefault="00D64136" w:rsidP="00E47B16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A0E151E" w14:textId="77777777" w:rsidR="00D64136" w:rsidRPr="007D7932" w:rsidRDefault="00D64136" w:rsidP="00E47B16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94CEF66" w14:textId="77777777" w:rsidR="00D64136" w:rsidRPr="007D7932" w:rsidRDefault="00D64136" w:rsidP="00E47B16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0FCE2583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B3165C" w14:textId="77777777" w:rsidR="00D64136" w:rsidRPr="007D7932" w:rsidRDefault="00D64136" w:rsidP="00E47B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6D884F" w14:textId="77777777" w:rsidR="00D64136" w:rsidRPr="007D7932" w:rsidRDefault="00D64136" w:rsidP="00E47B1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C132413" w14:textId="77777777" w:rsidR="00D64136" w:rsidRPr="007D7932" w:rsidRDefault="00D64136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55BE3E4" w14:textId="77777777" w:rsidR="00D64136" w:rsidRPr="007D7932" w:rsidRDefault="00D64136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426664" w14:textId="77777777" w:rsidR="00D64136" w:rsidRDefault="00D64136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B5EC585" w14:textId="77777777" w:rsidR="00D64136" w:rsidRPr="0013621B" w:rsidRDefault="00D64136" w:rsidP="00E47B16">
            <w:pPr>
              <w:rPr>
                <w:rFonts w:ascii="Arial" w:hAnsi="Arial" w:cs="Arial"/>
                <w:sz w:val="12"/>
                <w:szCs w:val="12"/>
              </w:rPr>
            </w:pPr>
          </w:p>
          <w:p w14:paraId="5DCC6C30" w14:textId="77777777" w:rsidR="00D64136" w:rsidRPr="007D7932" w:rsidRDefault="00D64136" w:rsidP="00E47B16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65F445C" w14:textId="77777777" w:rsidR="00D64136" w:rsidRPr="007D7932" w:rsidRDefault="00D64136" w:rsidP="00E47B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281CCE2" w14:textId="77777777" w:rsidR="00D64136" w:rsidRPr="00D64136" w:rsidRDefault="00D64136" w:rsidP="00E47B16">
      <w:pPr>
        <w:jc w:val="both"/>
        <w:rPr>
          <w:rFonts w:ascii="Arial" w:hAnsi="Arial" w:cs="Arial"/>
          <w:color w:val="000000"/>
        </w:rPr>
      </w:pPr>
    </w:p>
    <w:p w14:paraId="789DE013" w14:textId="77777777" w:rsidR="009F0E5C" w:rsidRPr="00D64136" w:rsidRDefault="00D64136" w:rsidP="00E47B16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5BAA4158" w14:textId="77777777" w:rsidR="00F960D7" w:rsidRPr="00D64136" w:rsidRDefault="00A029B8" w:rsidP="00E47B16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B226FC" w:rsidRPr="00D64136">
        <w:rPr>
          <w:rFonts w:ascii="Arial" w:hAnsi="Arial" w:cs="Arial"/>
        </w:rPr>
        <w:t>nie krótszym niż 10 dni od dnia przesłania niniejsze</w:t>
      </w:r>
      <w:r w:rsidR="00B226FC">
        <w:rPr>
          <w:rFonts w:ascii="Arial" w:hAnsi="Arial" w:cs="Arial"/>
        </w:rPr>
        <w:t>j</w:t>
      </w:r>
      <w:r w:rsidR="00B226FC" w:rsidRPr="00D64136">
        <w:rPr>
          <w:rFonts w:ascii="Arial" w:hAnsi="Arial" w:cs="Arial"/>
        </w:rPr>
        <w:t xml:space="preserve"> </w:t>
      </w:r>
      <w:r w:rsidR="00B226FC">
        <w:rPr>
          <w:rFonts w:ascii="Arial" w:hAnsi="Arial" w:cs="Arial"/>
        </w:rPr>
        <w:t>informacji</w:t>
      </w:r>
      <w:r w:rsidR="00B226FC" w:rsidRPr="00D64136">
        <w:rPr>
          <w:rFonts w:ascii="Arial" w:hAnsi="Arial" w:cs="Arial"/>
        </w:rPr>
        <w:t xml:space="preserve"> o wyborze najkorzystniejszej oferty.</w:t>
      </w:r>
    </w:p>
    <w:p w14:paraId="2D99C455" w14:textId="77777777" w:rsidR="00F960D7" w:rsidRDefault="00D8427E" w:rsidP="00E47B16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7F0DB1EA" w14:textId="77777777" w:rsidR="00D64136" w:rsidRPr="00C6247D" w:rsidRDefault="00D64136" w:rsidP="00E47B16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B6F5152" w14:textId="77777777" w:rsidR="00F960D7" w:rsidRPr="00D64136" w:rsidRDefault="00D64136" w:rsidP="00E47B16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415BB04C" w14:textId="77777777" w:rsidR="00E47B16" w:rsidRDefault="00E47B16" w:rsidP="00E47B16">
      <w:pPr>
        <w:ind w:left="3119" w:firstLine="425"/>
        <w:jc w:val="right"/>
        <w:rPr>
          <w:rFonts w:ascii="Arial" w:hAnsi="Arial" w:cs="Arial"/>
          <w:i/>
        </w:rPr>
      </w:pPr>
    </w:p>
    <w:p w14:paraId="088FA59D" w14:textId="099201CC" w:rsidR="00B464D3" w:rsidRDefault="00B464D3" w:rsidP="00E47B16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2357B1A2" w14:textId="77777777" w:rsidR="007D5C0B" w:rsidRDefault="007D5C0B" w:rsidP="00E47B16">
      <w:pPr>
        <w:ind w:left="3119" w:firstLine="425"/>
        <w:jc w:val="right"/>
        <w:rPr>
          <w:rFonts w:ascii="Arial" w:hAnsi="Arial" w:cs="Arial"/>
          <w:i/>
        </w:rPr>
      </w:pPr>
    </w:p>
    <w:p w14:paraId="48F783DD" w14:textId="2F4621E5" w:rsidR="007D5C0B" w:rsidRPr="00756533" w:rsidRDefault="007D5C0B" w:rsidP="007D5C0B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5A8A9318" w14:textId="77777777" w:rsidR="007D5C0B" w:rsidRPr="002C70B2" w:rsidRDefault="007D5C0B" w:rsidP="007D5C0B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44507B73" w14:textId="77777777" w:rsidR="007D5C0B" w:rsidRDefault="007D5C0B" w:rsidP="00E47B16">
      <w:pPr>
        <w:ind w:left="3119" w:firstLine="425"/>
        <w:jc w:val="right"/>
        <w:rPr>
          <w:rFonts w:ascii="Arial" w:hAnsi="Arial" w:cs="Arial"/>
          <w:i/>
        </w:rPr>
      </w:pPr>
    </w:p>
    <w:p w14:paraId="1B4271E8" w14:textId="77777777" w:rsidR="007D5C0B" w:rsidRDefault="007D5C0B" w:rsidP="00E47B16">
      <w:pPr>
        <w:ind w:left="3119" w:firstLine="425"/>
        <w:jc w:val="right"/>
        <w:rPr>
          <w:rFonts w:ascii="Arial" w:hAnsi="Arial" w:cs="Arial"/>
          <w:i/>
        </w:rPr>
      </w:pPr>
    </w:p>
    <w:p w14:paraId="5A286C15" w14:textId="77777777" w:rsidR="007D5C0B" w:rsidRDefault="007D5C0B" w:rsidP="00E47B16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0460E8C3" w14:textId="77777777" w:rsidR="007D5C0B" w:rsidRPr="00D64136" w:rsidRDefault="007D5C0B" w:rsidP="00E47B16">
      <w:pPr>
        <w:ind w:left="3119" w:firstLine="425"/>
        <w:jc w:val="right"/>
        <w:rPr>
          <w:rFonts w:ascii="Arial" w:hAnsi="Arial" w:cs="Arial"/>
          <w:i/>
        </w:rPr>
      </w:pPr>
    </w:p>
    <w:sectPr w:rsidR="007D5C0B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19343" w14:textId="77777777" w:rsidR="00BB6250" w:rsidRDefault="00BB6250">
      <w:r>
        <w:separator/>
      </w:r>
    </w:p>
  </w:endnote>
  <w:endnote w:type="continuationSeparator" w:id="0">
    <w:p w14:paraId="3E6AF87D" w14:textId="77777777" w:rsidR="00BB6250" w:rsidRDefault="00BB6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BDEA0" w14:textId="77777777" w:rsidR="00B226FC" w:rsidRDefault="00B226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58E48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D04216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41CBB" w14:textId="77777777" w:rsidR="00B226FC" w:rsidRDefault="00B226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D3A97" w14:textId="77777777" w:rsidR="00BB6250" w:rsidRDefault="00BB6250">
      <w:r>
        <w:separator/>
      </w:r>
    </w:p>
  </w:footnote>
  <w:footnote w:type="continuationSeparator" w:id="0">
    <w:p w14:paraId="06DAAC4D" w14:textId="77777777" w:rsidR="00BB6250" w:rsidRDefault="00BB6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20A72" w14:textId="77777777" w:rsidR="00B226FC" w:rsidRDefault="00B226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EB67B" w14:textId="77777777" w:rsidR="00B226FC" w:rsidRDefault="00B226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90548" w14:textId="77777777" w:rsidR="00B226FC" w:rsidRDefault="00B226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1B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56CDA"/>
    <w:rsid w:val="007D5C0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226FC"/>
    <w:rsid w:val="00B32D12"/>
    <w:rsid w:val="00B464D3"/>
    <w:rsid w:val="00B8185B"/>
    <w:rsid w:val="00BB6250"/>
    <w:rsid w:val="00BC6F7F"/>
    <w:rsid w:val="00BD2174"/>
    <w:rsid w:val="00C22098"/>
    <w:rsid w:val="00C423DD"/>
    <w:rsid w:val="00C60D7B"/>
    <w:rsid w:val="00C65E53"/>
    <w:rsid w:val="00CA0B33"/>
    <w:rsid w:val="00CA3511"/>
    <w:rsid w:val="00CD61B5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47B16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8FF111"/>
  <w15:chartTrackingRefBased/>
  <w15:docId w15:val="{2ABB1427-5077-412D-BEF8-432BBD52F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7D5C0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682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2025-07-24T06:58:00Z</cp:lastPrinted>
  <dcterms:created xsi:type="dcterms:W3CDTF">2025-07-24T06:58:00Z</dcterms:created>
  <dcterms:modified xsi:type="dcterms:W3CDTF">2025-07-24T06:58:00Z</dcterms:modified>
</cp:coreProperties>
</file>