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A0F9C" w14:textId="156A6243" w:rsidR="00081D13" w:rsidRPr="0070776D" w:rsidRDefault="004A54CB" w:rsidP="00081D13">
      <w:pPr>
        <w:spacing w:after="600"/>
        <w:jc w:val="right"/>
      </w:pPr>
      <w:bookmarkStart w:id="0" w:name="_Hlk53520193"/>
      <w:r w:rsidRPr="0070776D">
        <w:t>Kraków</w:t>
      </w:r>
      <w:r w:rsidR="00081D13" w:rsidRPr="0070776D">
        <w:t xml:space="preserve"> dnia: </w:t>
      </w:r>
      <w:r w:rsidR="00DF5FA5">
        <w:t>28.07.2025r.</w:t>
      </w:r>
    </w:p>
    <w:p w14:paraId="34458547" w14:textId="77777777" w:rsidR="004A54CB" w:rsidRPr="0070776D" w:rsidRDefault="004A54CB" w:rsidP="00081D13">
      <w:pPr>
        <w:spacing w:line="360" w:lineRule="auto"/>
        <w:ind w:right="3969"/>
        <w:rPr>
          <w:b/>
          <w:bCs/>
        </w:rPr>
      </w:pPr>
      <w:r w:rsidRPr="0070776D">
        <w:rPr>
          <w:b/>
          <w:bCs/>
        </w:rPr>
        <w:t>Szpital Miejski Specjalistyczny</w:t>
      </w:r>
    </w:p>
    <w:p w14:paraId="6A16B1B5" w14:textId="77777777" w:rsidR="004A54CB" w:rsidRPr="0070776D" w:rsidRDefault="004A54CB" w:rsidP="00081D13">
      <w:pPr>
        <w:spacing w:line="360" w:lineRule="auto"/>
        <w:ind w:right="3969"/>
        <w:rPr>
          <w:b/>
          <w:bCs/>
        </w:rPr>
      </w:pPr>
      <w:r w:rsidRPr="0070776D">
        <w:rPr>
          <w:b/>
          <w:bCs/>
        </w:rPr>
        <w:t>im. Gabriela Narutowicza w Krakowie</w:t>
      </w:r>
    </w:p>
    <w:p w14:paraId="03AC6ED5" w14:textId="77777777" w:rsidR="00081D13" w:rsidRPr="0070776D" w:rsidRDefault="004A54CB" w:rsidP="00081D13">
      <w:pPr>
        <w:spacing w:line="360" w:lineRule="auto"/>
        <w:ind w:right="3969"/>
      </w:pPr>
      <w:r w:rsidRPr="0070776D">
        <w:t>ul. Prądnicka</w:t>
      </w:r>
      <w:r w:rsidR="00081D13" w:rsidRPr="0070776D">
        <w:t xml:space="preserve"> </w:t>
      </w:r>
      <w:r w:rsidRPr="0070776D">
        <w:t>35-37</w:t>
      </w:r>
    </w:p>
    <w:p w14:paraId="0924A172" w14:textId="77777777" w:rsidR="00081D13" w:rsidRPr="0070776D" w:rsidRDefault="004A54CB" w:rsidP="00081D13">
      <w:pPr>
        <w:ind w:right="3969"/>
      </w:pPr>
      <w:r w:rsidRPr="0070776D">
        <w:t>31-202</w:t>
      </w:r>
      <w:r w:rsidR="00081D13" w:rsidRPr="0070776D">
        <w:t xml:space="preserve"> </w:t>
      </w:r>
      <w:r w:rsidRPr="0070776D">
        <w:t>Kraków</w:t>
      </w:r>
    </w:p>
    <w:p w14:paraId="5D525181" w14:textId="77777777" w:rsidR="00081D13" w:rsidRPr="0070776D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0776D" w14:paraId="3983487C" w14:textId="77777777" w:rsidTr="00C13EA9">
        <w:tc>
          <w:tcPr>
            <w:tcW w:w="10065" w:type="dxa"/>
            <w:shd w:val="clear" w:color="auto" w:fill="F2F2F2"/>
            <w:hideMark/>
          </w:tcPr>
          <w:p w14:paraId="3A0D9975" w14:textId="77777777" w:rsidR="00081D13" w:rsidRPr="0070776D" w:rsidRDefault="0070776D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70776D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36C4DDF1" w14:textId="77777777" w:rsidR="00081D13" w:rsidRPr="0070776D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70776D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C808008" w14:textId="77777777" w:rsidR="00081D13" w:rsidRPr="0070776D" w:rsidRDefault="00081D13" w:rsidP="00081D13">
      <w:pPr>
        <w:keepNext/>
        <w:spacing w:after="240"/>
        <w:outlineLvl w:val="0"/>
        <w:rPr>
          <w:b/>
        </w:rPr>
      </w:pPr>
    </w:p>
    <w:p w14:paraId="68BC9B94" w14:textId="77777777" w:rsidR="00081D13" w:rsidRPr="0070776D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70776D">
        <w:rPr>
          <w:rFonts w:eastAsia="Calibri"/>
          <w:lang w:eastAsia="en-US"/>
        </w:rPr>
        <w:t xml:space="preserve">Dotyczy </w:t>
      </w:r>
      <w:r w:rsidRPr="0070776D">
        <w:t>postępowania o udzielenie zamówienia publicznego</w:t>
      </w:r>
      <w:r w:rsidRPr="0070776D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0776D" w14:paraId="208AA55F" w14:textId="77777777" w:rsidTr="00081D13">
        <w:tc>
          <w:tcPr>
            <w:tcW w:w="2269" w:type="dxa"/>
            <w:shd w:val="clear" w:color="auto" w:fill="auto"/>
          </w:tcPr>
          <w:p w14:paraId="26A97387" w14:textId="77777777" w:rsidR="00081D13" w:rsidRPr="0070776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0776D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DC1D80F" w14:textId="77777777" w:rsidR="00081D13" w:rsidRPr="0070776D" w:rsidRDefault="004A54C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70776D">
              <w:rPr>
                <w:b/>
              </w:rPr>
              <w:t>Zakup i dostawa zestawu do anoskopii wysokiej rozdzielczości dla potrzeb Poradni Koloproktologii</w:t>
            </w:r>
          </w:p>
        </w:tc>
      </w:tr>
      <w:tr w:rsidR="004A54CB" w:rsidRPr="0070776D" w14:paraId="6645D863" w14:textId="77777777" w:rsidTr="00B00260">
        <w:tc>
          <w:tcPr>
            <w:tcW w:w="2269" w:type="dxa"/>
            <w:shd w:val="clear" w:color="auto" w:fill="auto"/>
          </w:tcPr>
          <w:p w14:paraId="01F6F2E6" w14:textId="77777777" w:rsidR="004A54CB" w:rsidRPr="0070776D" w:rsidRDefault="004A54CB" w:rsidP="00B002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b/>
                <w:bCs/>
              </w:rPr>
            </w:pPr>
            <w:r w:rsidRPr="0070776D">
              <w:rPr>
                <w:b/>
                <w:bCs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9D11CAB" w14:textId="77777777" w:rsidR="004A54CB" w:rsidRPr="0070776D" w:rsidRDefault="004A54CB" w:rsidP="00B002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</w:rPr>
            </w:pPr>
            <w:r w:rsidRPr="0070776D">
              <w:rPr>
                <w:b/>
                <w:bCs/>
              </w:rPr>
              <w:t>ZP/33/2025</w:t>
            </w:r>
          </w:p>
        </w:tc>
      </w:tr>
    </w:tbl>
    <w:p w14:paraId="208B4015" w14:textId="77777777" w:rsidR="00081D13" w:rsidRPr="0070776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14:paraId="1926319C" w14:textId="77777777" w:rsidR="00081D13" w:rsidRPr="0070776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</w:pPr>
      <w:r w:rsidRPr="0070776D">
        <w:t xml:space="preserve">Zamawiający, działając na podstawie art. 253 </w:t>
      </w:r>
      <w:r w:rsidR="00A17CDB" w:rsidRPr="0070776D">
        <w:t xml:space="preserve">ust. 1 pkt. 1 i </w:t>
      </w:r>
      <w:r w:rsidRPr="0070776D">
        <w:t xml:space="preserve">ust. </w:t>
      </w:r>
      <w:r w:rsidR="00A17CDB" w:rsidRPr="0070776D">
        <w:t>2</w:t>
      </w:r>
      <w:r w:rsidRPr="0070776D">
        <w:t xml:space="preserve"> </w:t>
      </w:r>
      <w:r w:rsidR="00081D13" w:rsidRPr="0070776D">
        <w:t xml:space="preserve">ustawy z dnia 11 września 2019r. Prawo zamówień publicznych </w:t>
      </w:r>
      <w:r w:rsidR="004A54CB" w:rsidRPr="0070776D">
        <w:t>(t.j. Dz. U. z 2024 poz. 1320)</w:t>
      </w:r>
      <w:r w:rsidR="00081D13" w:rsidRPr="0070776D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A54CB" w:rsidRPr="0070776D" w14:paraId="5B79DE63" w14:textId="77777777" w:rsidTr="00B00260">
        <w:trPr>
          <w:cantSplit/>
        </w:trPr>
        <w:tc>
          <w:tcPr>
            <w:tcW w:w="10080" w:type="dxa"/>
          </w:tcPr>
          <w:p w14:paraId="6949E830" w14:textId="77777777" w:rsidR="004A54CB" w:rsidRPr="0070776D" w:rsidRDefault="004A54CB" w:rsidP="00B00260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70776D">
              <w:rPr>
                <w:b/>
              </w:rPr>
              <w:t xml:space="preserve">Camedica Paweł </w:t>
            </w:r>
            <w:r w:rsidR="0070776D">
              <w:rPr>
                <w:b/>
              </w:rPr>
              <w:t>H</w:t>
            </w:r>
            <w:r w:rsidRPr="0070776D">
              <w:rPr>
                <w:b/>
              </w:rPr>
              <w:t>arasimiuk spółka komandytowa</w:t>
            </w:r>
          </w:p>
          <w:p w14:paraId="535D7452" w14:textId="77777777" w:rsidR="004A54CB" w:rsidRPr="0070776D" w:rsidRDefault="004A54CB" w:rsidP="00B00260">
            <w:pPr>
              <w:spacing w:line="360" w:lineRule="auto"/>
              <w:ind w:left="-75"/>
              <w:jc w:val="both"/>
              <w:rPr>
                <w:b/>
              </w:rPr>
            </w:pPr>
            <w:r w:rsidRPr="0070776D">
              <w:rPr>
                <w:bCs/>
              </w:rPr>
              <w:t xml:space="preserve">Willowa 87 </w:t>
            </w:r>
          </w:p>
          <w:p w14:paraId="4344436F" w14:textId="77777777" w:rsidR="004A54CB" w:rsidRPr="0070776D" w:rsidRDefault="004A54CB" w:rsidP="00B00260">
            <w:pPr>
              <w:ind w:left="-75"/>
              <w:jc w:val="both"/>
              <w:rPr>
                <w:bCs/>
              </w:rPr>
            </w:pPr>
            <w:r w:rsidRPr="0070776D">
              <w:rPr>
                <w:bCs/>
              </w:rPr>
              <w:t>20-819 Lublin</w:t>
            </w:r>
          </w:p>
          <w:p w14:paraId="2CDBC467" w14:textId="77777777" w:rsidR="004A54CB" w:rsidRPr="0070776D" w:rsidRDefault="004A54CB" w:rsidP="00B00260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70776D">
              <w:rPr>
                <w:color w:val="000000"/>
              </w:rPr>
              <w:t>Uzasadnienie wyboru:</w:t>
            </w:r>
          </w:p>
          <w:p w14:paraId="060A7D69" w14:textId="77777777" w:rsidR="004A54CB" w:rsidRPr="0070776D" w:rsidRDefault="004A54CB" w:rsidP="00B002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70776D">
              <w:t>Jedyna złożona oferta, spełnia wymagania SWZ.</w:t>
            </w:r>
          </w:p>
        </w:tc>
      </w:tr>
    </w:tbl>
    <w:p w14:paraId="6D557379" w14:textId="77777777" w:rsidR="00081D13" w:rsidRPr="0070776D" w:rsidRDefault="00081D13" w:rsidP="00081D13">
      <w:pPr>
        <w:spacing w:before="240" w:after="120"/>
        <w:jc w:val="both"/>
        <w:rPr>
          <w:color w:val="000000"/>
        </w:rPr>
      </w:pPr>
      <w:r w:rsidRPr="0070776D">
        <w:rPr>
          <w:b/>
          <w:bCs/>
          <w:color w:val="000000"/>
        </w:rPr>
        <w:t>Punktacja przyznana ofertom w każdym kryterium oceny ofert wraz z łączną punktacją</w:t>
      </w:r>
      <w:r w:rsidRPr="0070776D">
        <w:rPr>
          <w:color w:val="000000"/>
        </w:rPr>
        <w:t>:</w:t>
      </w:r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70776D" w:rsidRPr="0070776D" w14:paraId="1AB1B1B4" w14:textId="77777777" w:rsidTr="0070776D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023BDE4D" w14:textId="77777777" w:rsidR="0070776D" w:rsidRPr="0070776D" w:rsidRDefault="0070776D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70776D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DCBCE78" w14:textId="77777777" w:rsidR="0070776D" w:rsidRPr="0070776D" w:rsidRDefault="0070776D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EBCA8AA" w14:textId="77777777" w:rsidR="0070776D" w:rsidRPr="0070776D" w:rsidRDefault="0070776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69F4EC9" w14:textId="77777777" w:rsidR="0070776D" w:rsidRPr="0070776D" w:rsidRDefault="0070776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89E445E" w14:textId="77777777" w:rsidR="0070776D" w:rsidRPr="0070776D" w:rsidRDefault="0070776D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70776D" w:rsidRPr="0070776D" w14:paraId="2A7DA38B" w14:textId="77777777" w:rsidTr="0070776D">
        <w:trPr>
          <w:jc w:val="center"/>
        </w:trPr>
        <w:tc>
          <w:tcPr>
            <w:tcW w:w="851" w:type="dxa"/>
            <w:vAlign w:val="center"/>
          </w:tcPr>
          <w:p w14:paraId="2DFAFAEB" w14:textId="77777777" w:rsidR="0070776D" w:rsidRPr="0070776D" w:rsidRDefault="0070776D" w:rsidP="00B002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14:paraId="1078C983" w14:textId="77777777" w:rsidR="0070776D" w:rsidRPr="0070776D" w:rsidRDefault="0070776D" w:rsidP="00B0026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Camedica Paweł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  <w:r w:rsidRPr="0070776D">
              <w:rPr>
                <w:rFonts w:ascii="Times New Roman" w:hAnsi="Times New Roman" w:cs="Times New Roman"/>
                <w:b/>
                <w:sz w:val="24"/>
                <w:szCs w:val="24"/>
              </w:rPr>
              <w:t>arasimiuk spółka komandytowa</w:t>
            </w:r>
          </w:p>
          <w:p w14:paraId="04D76CA7" w14:textId="77777777" w:rsidR="0070776D" w:rsidRPr="0070776D" w:rsidRDefault="0070776D" w:rsidP="00B0026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Pr="007077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Willowa 87 </w:t>
            </w:r>
          </w:p>
          <w:p w14:paraId="576FEFC6" w14:textId="77777777" w:rsidR="0070776D" w:rsidRPr="0070776D" w:rsidRDefault="0070776D" w:rsidP="00B0026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bCs/>
                <w:sz w:val="24"/>
                <w:szCs w:val="24"/>
              </w:rPr>
              <w:t>20-819 Lublin</w:t>
            </w:r>
          </w:p>
        </w:tc>
        <w:tc>
          <w:tcPr>
            <w:tcW w:w="1134" w:type="dxa"/>
            <w:vAlign w:val="center"/>
          </w:tcPr>
          <w:p w14:paraId="7C4E661A" w14:textId="77777777" w:rsidR="0070776D" w:rsidRPr="0070776D" w:rsidRDefault="0070776D" w:rsidP="00B002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142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5" w:type="dxa"/>
            <w:vAlign w:val="center"/>
          </w:tcPr>
          <w:p w14:paraId="66AFF837" w14:textId="77777777" w:rsidR="0070776D" w:rsidRPr="0070776D" w:rsidRDefault="0070776D" w:rsidP="00B002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7D25117" w14:textId="77777777" w:rsidR="0070776D" w:rsidRPr="0070776D" w:rsidRDefault="0070776D" w:rsidP="00B0026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7142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Pr="0070776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0F7CA36" w14:textId="77777777" w:rsidR="00F960D7" w:rsidRPr="0070776D" w:rsidRDefault="00F960D7" w:rsidP="00F33C66">
      <w:pPr>
        <w:spacing w:line="276" w:lineRule="auto"/>
        <w:jc w:val="both"/>
      </w:pPr>
    </w:p>
    <w:bookmarkEnd w:id="0"/>
    <w:sectPr w:rsidR="00F960D7" w:rsidRPr="0070776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495BC" w14:textId="77777777" w:rsidR="00690D0E" w:rsidRDefault="00690D0E">
      <w:r>
        <w:separator/>
      </w:r>
    </w:p>
  </w:endnote>
  <w:endnote w:type="continuationSeparator" w:id="0">
    <w:p w14:paraId="14FB9CB3" w14:textId="77777777" w:rsidR="00690D0E" w:rsidRDefault="0069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7C33" w14:textId="77777777" w:rsidR="004A54CB" w:rsidRDefault="004A54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D747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D0B16C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83874" w14:textId="77777777" w:rsidR="004A54CB" w:rsidRDefault="004A5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05EFB" w14:textId="77777777" w:rsidR="00690D0E" w:rsidRDefault="00690D0E">
      <w:r>
        <w:separator/>
      </w:r>
    </w:p>
  </w:footnote>
  <w:footnote w:type="continuationSeparator" w:id="0">
    <w:p w14:paraId="5E4B9855" w14:textId="77777777" w:rsidR="00690D0E" w:rsidRDefault="00690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E5D08" w14:textId="77777777" w:rsidR="004A54CB" w:rsidRDefault="004A5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FFD1" w14:textId="77777777" w:rsidR="004A54CB" w:rsidRDefault="004A5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77AC" w14:textId="77777777" w:rsidR="004A54CB" w:rsidRDefault="004A54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D0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215CC"/>
    <w:rsid w:val="003445A0"/>
    <w:rsid w:val="0037142E"/>
    <w:rsid w:val="003A0AFC"/>
    <w:rsid w:val="003D611C"/>
    <w:rsid w:val="00412FBE"/>
    <w:rsid w:val="00431C0B"/>
    <w:rsid w:val="00437CAD"/>
    <w:rsid w:val="004657DA"/>
    <w:rsid w:val="004A54C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0D0E"/>
    <w:rsid w:val="006E3089"/>
    <w:rsid w:val="0070776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5FA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A4375"/>
  <w15:chartTrackingRefBased/>
  <w15:docId w15:val="{F7017B65-D445-489A-A5A1-7143FC6B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Monika Dziubdziela</cp:lastModifiedBy>
  <cp:revision>5</cp:revision>
  <cp:lastPrinted>2025-07-22T09:55:00Z</cp:lastPrinted>
  <dcterms:created xsi:type="dcterms:W3CDTF">2025-07-22T08:17:00Z</dcterms:created>
  <dcterms:modified xsi:type="dcterms:W3CDTF">2025-07-28T07:38:00Z</dcterms:modified>
</cp:coreProperties>
</file>