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18484" w14:textId="77777777" w:rsidR="00D64136" w:rsidRPr="00536599" w:rsidRDefault="00E752EE" w:rsidP="00536599">
      <w:pPr>
        <w:spacing w:after="600"/>
        <w:jc w:val="right"/>
      </w:pPr>
      <w:bookmarkStart w:id="0" w:name="_Hlk53520193"/>
      <w:r w:rsidRPr="00536599">
        <w:t>Poznań</w:t>
      </w:r>
      <w:r w:rsidR="00D64136" w:rsidRPr="00536599">
        <w:t xml:space="preserve"> dnia: </w:t>
      </w:r>
      <w:r w:rsidRPr="00536599">
        <w:t>2025-07-25</w:t>
      </w:r>
    </w:p>
    <w:p w14:paraId="20C590B3" w14:textId="77777777" w:rsidR="00E752EE" w:rsidRPr="00536599" w:rsidRDefault="00E752EE" w:rsidP="00536599">
      <w:pPr>
        <w:ind w:right="3969"/>
        <w:rPr>
          <w:b/>
          <w:bCs/>
        </w:rPr>
      </w:pPr>
      <w:r w:rsidRPr="00536599">
        <w:rPr>
          <w:b/>
          <w:bCs/>
        </w:rPr>
        <w:t>Szpital Wojewódzki w Poznaniu</w:t>
      </w:r>
    </w:p>
    <w:p w14:paraId="564CE736" w14:textId="77777777" w:rsidR="00D64136" w:rsidRPr="00536599" w:rsidRDefault="00E752EE" w:rsidP="00536599">
      <w:pPr>
        <w:ind w:right="3969"/>
        <w:rPr>
          <w:b/>
          <w:bCs/>
        </w:rPr>
      </w:pPr>
      <w:r w:rsidRPr="00536599">
        <w:rPr>
          <w:b/>
          <w:bCs/>
        </w:rPr>
        <w:t>Dział Zamówień Publicznych</w:t>
      </w:r>
    </w:p>
    <w:p w14:paraId="5F4EE7B2" w14:textId="77777777" w:rsidR="00D64136" w:rsidRPr="00536599" w:rsidRDefault="00E752EE" w:rsidP="00536599">
      <w:pPr>
        <w:ind w:right="3969"/>
      </w:pPr>
      <w:r w:rsidRPr="00536599">
        <w:t>Juraszów</w:t>
      </w:r>
      <w:r w:rsidR="00D64136" w:rsidRPr="00536599">
        <w:t xml:space="preserve"> </w:t>
      </w:r>
      <w:r w:rsidRPr="00536599">
        <w:t>7/19</w:t>
      </w:r>
    </w:p>
    <w:p w14:paraId="711B72C6" w14:textId="77777777" w:rsidR="00D64136" w:rsidRPr="00536599" w:rsidRDefault="00E752EE" w:rsidP="00536599">
      <w:pPr>
        <w:ind w:right="3969"/>
      </w:pPr>
      <w:r w:rsidRPr="00536599">
        <w:t>60-479</w:t>
      </w:r>
      <w:r w:rsidR="00D64136" w:rsidRPr="00536599">
        <w:t xml:space="preserve"> </w:t>
      </w:r>
      <w:r w:rsidRPr="00536599">
        <w:t>Poznań</w:t>
      </w:r>
    </w:p>
    <w:p w14:paraId="4DCA6E70" w14:textId="77777777" w:rsidR="009F463B" w:rsidRPr="00536599" w:rsidRDefault="009F463B" w:rsidP="00536599">
      <w:pPr>
        <w:tabs>
          <w:tab w:val="right" w:pos="9072"/>
        </w:tabs>
        <w:ind w:left="5670"/>
        <w:jc w:val="both"/>
        <w:rPr>
          <w:b/>
        </w:rPr>
      </w:pPr>
      <w:r w:rsidRPr="00536599">
        <w:rPr>
          <w:b/>
        </w:rPr>
        <w:t>WYKONAWCY</w:t>
      </w:r>
    </w:p>
    <w:p w14:paraId="69FB9753" w14:textId="77777777" w:rsidR="00D64136" w:rsidRPr="00536599" w:rsidRDefault="009F463B" w:rsidP="00536599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53659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536599" w14:paraId="4DC0AB11" w14:textId="77777777" w:rsidTr="005E0D0A">
        <w:tc>
          <w:tcPr>
            <w:tcW w:w="10065" w:type="dxa"/>
            <w:shd w:val="clear" w:color="auto" w:fill="F2F2F2"/>
            <w:hideMark/>
          </w:tcPr>
          <w:p w14:paraId="73E946C8" w14:textId="77777777" w:rsidR="00D64136" w:rsidRPr="00536599" w:rsidRDefault="00D64136" w:rsidP="0053659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536599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74D5B9E" w14:textId="0CB09FE3" w:rsidR="00D64136" w:rsidRPr="00536599" w:rsidRDefault="00D64136" w:rsidP="00536599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3659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536599">
              <w:rPr>
                <w:b/>
                <w:spacing w:val="50"/>
                <w:kern w:val="28"/>
                <w:sz w:val="32"/>
                <w:szCs w:val="32"/>
              </w:rPr>
              <w:t>- II</w:t>
            </w:r>
          </w:p>
        </w:tc>
      </w:tr>
    </w:tbl>
    <w:p w14:paraId="736F8FE0" w14:textId="77777777" w:rsidR="00D64136" w:rsidRPr="00536599" w:rsidRDefault="00D64136" w:rsidP="00536599">
      <w:pPr>
        <w:keepNext/>
        <w:spacing w:after="240"/>
        <w:outlineLvl w:val="0"/>
        <w:rPr>
          <w:b/>
        </w:rPr>
      </w:pPr>
    </w:p>
    <w:p w14:paraId="19EF8960" w14:textId="77777777" w:rsidR="00D64136" w:rsidRPr="00536599" w:rsidRDefault="00D64136" w:rsidP="00536599">
      <w:pPr>
        <w:spacing w:after="120"/>
        <w:jc w:val="both"/>
        <w:rPr>
          <w:rFonts w:eastAsia="Calibri"/>
          <w:lang w:eastAsia="en-US"/>
        </w:rPr>
      </w:pPr>
      <w:r w:rsidRPr="00536599">
        <w:rPr>
          <w:rFonts w:eastAsia="Calibri"/>
          <w:lang w:eastAsia="en-US"/>
        </w:rPr>
        <w:t xml:space="preserve">Dotyczy </w:t>
      </w:r>
      <w:r w:rsidRPr="00536599">
        <w:t>postępowania o udzielenie zamówienia publicznego</w:t>
      </w:r>
      <w:r w:rsidRPr="0053659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536599" w14:paraId="6EC4E95B" w14:textId="77777777" w:rsidTr="005E0D0A">
        <w:tc>
          <w:tcPr>
            <w:tcW w:w="2269" w:type="dxa"/>
            <w:shd w:val="clear" w:color="auto" w:fill="auto"/>
          </w:tcPr>
          <w:p w14:paraId="1575EB3D" w14:textId="77777777" w:rsidR="00D64136" w:rsidRPr="00536599" w:rsidRDefault="00D64136" w:rsidP="0053659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3659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CE41F3" w14:textId="77777777" w:rsidR="00D64136" w:rsidRPr="00536599" w:rsidRDefault="00E752EE" w:rsidP="0053659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36599">
              <w:rPr>
                <w:bCs/>
              </w:rPr>
              <w:t>Wyroby medyczne dla Pracowni Kardiologii Inwazyjnej</w:t>
            </w:r>
          </w:p>
        </w:tc>
      </w:tr>
      <w:tr w:rsidR="00E752EE" w:rsidRPr="00536599" w14:paraId="2E69877E" w14:textId="77777777" w:rsidTr="00D84467">
        <w:tc>
          <w:tcPr>
            <w:tcW w:w="2269" w:type="dxa"/>
            <w:shd w:val="clear" w:color="auto" w:fill="auto"/>
          </w:tcPr>
          <w:p w14:paraId="13393F59" w14:textId="77777777" w:rsidR="00E752EE" w:rsidRPr="00536599" w:rsidRDefault="00E752EE" w:rsidP="0053659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3659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3FF368" w14:textId="77777777" w:rsidR="00E752EE" w:rsidRPr="00536599" w:rsidRDefault="00E752EE" w:rsidP="0053659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36599">
              <w:rPr>
                <w:bCs/>
              </w:rPr>
              <w:t>SZW/DZP/36/2025</w:t>
            </w:r>
          </w:p>
        </w:tc>
      </w:tr>
    </w:tbl>
    <w:p w14:paraId="217FB4C8" w14:textId="77777777" w:rsidR="00D64136" w:rsidRPr="00536599" w:rsidRDefault="00D64136" w:rsidP="00536599">
      <w:pPr>
        <w:tabs>
          <w:tab w:val="left" w:pos="708"/>
          <w:tab w:val="center" w:pos="4536"/>
          <w:tab w:val="right" w:pos="9072"/>
        </w:tabs>
      </w:pPr>
    </w:p>
    <w:p w14:paraId="3B47257D" w14:textId="77777777" w:rsidR="00E752EE" w:rsidRPr="00536599" w:rsidRDefault="00D64136" w:rsidP="00536599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536599">
        <w:t xml:space="preserve">Zamawiający, </w:t>
      </w:r>
      <w:r w:rsidR="00E752EE" w:rsidRPr="00536599">
        <w:rPr>
          <w:b/>
        </w:rPr>
        <w:t>Szpital Wojewódzki w Poznaniu</w:t>
      </w:r>
    </w:p>
    <w:p w14:paraId="3375F52B" w14:textId="77777777" w:rsidR="00D64136" w:rsidRPr="00536599" w:rsidRDefault="00E752EE" w:rsidP="00536599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536599">
        <w:rPr>
          <w:b/>
        </w:rPr>
        <w:t>Dział Zamówień Publicznych</w:t>
      </w:r>
      <w:r w:rsidR="00D64136" w:rsidRPr="00536599">
        <w:t xml:space="preserve">, działając na podstawie art. 253 ust. 1 ustawy z dnia 11 września 2019r. Prawo zamówień publicznych </w:t>
      </w:r>
      <w:r w:rsidRPr="00536599">
        <w:t>(</w:t>
      </w:r>
      <w:proofErr w:type="spellStart"/>
      <w:r w:rsidRPr="00536599">
        <w:t>t.j</w:t>
      </w:r>
      <w:proofErr w:type="spellEnd"/>
      <w:r w:rsidRPr="00536599">
        <w:t>. Dz. U. z 2024 poz. 1320)</w:t>
      </w:r>
      <w:r w:rsidR="00D64136" w:rsidRPr="00536599">
        <w:t xml:space="preserve">, zwanej dalej „ustawą </w:t>
      </w:r>
      <w:proofErr w:type="spellStart"/>
      <w:r w:rsidR="00D64136" w:rsidRPr="00536599">
        <w:t>Pzp</w:t>
      </w:r>
      <w:proofErr w:type="spellEnd"/>
      <w:r w:rsidR="00D64136" w:rsidRPr="00536599"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752EE" w:rsidRPr="00536599" w14:paraId="300135A9" w14:textId="77777777" w:rsidTr="005365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0A3B" w14:textId="6EF279D0" w:rsidR="00E752EE" w:rsidRPr="00536599" w:rsidRDefault="00E752EE" w:rsidP="00536599">
            <w:pPr>
              <w:spacing w:before="120" w:after="240"/>
              <w:jc w:val="both"/>
            </w:pPr>
            <w:r w:rsidRPr="00536599">
              <w:rPr>
                <w:b/>
                <w:bCs/>
              </w:rPr>
              <w:t>Część nr 3</w:t>
            </w:r>
            <w:r w:rsidRPr="00536599">
              <w:t xml:space="preserve">: </w:t>
            </w:r>
          </w:p>
          <w:p w14:paraId="6D835F42" w14:textId="77777777" w:rsidR="00E752EE" w:rsidRPr="00536599" w:rsidRDefault="00E752EE" w:rsidP="00536599">
            <w:pPr>
              <w:spacing w:before="60"/>
              <w:jc w:val="both"/>
              <w:rPr>
                <w:b/>
              </w:rPr>
            </w:pPr>
            <w:proofErr w:type="spellStart"/>
            <w:r w:rsidRPr="00536599">
              <w:rPr>
                <w:b/>
              </w:rPr>
              <w:t>Teleflex</w:t>
            </w:r>
            <w:proofErr w:type="spellEnd"/>
            <w:r w:rsidRPr="00536599">
              <w:rPr>
                <w:b/>
              </w:rPr>
              <w:t xml:space="preserve"> Polska sp. z o.o.</w:t>
            </w:r>
          </w:p>
          <w:p w14:paraId="63EA6168" w14:textId="53F365EA" w:rsidR="00E752EE" w:rsidRPr="00536599" w:rsidRDefault="00536599" w:rsidP="0053659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752EE" w:rsidRPr="00536599">
              <w:rPr>
                <w:bCs/>
              </w:rPr>
              <w:t xml:space="preserve">Żwirki i Wigury 16A </w:t>
            </w:r>
          </w:p>
          <w:p w14:paraId="31A7CB7E" w14:textId="77777777" w:rsidR="00E752EE" w:rsidRPr="00536599" w:rsidRDefault="00E752EE" w:rsidP="00536599">
            <w:pPr>
              <w:spacing w:after="120"/>
              <w:jc w:val="both"/>
              <w:rPr>
                <w:bCs/>
              </w:rPr>
            </w:pPr>
            <w:r w:rsidRPr="00536599">
              <w:rPr>
                <w:bCs/>
              </w:rPr>
              <w:t>02-092 Warszawa</w:t>
            </w:r>
          </w:p>
          <w:p w14:paraId="0D366C28" w14:textId="77777777" w:rsidR="00E752EE" w:rsidRPr="00536599" w:rsidRDefault="00E752EE" w:rsidP="00536599">
            <w:pPr>
              <w:jc w:val="both"/>
              <w:rPr>
                <w:bCs/>
              </w:rPr>
            </w:pPr>
            <w:r w:rsidRPr="00536599">
              <w:t xml:space="preserve">za cenę wykonania przedmiotu zamówienia w wysokości </w:t>
            </w:r>
            <w:r w:rsidRPr="00536599">
              <w:rPr>
                <w:b/>
              </w:rPr>
              <w:t>17 712.00 zł</w:t>
            </w:r>
            <w:r w:rsidRPr="00536599">
              <w:t xml:space="preserve"> </w:t>
            </w:r>
            <w:r w:rsidRPr="00536599">
              <w:rPr>
                <w:b/>
                <w:bCs/>
              </w:rPr>
              <w:t>brutto</w:t>
            </w:r>
            <w:r w:rsidRPr="00536599">
              <w:rPr>
                <w:bCs/>
              </w:rPr>
              <w:t>.</w:t>
            </w:r>
          </w:p>
          <w:p w14:paraId="7BDFE3AA" w14:textId="77777777" w:rsidR="00E752EE" w:rsidRPr="00536599" w:rsidRDefault="00E752EE" w:rsidP="00536599">
            <w:pPr>
              <w:spacing w:before="120"/>
              <w:jc w:val="both"/>
              <w:rPr>
                <w:color w:val="000000"/>
              </w:rPr>
            </w:pPr>
            <w:r w:rsidRPr="00536599">
              <w:rPr>
                <w:color w:val="000000"/>
                <w:u w:val="single"/>
              </w:rPr>
              <w:t>Uzasadnienie wyboru</w:t>
            </w:r>
            <w:r w:rsidRPr="00536599">
              <w:rPr>
                <w:color w:val="000000"/>
              </w:rPr>
              <w:t>:</w:t>
            </w:r>
          </w:p>
          <w:p w14:paraId="16E6D189" w14:textId="3B99ABF5" w:rsidR="00E752EE" w:rsidRPr="00536599" w:rsidRDefault="00E752EE" w:rsidP="00536599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536599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536599">
              <w:t>formalno</w:t>
            </w:r>
            <w:proofErr w:type="spellEnd"/>
            <w:r w:rsidRPr="00536599">
              <w:t xml:space="preserve"> - prawne i jest zgodna z zapisami SWZ.</w:t>
            </w:r>
          </w:p>
        </w:tc>
      </w:tr>
    </w:tbl>
    <w:p w14:paraId="3E59623B" w14:textId="77777777" w:rsidR="00D64136" w:rsidRPr="00536599" w:rsidRDefault="00D64136" w:rsidP="00536599">
      <w:pPr>
        <w:spacing w:before="360" w:after="120"/>
        <w:jc w:val="both"/>
        <w:rPr>
          <w:color w:val="000000"/>
        </w:rPr>
      </w:pPr>
      <w:r w:rsidRPr="00536599">
        <w:rPr>
          <w:b/>
          <w:bCs/>
          <w:color w:val="000000"/>
        </w:rPr>
        <w:t>Punktacja przyznana ofertom w każdym kryterium oceny ofert wraz z łączną punktacją</w:t>
      </w:r>
      <w:r w:rsidRPr="0053659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536599" w14:paraId="35719780" w14:textId="77777777" w:rsidTr="005365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A4821" w14:textId="77777777" w:rsidR="00D64136" w:rsidRPr="00536599" w:rsidRDefault="00D64136" w:rsidP="0053659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536599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4DD389" w14:textId="77777777" w:rsidR="00D64136" w:rsidRPr="00536599" w:rsidRDefault="00D64136" w:rsidP="00536599">
            <w:pPr>
              <w:spacing w:before="120" w:after="120"/>
              <w:jc w:val="center"/>
              <w:rPr>
                <w:bCs/>
              </w:rPr>
            </w:pPr>
            <w:r w:rsidRPr="00536599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B8F56C" w14:textId="77777777" w:rsidR="00D64136" w:rsidRPr="00536599" w:rsidRDefault="00D64136" w:rsidP="0053659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536599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AC3B73" w14:textId="77777777" w:rsidR="00D64136" w:rsidRPr="00536599" w:rsidRDefault="00D64136" w:rsidP="0053659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536599">
              <w:rPr>
                <w:bCs/>
                <w:color w:val="000000"/>
              </w:rPr>
              <w:t>Razem</w:t>
            </w:r>
          </w:p>
        </w:tc>
      </w:tr>
      <w:tr w:rsidR="00E752EE" w:rsidRPr="00536599" w14:paraId="6FE2E517" w14:textId="77777777" w:rsidTr="005365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72EE" w14:textId="77777777" w:rsidR="00E752EE" w:rsidRPr="00536599" w:rsidRDefault="00E752EE" w:rsidP="0053659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>3 - Pakiet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D26E" w14:textId="77777777" w:rsidR="00E752EE" w:rsidRPr="00536599" w:rsidRDefault="00E752EE" w:rsidP="00536599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536599">
              <w:rPr>
                <w:b/>
                <w:bCs/>
                <w:sz w:val="22"/>
                <w:szCs w:val="22"/>
              </w:rPr>
              <w:t>Teleflex</w:t>
            </w:r>
            <w:proofErr w:type="spellEnd"/>
            <w:r w:rsidRPr="00536599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25F281C1" w14:textId="709ADE6D" w:rsidR="00E752EE" w:rsidRPr="00536599" w:rsidRDefault="00536599" w:rsidP="005365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752EE" w:rsidRPr="00536599">
              <w:rPr>
                <w:sz w:val="22"/>
                <w:szCs w:val="22"/>
              </w:rPr>
              <w:t>Żwirki i Wigury 16A</w:t>
            </w:r>
          </w:p>
          <w:p w14:paraId="6368A101" w14:textId="77777777" w:rsidR="00E752EE" w:rsidRPr="00536599" w:rsidRDefault="00E752EE" w:rsidP="00536599">
            <w:pPr>
              <w:spacing w:after="40"/>
              <w:rPr>
                <w:color w:val="000000"/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7FAD" w14:textId="77777777" w:rsidR="00E752EE" w:rsidRPr="00536599" w:rsidRDefault="00E752EE" w:rsidP="0053659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E14B" w14:textId="77777777" w:rsidR="00E752EE" w:rsidRPr="00536599" w:rsidRDefault="00E752EE" w:rsidP="00536599">
            <w:pPr>
              <w:jc w:val="center"/>
              <w:rPr>
                <w:color w:val="000000"/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 xml:space="preserve">  100,00</w:t>
            </w:r>
          </w:p>
        </w:tc>
      </w:tr>
    </w:tbl>
    <w:p w14:paraId="2345FB27" w14:textId="77777777" w:rsidR="00D64136" w:rsidRPr="00536599" w:rsidRDefault="00D64136" w:rsidP="00536599">
      <w:pPr>
        <w:spacing w:before="120"/>
        <w:jc w:val="both"/>
        <w:rPr>
          <w:color w:val="000000"/>
        </w:rPr>
      </w:pPr>
    </w:p>
    <w:p w14:paraId="4EC0D564" w14:textId="77777777" w:rsidR="00D64136" w:rsidRPr="00536599" w:rsidRDefault="00D64136" w:rsidP="00536599">
      <w:pPr>
        <w:spacing w:after="120"/>
        <w:jc w:val="both"/>
        <w:rPr>
          <w:color w:val="000000"/>
        </w:rPr>
      </w:pPr>
      <w:r w:rsidRPr="00536599">
        <w:rPr>
          <w:b/>
          <w:bCs/>
          <w:color w:val="000000"/>
        </w:rPr>
        <w:t>Informacja o wykonawcach, których oferty zostały odrzucone</w:t>
      </w:r>
      <w:r w:rsidRPr="0053659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536599" w14:paraId="5431692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6C74F71" w14:textId="77777777" w:rsidR="00D64136" w:rsidRPr="00536599" w:rsidRDefault="00D64136" w:rsidP="00536599">
            <w:pPr>
              <w:spacing w:before="60" w:after="60"/>
              <w:jc w:val="center"/>
              <w:rPr>
                <w:bCs/>
              </w:rPr>
            </w:pPr>
            <w:r w:rsidRPr="00536599">
              <w:rPr>
                <w:bCs/>
              </w:rPr>
              <w:lastRenderedPageBreak/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73F9464" w14:textId="77777777" w:rsidR="00D64136" w:rsidRPr="00536599" w:rsidRDefault="00D64136" w:rsidP="00536599">
            <w:pPr>
              <w:spacing w:before="60" w:after="60"/>
              <w:jc w:val="center"/>
              <w:rPr>
                <w:bCs/>
              </w:rPr>
            </w:pPr>
            <w:r w:rsidRPr="00536599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2CA136" w14:textId="77777777" w:rsidR="00D64136" w:rsidRPr="00536599" w:rsidRDefault="00D64136" w:rsidP="00536599">
            <w:pPr>
              <w:spacing w:before="60" w:after="60"/>
              <w:jc w:val="center"/>
              <w:rPr>
                <w:bCs/>
              </w:rPr>
            </w:pPr>
            <w:r w:rsidRPr="00536599">
              <w:rPr>
                <w:bCs/>
              </w:rPr>
              <w:t>Uzasadnienie odrzucenia oferty</w:t>
            </w:r>
          </w:p>
        </w:tc>
      </w:tr>
      <w:tr w:rsidR="00D64136" w:rsidRPr="00536599" w14:paraId="55A8060D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9B395D" w14:textId="77777777" w:rsidR="00D64136" w:rsidRPr="00536599" w:rsidRDefault="00D64136" w:rsidP="00536599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F44981" w14:textId="77777777" w:rsidR="00D64136" w:rsidRPr="00536599" w:rsidRDefault="00D64136" w:rsidP="00536599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35B48D7D" w14:textId="77777777" w:rsidR="00D64136" w:rsidRPr="00536599" w:rsidRDefault="00D64136" w:rsidP="00536599">
            <w:pPr>
              <w:rPr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 xml:space="preserve">  </w:t>
            </w:r>
          </w:p>
          <w:p w14:paraId="6AA4D404" w14:textId="77777777" w:rsidR="00D64136" w:rsidRPr="00536599" w:rsidRDefault="00D64136" w:rsidP="00536599">
            <w:pPr>
              <w:spacing w:after="60"/>
              <w:rPr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3D385C" w14:textId="68142289" w:rsidR="00D64136" w:rsidRPr="00536599" w:rsidRDefault="00D64136" w:rsidP="00536599">
            <w:pPr>
              <w:spacing w:before="120"/>
              <w:rPr>
                <w:sz w:val="22"/>
                <w:szCs w:val="22"/>
              </w:rPr>
            </w:pPr>
            <w:r w:rsidRPr="00536599">
              <w:rPr>
                <w:sz w:val="22"/>
                <w:szCs w:val="22"/>
              </w:rPr>
              <w:t xml:space="preserve"> </w:t>
            </w:r>
          </w:p>
        </w:tc>
      </w:tr>
    </w:tbl>
    <w:p w14:paraId="0F0472B9" w14:textId="5CB0ABCD" w:rsidR="00536599" w:rsidRPr="000506F7" w:rsidRDefault="00536599" w:rsidP="00536599">
      <w:pPr>
        <w:spacing w:before="120"/>
        <w:jc w:val="both"/>
        <w:rPr>
          <w:color w:val="000000"/>
        </w:rPr>
      </w:pPr>
      <w:r w:rsidRPr="000506F7">
        <w:rPr>
          <w:color w:val="000000"/>
        </w:rPr>
        <w:t xml:space="preserve">Zamawiający informuje, iż powiadomienie o wyborze oferty najkorzystniejszej dla </w:t>
      </w:r>
      <w:r w:rsidRPr="000506F7">
        <w:rPr>
          <w:b/>
          <w:bCs/>
          <w:color w:val="000000"/>
        </w:rPr>
        <w:t>zadania nr 5</w:t>
      </w:r>
      <w:r w:rsidRPr="000506F7">
        <w:rPr>
          <w:color w:val="000000"/>
        </w:rPr>
        <w:t xml:space="preserve"> </w:t>
      </w:r>
      <w:r w:rsidRPr="000506F7">
        <w:rPr>
          <w:b/>
          <w:bCs/>
          <w:color w:val="000000"/>
        </w:rPr>
        <w:t>nastąpi w terminie późniejszym</w:t>
      </w:r>
      <w:r w:rsidRPr="000506F7">
        <w:rPr>
          <w:color w:val="000000"/>
        </w:rPr>
        <w:t>.</w:t>
      </w:r>
    </w:p>
    <w:p w14:paraId="29FCF864" w14:textId="77777777" w:rsidR="00D64136" w:rsidRPr="00536599" w:rsidRDefault="00D64136" w:rsidP="00536599">
      <w:pPr>
        <w:spacing w:before="120"/>
        <w:jc w:val="both"/>
        <w:rPr>
          <w:color w:val="000000"/>
        </w:rPr>
      </w:pPr>
    </w:p>
    <w:p w14:paraId="68D1DBBC" w14:textId="77777777" w:rsidR="009F0E5C" w:rsidRPr="00536599" w:rsidRDefault="00D64136" w:rsidP="00536599">
      <w:pPr>
        <w:spacing w:after="40"/>
        <w:jc w:val="both"/>
      </w:pPr>
      <w:r w:rsidRPr="00536599">
        <w:rPr>
          <w:b/>
          <w:bCs/>
        </w:rPr>
        <w:t>Informacja o terminie zawarcia umowy</w:t>
      </w:r>
      <w:r w:rsidRPr="00536599">
        <w:t>:</w:t>
      </w:r>
    </w:p>
    <w:p w14:paraId="55E7991B" w14:textId="77777777" w:rsidR="00F960D7" w:rsidRPr="00536599" w:rsidRDefault="00A029B8" w:rsidP="00536599">
      <w:pPr>
        <w:spacing w:after="120"/>
        <w:jc w:val="both"/>
      </w:pPr>
      <w:r w:rsidRPr="00536599">
        <w:t>U</w:t>
      </w:r>
      <w:r w:rsidR="00F960D7" w:rsidRPr="00536599">
        <w:t>mowa w sp</w:t>
      </w:r>
      <w:r w:rsidR="004C3459" w:rsidRPr="00536599">
        <w:t>r</w:t>
      </w:r>
      <w:r w:rsidR="00F960D7" w:rsidRPr="00536599">
        <w:t>awie zamówienia publicznego</w:t>
      </w:r>
      <w:r w:rsidR="00D8427E" w:rsidRPr="00536599">
        <w:t xml:space="preserve">, zgodnie z art. 264 ust. 1 ustawy </w:t>
      </w:r>
      <w:proofErr w:type="spellStart"/>
      <w:r w:rsidR="00D8427E" w:rsidRPr="00536599">
        <w:t>Pzp</w:t>
      </w:r>
      <w:proofErr w:type="spellEnd"/>
      <w:r w:rsidR="00D8427E" w:rsidRPr="00536599">
        <w:t>,</w:t>
      </w:r>
      <w:r w:rsidRPr="00536599">
        <w:t xml:space="preserve"> zostanie</w:t>
      </w:r>
      <w:r w:rsidR="00F960D7" w:rsidRPr="00536599">
        <w:t xml:space="preserve"> zawarta,</w:t>
      </w:r>
      <w:r w:rsidRPr="00536599">
        <w:t xml:space="preserve"> </w:t>
      </w:r>
      <w:r w:rsidR="00F960D7" w:rsidRPr="00536599">
        <w:t xml:space="preserve">z </w:t>
      </w:r>
      <w:r w:rsidRPr="00536599">
        <w:t xml:space="preserve">uwzględnieniem art. 577 ustawy </w:t>
      </w:r>
      <w:proofErr w:type="spellStart"/>
      <w:r w:rsidRPr="00536599">
        <w:t>Pzp</w:t>
      </w:r>
      <w:proofErr w:type="spellEnd"/>
      <w:r w:rsidRPr="00536599">
        <w:t xml:space="preserve">, </w:t>
      </w:r>
      <w:r w:rsidR="00F960D7" w:rsidRPr="00536599">
        <w:t>w terminie</w:t>
      </w:r>
      <w:r w:rsidR="00D8427E" w:rsidRPr="00536599">
        <w:t xml:space="preserve"> </w:t>
      </w:r>
      <w:r w:rsidR="00E752EE" w:rsidRPr="00536599">
        <w:t>nie krótszym niż 10 dni od dnia przesłania niniejszej informacji o wyborze najkorzystniejszej oferty.</w:t>
      </w:r>
    </w:p>
    <w:p w14:paraId="30E98A89" w14:textId="77777777" w:rsidR="00F960D7" w:rsidRPr="00536599" w:rsidRDefault="00D8427E" w:rsidP="00536599">
      <w:pPr>
        <w:spacing w:after="240"/>
        <w:jc w:val="both"/>
      </w:pPr>
      <w:r w:rsidRPr="00536599">
        <w:t xml:space="preserve">Umowa </w:t>
      </w:r>
      <w:r w:rsidR="00F960D7" w:rsidRPr="00536599">
        <w:t>w sprawie zamówienia publicznego</w:t>
      </w:r>
      <w:r w:rsidRPr="00536599">
        <w:t xml:space="preserve"> może być zawarta </w:t>
      </w:r>
      <w:r w:rsidR="00F960D7" w:rsidRPr="00536599">
        <w:t xml:space="preserve">przed upływem terminu, o którym mowa powyżej, jeżeli zachodzą okoliczności wymienione w </w:t>
      </w:r>
      <w:r w:rsidRPr="00536599">
        <w:t>art. 264</w:t>
      </w:r>
      <w:r w:rsidR="00F960D7" w:rsidRPr="00536599">
        <w:t xml:space="preserve"> ust. 2 ustawy </w:t>
      </w:r>
      <w:proofErr w:type="spellStart"/>
      <w:r w:rsidR="00F960D7" w:rsidRPr="00536599">
        <w:t>P</w:t>
      </w:r>
      <w:r w:rsidR="004657DA" w:rsidRPr="00536599">
        <w:t>zp</w:t>
      </w:r>
      <w:proofErr w:type="spellEnd"/>
      <w:r w:rsidR="00F960D7" w:rsidRPr="00536599">
        <w:t>.</w:t>
      </w:r>
    </w:p>
    <w:p w14:paraId="0A746890" w14:textId="77777777" w:rsidR="00D64136" w:rsidRPr="00536599" w:rsidRDefault="00D64136" w:rsidP="00536599">
      <w:pPr>
        <w:jc w:val="both"/>
        <w:rPr>
          <w:b/>
          <w:bCs/>
        </w:rPr>
      </w:pPr>
      <w:r w:rsidRPr="00536599">
        <w:rPr>
          <w:b/>
          <w:bCs/>
        </w:rPr>
        <w:t>Pouczenie</w:t>
      </w:r>
    </w:p>
    <w:p w14:paraId="2EDC1808" w14:textId="77777777" w:rsidR="00F960D7" w:rsidRPr="00536599" w:rsidRDefault="00D64136" w:rsidP="00536599">
      <w:pPr>
        <w:spacing w:after="480"/>
        <w:jc w:val="both"/>
      </w:pPr>
      <w:r w:rsidRPr="00536599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536599">
        <w:t>Pzp</w:t>
      </w:r>
      <w:proofErr w:type="spellEnd"/>
    </w:p>
    <w:p w14:paraId="21AFCF8D" w14:textId="77777777" w:rsidR="00C336A7" w:rsidRDefault="00C336A7" w:rsidP="00C336A7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0BA2092" w14:textId="77777777" w:rsidR="00C336A7" w:rsidRDefault="00C336A7" w:rsidP="00C336A7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2F8084C4" w14:textId="77777777" w:rsidR="00C336A7" w:rsidRDefault="00C336A7" w:rsidP="00C336A7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0721344" w14:textId="77777777" w:rsidR="00C336A7" w:rsidRDefault="00C336A7" w:rsidP="00C336A7">
      <w:pPr>
        <w:spacing w:after="480" w:line="360" w:lineRule="auto"/>
        <w:ind w:left="3119" w:firstLine="425"/>
        <w:jc w:val="center"/>
        <w:rPr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343C9473" w14:textId="557100F9" w:rsidR="008642B3" w:rsidRPr="00536599" w:rsidRDefault="00E752EE" w:rsidP="00536599">
      <w:pPr>
        <w:jc w:val="right"/>
        <w:rPr>
          <w:vertAlign w:val="superscript"/>
        </w:rPr>
      </w:pPr>
      <w:r w:rsidRPr="00536599">
        <w:t xml:space="preserve">  </w:t>
      </w:r>
      <w:bookmarkEnd w:id="0"/>
    </w:p>
    <w:sectPr w:rsidR="008642B3" w:rsidRPr="00536599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D3523" w14:textId="77777777" w:rsidR="00FF049E" w:rsidRDefault="00FF049E">
      <w:r>
        <w:separator/>
      </w:r>
    </w:p>
  </w:endnote>
  <w:endnote w:type="continuationSeparator" w:id="0">
    <w:p w14:paraId="218DEBAC" w14:textId="77777777" w:rsidR="00FF049E" w:rsidRDefault="00FF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FDA84" w14:textId="77777777" w:rsidR="00E752EE" w:rsidRDefault="00E75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85884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388C434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310FC" w14:textId="77777777" w:rsidR="00E752EE" w:rsidRDefault="00E75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45C21" w14:textId="77777777" w:rsidR="00FF049E" w:rsidRDefault="00FF049E">
      <w:r>
        <w:separator/>
      </w:r>
    </w:p>
  </w:footnote>
  <w:footnote w:type="continuationSeparator" w:id="0">
    <w:p w14:paraId="3D89E492" w14:textId="77777777" w:rsidR="00FF049E" w:rsidRDefault="00FF0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22F6E" w14:textId="77777777" w:rsidR="00E752EE" w:rsidRDefault="00E75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05F98" w14:textId="77777777" w:rsidR="00E752EE" w:rsidRDefault="00E75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62A40" w14:textId="77777777" w:rsidR="00E752EE" w:rsidRDefault="00E75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49E"/>
    <w:rsid w:val="00022322"/>
    <w:rsid w:val="00042497"/>
    <w:rsid w:val="000C1E6F"/>
    <w:rsid w:val="000E4E56"/>
    <w:rsid w:val="001A1468"/>
    <w:rsid w:val="001B7815"/>
    <w:rsid w:val="00211A34"/>
    <w:rsid w:val="00254550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04D7E"/>
    <w:rsid w:val="00536599"/>
    <w:rsid w:val="0054734E"/>
    <w:rsid w:val="00596EA3"/>
    <w:rsid w:val="00596FD7"/>
    <w:rsid w:val="005E0D0A"/>
    <w:rsid w:val="005E5BFF"/>
    <w:rsid w:val="00607F9B"/>
    <w:rsid w:val="00644DCB"/>
    <w:rsid w:val="00657C1E"/>
    <w:rsid w:val="0066021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336A7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752EE"/>
    <w:rsid w:val="00E85D70"/>
    <w:rsid w:val="00F33C66"/>
    <w:rsid w:val="00F960D7"/>
    <w:rsid w:val="00FB7F50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B4FF37"/>
  <w15:chartTrackingRefBased/>
  <w15:docId w15:val="{54A2B7E2-2E7B-4F6F-8A4C-BF68F1CF0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1899-12-31T23:00:00Z</cp:lastPrinted>
  <dcterms:created xsi:type="dcterms:W3CDTF">2025-07-25T10:26:00Z</dcterms:created>
  <dcterms:modified xsi:type="dcterms:W3CDTF">2025-07-25T11:16:00Z</dcterms:modified>
</cp:coreProperties>
</file>