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F1130" w14:textId="77777777" w:rsidR="00FB7F50" w:rsidRPr="002245BE" w:rsidRDefault="002211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211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211A2">
        <w:rPr>
          <w:sz w:val="22"/>
          <w:szCs w:val="22"/>
        </w:rPr>
        <w:t>2025-07-25</w:t>
      </w:r>
    </w:p>
    <w:p w14:paraId="3A03307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67DAEB" w14:textId="77777777" w:rsidR="002211A2" w:rsidRPr="002211A2" w:rsidRDefault="002211A2" w:rsidP="00FB7F50">
      <w:pPr>
        <w:spacing w:after="40"/>
        <w:rPr>
          <w:b/>
          <w:bCs/>
          <w:sz w:val="22"/>
          <w:szCs w:val="22"/>
        </w:rPr>
      </w:pPr>
      <w:r w:rsidRPr="002211A2">
        <w:rPr>
          <w:b/>
          <w:bCs/>
          <w:sz w:val="22"/>
          <w:szCs w:val="22"/>
        </w:rPr>
        <w:t>Akademia Górniczo - Hutnicza</w:t>
      </w:r>
    </w:p>
    <w:p w14:paraId="564622FD" w14:textId="77777777" w:rsidR="002211A2" w:rsidRPr="002211A2" w:rsidRDefault="002211A2" w:rsidP="00FB7F50">
      <w:pPr>
        <w:spacing w:after="40"/>
        <w:rPr>
          <w:b/>
          <w:bCs/>
          <w:sz w:val="22"/>
          <w:szCs w:val="22"/>
        </w:rPr>
      </w:pPr>
      <w:r w:rsidRPr="002211A2">
        <w:rPr>
          <w:b/>
          <w:bCs/>
          <w:sz w:val="22"/>
          <w:szCs w:val="22"/>
        </w:rPr>
        <w:t>im. Stanisława Staszica w Krakowie</w:t>
      </w:r>
    </w:p>
    <w:p w14:paraId="5BB937E6" w14:textId="77777777" w:rsidR="00FB7F50" w:rsidRPr="002245BE" w:rsidRDefault="002211A2" w:rsidP="00FB7F50">
      <w:pPr>
        <w:spacing w:after="40"/>
        <w:rPr>
          <w:b/>
          <w:bCs/>
          <w:sz w:val="22"/>
          <w:szCs w:val="22"/>
        </w:rPr>
      </w:pPr>
      <w:r w:rsidRPr="002211A2">
        <w:rPr>
          <w:b/>
          <w:bCs/>
          <w:sz w:val="22"/>
          <w:szCs w:val="22"/>
        </w:rPr>
        <w:t>Dział Zamówień Publicznych</w:t>
      </w:r>
    </w:p>
    <w:p w14:paraId="6BA25349" w14:textId="77777777" w:rsidR="00FB7F50" w:rsidRPr="002245BE" w:rsidRDefault="002211A2" w:rsidP="00FB7F50">
      <w:pPr>
        <w:rPr>
          <w:sz w:val="22"/>
          <w:szCs w:val="22"/>
        </w:rPr>
      </w:pPr>
      <w:r w:rsidRPr="002211A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211A2">
        <w:rPr>
          <w:sz w:val="22"/>
          <w:szCs w:val="22"/>
        </w:rPr>
        <w:t>30</w:t>
      </w:r>
    </w:p>
    <w:p w14:paraId="4D620477" w14:textId="77777777" w:rsidR="00FB7F50" w:rsidRPr="002245BE" w:rsidRDefault="002211A2" w:rsidP="00FB7F50">
      <w:pPr>
        <w:rPr>
          <w:sz w:val="22"/>
          <w:szCs w:val="22"/>
        </w:rPr>
      </w:pPr>
      <w:r w:rsidRPr="002211A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211A2">
        <w:rPr>
          <w:sz w:val="22"/>
          <w:szCs w:val="22"/>
        </w:rPr>
        <w:t>Kraków</w:t>
      </w:r>
    </w:p>
    <w:p w14:paraId="4452274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B933F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211A2" w:rsidRPr="00607F9B" w14:paraId="01EE4B10" w14:textId="77777777" w:rsidTr="00CC5826">
        <w:trPr>
          <w:trHeight w:val="638"/>
        </w:trPr>
        <w:tc>
          <w:tcPr>
            <w:tcW w:w="959" w:type="dxa"/>
            <w:shd w:val="clear" w:color="auto" w:fill="auto"/>
          </w:tcPr>
          <w:p w14:paraId="420B89E2" w14:textId="77777777" w:rsidR="002211A2" w:rsidRPr="00607F9B" w:rsidRDefault="002211A2" w:rsidP="00CC5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B5864E" w14:textId="302A0515" w:rsidR="002211A2" w:rsidRPr="00607F9B" w:rsidRDefault="002211A2" w:rsidP="00CC5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211A2">
              <w:rPr>
                <w:sz w:val="22"/>
                <w:szCs w:val="22"/>
              </w:rPr>
              <w:t>podstawowy</w:t>
            </w:r>
            <w:r w:rsidR="00277311">
              <w:rPr>
                <w:sz w:val="22"/>
                <w:szCs w:val="22"/>
              </w:rPr>
              <w:t>m</w:t>
            </w:r>
            <w:r w:rsidRPr="002211A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211A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11A2">
              <w:rPr>
                <w:b/>
                <w:bCs/>
                <w:sz w:val="22"/>
                <w:szCs w:val="22"/>
              </w:rPr>
              <w:t>Dostaw</w:t>
            </w:r>
            <w:r w:rsidR="00277311">
              <w:rPr>
                <w:b/>
                <w:bCs/>
                <w:sz w:val="22"/>
                <w:szCs w:val="22"/>
              </w:rPr>
              <w:t>ę</w:t>
            </w:r>
            <w:r w:rsidRPr="002211A2">
              <w:rPr>
                <w:b/>
                <w:bCs/>
                <w:sz w:val="22"/>
                <w:szCs w:val="22"/>
              </w:rPr>
              <w:t xml:space="preserve"> sprzętu do badań związanych z VR na potrzeby  WIET i WH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11A2">
              <w:rPr>
                <w:b/>
                <w:sz w:val="22"/>
                <w:szCs w:val="22"/>
              </w:rPr>
              <w:t>DE-dzp.272-396/25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C2476E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211A2" w14:paraId="07B931E0" w14:textId="77777777" w:rsidTr="00CC5826">
        <w:trPr>
          <w:cantSplit/>
        </w:trPr>
        <w:tc>
          <w:tcPr>
            <w:tcW w:w="9498" w:type="dxa"/>
          </w:tcPr>
          <w:p w14:paraId="113B1DA9" w14:textId="77777777" w:rsidR="002211A2" w:rsidRPr="00D26ED6" w:rsidRDefault="002211A2" w:rsidP="00CC582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211A2">
              <w:rPr>
                <w:b/>
                <w:sz w:val="22"/>
                <w:szCs w:val="22"/>
              </w:rPr>
              <w:t>PROGRESS Systemy Komputerowe Sp. z o.o.</w:t>
            </w:r>
          </w:p>
          <w:p w14:paraId="23ED8695" w14:textId="77777777" w:rsidR="002211A2" w:rsidRPr="009F0E5C" w:rsidRDefault="002211A2" w:rsidP="00CC5826">
            <w:pPr>
              <w:jc w:val="both"/>
              <w:rPr>
                <w:bCs/>
                <w:sz w:val="22"/>
                <w:szCs w:val="22"/>
              </w:rPr>
            </w:pPr>
            <w:r w:rsidRPr="002211A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1A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50BFB8" w14:textId="77777777" w:rsidR="002211A2" w:rsidRPr="009F0E5C" w:rsidRDefault="002211A2" w:rsidP="00CC5826">
            <w:pPr>
              <w:jc w:val="both"/>
              <w:rPr>
                <w:bCs/>
                <w:sz w:val="22"/>
                <w:szCs w:val="22"/>
              </w:rPr>
            </w:pPr>
            <w:r w:rsidRPr="002211A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1A2">
              <w:rPr>
                <w:bCs/>
                <w:sz w:val="22"/>
                <w:szCs w:val="22"/>
              </w:rPr>
              <w:t>Kraków</w:t>
            </w:r>
          </w:p>
          <w:p w14:paraId="36D7DB86" w14:textId="77777777" w:rsidR="002211A2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0D69D1" w14:textId="77777777" w:rsidR="002211A2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211A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211A2">
              <w:rPr>
                <w:sz w:val="22"/>
                <w:szCs w:val="22"/>
              </w:rPr>
              <w:t>Dostawa sprzętu do badań związanych z VR na potrzeby  WIET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7A12B01" w14:textId="77777777" w:rsidR="002211A2" w:rsidRPr="00211A34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211A2">
              <w:rPr>
                <w:b/>
                <w:sz w:val="22"/>
                <w:szCs w:val="22"/>
              </w:rPr>
              <w:t>62 452.02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FB820E" w14:textId="77777777" w:rsidR="002211A2" w:rsidRDefault="002211A2" w:rsidP="00CC582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2211A2" w14:paraId="5A1652F2" w14:textId="77777777" w:rsidTr="00CC5826">
        <w:trPr>
          <w:cantSplit/>
        </w:trPr>
        <w:tc>
          <w:tcPr>
            <w:tcW w:w="9498" w:type="dxa"/>
          </w:tcPr>
          <w:p w14:paraId="66BB094F" w14:textId="77777777" w:rsidR="002211A2" w:rsidRPr="00D26ED6" w:rsidRDefault="002211A2" w:rsidP="00CC582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211A2">
              <w:rPr>
                <w:b/>
                <w:sz w:val="22"/>
                <w:szCs w:val="22"/>
              </w:rPr>
              <w:t>PROGRESS Systemy Komputerowe Sp. z o.o.</w:t>
            </w:r>
          </w:p>
          <w:p w14:paraId="3060F89D" w14:textId="77777777" w:rsidR="002211A2" w:rsidRPr="009F0E5C" w:rsidRDefault="002211A2" w:rsidP="00CC5826">
            <w:pPr>
              <w:jc w:val="both"/>
              <w:rPr>
                <w:bCs/>
                <w:sz w:val="22"/>
                <w:szCs w:val="22"/>
              </w:rPr>
            </w:pPr>
            <w:r w:rsidRPr="002211A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1A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2E5B81" w14:textId="77777777" w:rsidR="002211A2" w:rsidRPr="009F0E5C" w:rsidRDefault="002211A2" w:rsidP="00CC5826">
            <w:pPr>
              <w:jc w:val="both"/>
              <w:rPr>
                <w:bCs/>
                <w:sz w:val="22"/>
                <w:szCs w:val="22"/>
              </w:rPr>
            </w:pPr>
            <w:r w:rsidRPr="002211A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1A2">
              <w:rPr>
                <w:bCs/>
                <w:sz w:val="22"/>
                <w:szCs w:val="22"/>
              </w:rPr>
              <w:t>Kraków</w:t>
            </w:r>
          </w:p>
          <w:p w14:paraId="74792DBD" w14:textId="77777777" w:rsidR="002211A2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DCAF9B" w14:textId="77777777" w:rsidR="002211A2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211A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211A2">
              <w:rPr>
                <w:sz w:val="22"/>
                <w:szCs w:val="22"/>
              </w:rPr>
              <w:t>Dostawa sprzętu do badań związanych z VR na potrzeby WH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849C892" w14:textId="77777777" w:rsidR="002211A2" w:rsidRPr="00211A34" w:rsidRDefault="002211A2" w:rsidP="00CC5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211A2">
              <w:rPr>
                <w:b/>
                <w:sz w:val="22"/>
                <w:szCs w:val="22"/>
              </w:rPr>
              <w:t>55 802.64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A034CC" w14:textId="77777777" w:rsidR="002211A2" w:rsidRDefault="002211A2" w:rsidP="00CC582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578E9C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1734D4F" w14:textId="77777777" w:rsidTr="00596EA3">
        <w:tc>
          <w:tcPr>
            <w:tcW w:w="2169" w:type="dxa"/>
            <w:shd w:val="clear" w:color="auto" w:fill="F3F3F3"/>
          </w:tcPr>
          <w:p w14:paraId="2AAD454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4482B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FB7FFD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0DEE13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211A2" w:rsidRPr="00834EF4" w14:paraId="3A249E0D" w14:textId="77777777" w:rsidTr="00CC5826">
        <w:tc>
          <w:tcPr>
            <w:tcW w:w="2169" w:type="dxa"/>
            <w:shd w:val="clear" w:color="auto" w:fill="auto"/>
          </w:tcPr>
          <w:p w14:paraId="3F697E02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 WIET</w:t>
            </w:r>
          </w:p>
        </w:tc>
        <w:tc>
          <w:tcPr>
            <w:tcW w:w="2793" w:type="dxa"/>
            <w:shd w:val="clear" w:color="auto" w:fill="auto"/>
          </w:tcPr>
          <w:p w14:paraId="4D13DB71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211A2">
              <w:rPr>
                <w:b/>
                <w:bCs/>
                <w:sz w:val="20"/>
                <w:szCs w:val="20"/>
              </w:rPr>
              <w:t>Kognita</w:t>
            </w:r>
            <w:proofErr w:type="spellEnd"/>
            <w:r w:rsidRPr="002211A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DD65EF0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al. Rzeczpospolitej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20/96</w:t>
            </w:r>
          </w:p>
          <w:p w14:paraId="7404CB57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F9C49C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- 48.28</w:t>
            </w:r>
          </w:p>
          <w:p w14:paraId="66F88630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40C078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88,28</w:t>
            </w:r>
          </w:p>
        </w:tc>
      </w:tr>
      <w:tr w:rsidR="002211A2" w:rsidRPr="00834EF4" w14:paraId="3374A20F" w14:textId="77777777" w:rsidTr="00CC5826">
        <w:tc>
          <w:tcPr>
            <w:tcW w:w="2169" w:type="dxa"/>
            <w:shd w:val="clear" w:color="auto" w:fill="auto"/>
          </w:tcPr>
          <w:p w14:paraId="29D02620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 WIET</w:t>
            </w:r>
          </w:p>
        </w:tc>
        <w:tc>
          <w:tcPr>
            <w:tcW w:w="2793" w:type="dxa"/>
            <w:shd w:val="clear" w:color="auto" w:fill="auto"/>
          </w:tcPr>
          <w:p w14:paraId="31536574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211A2">
              <w:rPr>
                <w:b/>
                <w:bCs/>
                <w:sz w:val="20"/>
                <w:szCs w:val="20"/>
              </w:rPr>
              <w:t>Syriana</w:t>
            </w:r>
            <w:proofErr w:type="spellEnd"/>
            <w:r w:rsidRPr="002211A2">
              <w:rPr>
                <w:b/>
                <w:bCs/>
                <w:sz w:val="20"/>
                <w:szCs w:val="20"/>
              </w:rPr>
              <w:t xml:space="preserve"> Joanna Fisher</w:t>
            </w:r>
          </w:p>
          <w:p w14:paraId="6767E616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Porębskiego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28/17</w:t>
            </w:r>
          </w:p>
          <w:p w14:paraId="17F2B6C2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80-180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GDANSK</w:t>
            </w:r>
          </w:p>
        </w:tc>
        <w:tc>
          <w:tcPr>
            <w:tcW w:w="2976" w:type="dxa"/>
            <w:shd w:val="clear" w:color="auto" w:fill="auto"/>
          </w:tcPr>
          <w:p w14:paraId="5559DF02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- 51.13</w:t>
            </w:r>
          </w:p>
          <w:p w14:paraId="73CD21D8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- 36.00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985EAC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87,13</w:t>
            </w:r>
          </w:p>
        </w:tc>
      </w:tr>
      <w:tr w:rsidR="002211A2" w:rsidRPr="00834EF4" w14:paraId="420A107A" w14:textId="77777777" w:rsidTr="00CC5826">
        <w:tc>
          <w:tcPr>
            <w:tcW w:w="2169" w:type="dxa"/>
            <w:shd w:val="clear" w:color="auto" w:fill="auto"/>
          </w:tcPr>
          <w:p w14:paraId="1C79EE6C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 WIET</w:t>
            </w:r>
          </w:p>
        </w:tc>
        <w:tc>
          <w:tcPr>
            <w:tcW w:w="2793" w:type="dxa"/>
            <w:shd w:val="clear" w:color="auto" w:fill="auto"/>
          </w:tcPr>
          <w:p w14:paraId="0CBC57F7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211A2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30875115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27</w:t>
            </w:r>
          </w:p>
          <w:p w14:paraId="523E6EDD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0300521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- 60.00</w:t>
            </w:r>
          </w:p>
          <w:p w14:paraId="0D418B99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95206F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100,00</w:t>
            </w:r>
          </w:p>
        </w:tc>
      </w:tr>
      <w:tr w:rsidR="002211A2" w:rsidRPr="00834EF4" w14:paraId="0627E262" w14:textId="77777777" w:rsidTr="00CC5826">
        <w:tc>
          <w:tcPr>
            <w:tcW w:w="2169" w:type="dxa"/>
            <w:shd w:val="clear" w:color="auto" w:fill="auto"/>
          </w:tcPr>
          <w:p w14:paraId="1726DD1B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 WIET</w:t>
            </w:r>
          </w:p>
        </w:tc>
        <w:tc>
          <w:tcPr>
            <w:tcW w:w="2793" w:type="dxa"/>
            <w:shd w:val="clear" w:color="auto" w:fill="auto"/>
          </w:tcPr>
          <w:p w14:paraId="48FD24E8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211A2">
              <w:rPr>
                <w:b/>
                <w:bCs/>
                <w:sz w:val="20"/>
                <w:szCs w:val="20"/>
              </w:rPr>
              <w:t>TechForge</w:t>
            </w:r>
            <w:proofErr w:type="spellEnd"/>
            <w:r w:rsidRPr="002211A2">
              <w:rPr>
                <w:b/>
                <w:bCs/>
                <w:sz w:val="20"/>
                <w:szCs w:val="20"/>
              </w:rPr>
              <w:t xml:space="preserve"> International spółka z ograniczoną odpowiedzialnością</w:t>
            </w:r>
          </w:p>
          <w:p w14:paraId="327DB8CA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Floriana Ceynowy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21</w:t>
            </w:r>
          </w:p>
          <w:p w14:paraId="1C26F56D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77-100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Bytów</w:t>
            </w:r>
          </w:p>
        </w:tc>
        <w:tc>
          <w:tcPr>
            <w:tcW w:w="2976" w:type="dxa"/>
            <w:shd w:val="clear" w:color="auto" w:fill="auto"/>
          </w:tcPr>
          <w:p w14:paraId="1DA21A7C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- 56.63</w:t>
            </w:r>
          </w:p>
          <w:p w14:paraId="6EDED040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E812D8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96,63</w:t>
            </w:r>
          </w:p>
        </w:tc>
      </w:tr>
      <w:tr w:rsidR="002211A2" w:rsidRPr="00834EF4" w14:paraId="3DF7422E" w14:textId="77777777" w:rsidTr="00CC5826">
        <w:tc>
          <w:tcPr>
            <w:tcW w:w="2169" w:type="dxa"/>
            <w:shd w:val="clear" w:color="auto" w:fill="auto"/>
          </w:tcPr>
          <w:p w14:paraId="5EEFB24E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WH</w:t>
            </w:r>
          </w:p>
        </w:tc>
        <w:tc>
          <w:tcPr>
            <w:tcW w:w="2793" w:type="dxa"/>
            <w:shd w:val="clear" w:color="auto" w:fill="auto"/>
          </w:tcPr>
          <w:p w14:paraId="2C9835D3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211A2">
              <w:rPr>
                <w:b/>
                <w:bCs/>
                <w:sz w:val="20"/>
                <w:szCs w:val="20"/>
              </w:rPr>
              <w:t>Kognita</w:t>
            </w:r>
            <w:proofErr w:type="spellEnd"/>
            <w:r w:rsidRPr="002211A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55B12C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al. Rzeczpospolitej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20/96</w:t>
            </w:r>
          </w:p>
          <w:p w14:paraId="007AD6CE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8F4CF2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- 46.80</w:t>
            </w:r>
          </w:p>
          <w:p w14:paraId="2B87848F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F51A1B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86,80</w:t>
            </w:r>
          </w:p>
        </w:tc>
      </w:tr>
      <w:tr w:rsidR="002211A2" w:rsidRPr="00834EF4" w14:paraId="1807D090" w14:textId="77777777" w:rsidTr="00CC5826">
        <w:tc>
          <w:tcPr>
            <w:tcW w:w="2169" w:type="dxa"/>
            <w:shd w:val="clear" w:color="auto" w:fill="auto"/>
          </w:tcPr>
          <w:p w14:paraId="51B2C207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WH</w:t>
            </w:r>
          </w:p>
        </w:tc>
        <w:tc>
          <w:tcPr>
            <w:tcW w:w="2793" w:type="dxa"/>
            <w:shd w:val="clear" w:color="auto" w:fill="auto"/>
          </w:tcPr>
          <w:p w14:paraId="51CA6A7F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211A2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D646FD0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27</w:t>
            </w:r>
          </w:p>
          <w:p w14:paraId="71226B0E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071F8E3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- 60.00</w:t>
            </w:r>
          </w:p>
          <w:p w14:paraId="3F65FF98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0B4FF9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100,00</w:t>
            </w:r>
          </w:p>
        </w:tc>
      </w:tr>
      <w:tr w:rsidR="002211A2" w:rsidRPr="00834EF4" w14:paraId="5A200442" w14:textId="77777777" w:rsidTr="00CC5826">
        <w:tc>
          <w:tcPr>
            <w:tcW w:w="2169" w:type="dxa"/>
            <w:shd w:val="clear" w:color="auto" w:fill="auto"/>
          </w:tcPr>
          <w:p w14:paraId="7ED8D443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211A2">
              <w:rPr>
                <w:sz w:val="20"/>
                <w:szCs w:val="20"/>
              </w:rPr>
              <w:t>Dostawa sprzętu do badań związanych z VR na potrzeby WH</w:t>
            </w:r>
          </w:p>
        </w:tc>
        <w:tc>
          <w:tcPr>
            <w:tcW w:w="2793" w:type="dxa"/>
            <w:shd w:val="clear" w:color="auto" w:fill="auto"/>
          </w:tcPr>
          <w:p w14:paraId="5F541822" w14:textId="77777777" w:rsidR="002211A2" w:rsidRPr="00211A34" w:rsidRDefault="002211A2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211A2">
              <w:rPr>
                <w:b/>
                <w:bCs/>
                <w:sz w:val="20"/>
                <w:szCs w:val="20"/>
              </w:rPr>
              <w:t>TechForge</w:t>
            </w:r>
            <w:proofErr w:type="spellEnd"/>
            <w:r w:rsidRPr="002211A2">
              <w:rPr>
                <w:b/>
                <w:bCs/>
                <w:sz w:val="20"/>
                <w:szCs w:val="20"/>
              </w:rPr>
              <w:t xml:space="preserve"> International spółka z ograniczoną odpowiedzialnością</w:t>
            </w:r>
          </w:p>
          <w:p w14:paraId="382EABB1" w14:textId="77777777" w:rsidR="002211A2" w:rsidRPr="00211A34" w:rsidRDefault="002211A2" w:rsidP="00CC5826">
            <w:pPr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Floriana Ceynowy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21</w:t>
            </w:r>
          </w:p>
          <w:p w14:paraId="717D68E2" w14:textId="77777777" w:rsidR="002211A2" w:rsidRPr="00211A34" w:rsidRDefault="002211A2" w:rsidP="00CC5826">
            <w:pPr>
              <w:spacing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77-100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211A2">
              <w:rPr>
                <w:sz w:val="20"/>
                <w:szCs w:val="20"/>
              </w:rPr>
              <w:t>Bytów</w:t>
            </w:r>
          </w:p>
        </w:tc>
        <w:tc>
          <w:tcPr>
            <w:tcW w:w="2976" w:type="dxa"/>
            <w:shd w:val="clear" w:color="auto" w:fill="auto"/>
          </w:tcPr>
          <w:p w14:paraId="732DA028" w14:textId="77777777" w:rsidR="002211A2" w:rsidRPr="002211A2" w:rsidRDefault="002211A2" w:rsidP="00CC5826">
            <w:pPr>
              <w:spacing w:before="40" w:after="40"/>
              <w:rPr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1 - Cena - 54.31</w:t>
            </w:r>
          </w:p>
          <w:p w14:paraId="38661AB0" w14:textId="77777777" w:rsidR="002211A2" w:rsidRPr="00211A34" w:rsidRDefault="002211A2" w:rsidP="00CC5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1AAB07" w14:textId="77777777" w:rsidR="002211A2" w:rsidRPr="00211A34" w:rsidRDefault="002211A2" w:rsidP="00CC5826">
            <w:pPr>
              <w:jc w:val="center"/>
              <w:rPr>
                <w:color w:val="000000"/>
                <w:sz w:val="20"/>
                <w:szCs w:val="20"/>
              </w:rPr>
            </w:pPr>
            <w:r w:rsidRPr="002211A2">
              <w:rPr>
                <w:sz w:val="20"/>
                <w:szCs w:val="20"/>
              </w:rPr>
              <w:t xml:space="preserve">  94,31</w:t>
            </w:r>
          </w:p>
        </w:tc>
      </w:tr>
    </w:tbl>
    <w:p w14:paraId="448BC82B" w14:textId="77777777" w:rsidR="00FB0FFD" w:rsidRPr="00FB0FFD" w:rsidRDefault="00FB0FFD" w:rsidP="00FB0FFD">
      <w:pPr>
        <w:spacing w:after="120"/>
        <w:jc w:val="both"/>
        <w:rPr>
          <w:color w:val="000000"/>
          <w:sz w:val="20"/>
          <w:szCs w:val="20"/>
        </w:rPr>
      </w:pPr>
      <w:r w:rsidRPr="00FB0FFD">
        <w:rPr>
          <w:color w:val="000000"/>
          <w:sz w:val="20"/>
          <w:szCs w:val="20"/>
        </w:rPr>
        <w:t>Informacja o wykonawcach, których oferty zostały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FB0FFD" w:rsidRPr="00FB0FFD" w14:paraId="6E62BEAC" w14:textId="77777777" w:rsidTr="00CC5826">
        <w:tc>
          <w:tcPr>
            <w:tcW w:w="871" w:type="dxa"/>
            <w:shd w:val="clear" w:color="auto" w:fill="F3F3F3"/>
            <w:vAlign w:val="center"/>
          </w:tcPr>
          <w:p w14:paraId="418AE260" w14:textId="77777777" w:rsidR="00FB0FFD" w:rsidRPr="00FB0FFD" w:rsidRDefault="00FB0FFD" w:rsidP="00CC5826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FB0FFD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81B6507" w14:textId="77777777" w:rsidR="00FB0FFD" w:rsidRPr="00FB0FFD" w:rsidRDefault="00FB0FFD" w:rsidP="00CC5826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FB0FFD">
              <w:rPr>
                <w:b/>
                <w:sz w:val="20"/>
                <w:szCs w:val="20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DFF8374" w14:textId="77777777" w:rsidR="00FB0FFD" w:rsidRPr="00FB0FFD" w:rsidRDefault="00FB0FFD" w:rsidP="00CC5826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FB0FFD">
              <w:rPr>
                <w:b/>
                <w:sz w:val="20"/>
                <w:szCs w:val="20"/>
              </w:rPr>
              <w:t>Uzasadnienie odrzucenia oferty</w:t>
            </w:r>
          </w:p>
        </w:tc>
      </w:tr>
      <w:tr w:rsidR="00FB0FFD" w:rsidRPr="00FB0FFD" w14:paraId="6A7525BD" w14:textId="77777777" w:rsidTr="00CC5826">
        <w:tc>
          <w:tcPr>
            <w:tcW w:w="871" w:type="dxa"/>
            <w:vAlign w:val="center"/>
          </w:tcPr>
          <w:p w14:paraId="5D39BBE7" w14:textId="77777777" w:rsidR="00FB0FFD" w:rsidRPr="00FB0FFD" w:rsidRDefault="00FB0FFD" w:rsidP="00CC5826">
            <w:pPr>
              <w:spacing w:before="40"/>
              <w:jc w:val="center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2</w:t>
            </w:r>
          </w:p>
        </w:tc>
        <w:tc>
          <w:tcPr>
            <w:tcW w:w="2957" w:type="dxa"/>
            <w:vAlign w:val="center"/>
          </w:tcPr>
          <w:p w14:paraId="0AEA6AA8" w14:textId="77777777" w:rsidR="00FB0FFD" w:rsidRPr="00FB0FFD" w:rsidRDefault="00FB0FFD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B0FFD">
              <w:rPr>
                <w:b/>
                <w:bCs/>
                <w:sz w:val="20"/>
                <w:szCs w:val="20"/>
              </w:rPr>
              <w:t>Poke</w:t>
            </w:r>
            <w:proofErr w:type="spellEnd"/>
            <w:r w:rsidRPr="00FB0FF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0FFD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FB0FFD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14:paraId="5E0A6B6C" w14:textId="77777777" w:rsidR="00FB0FFD" w:rsidRPr="00FB0FFD" w:rsidRDefault="00FB0FFD" w:rsidP="00CC5826">
            <w:pPr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 xml:space="preserve">Kwiaty Polne 2 </w:t>
            </w:r>
          </w:p>
          <w:p w14:paraId="50C7F782" w14:textId="77777777" w:rsidR="00FB0FFD" w:rsidRPr="00FB0FFD" w:rsidRDefault="00FB0FFD" w:rsidP="00CC5826">
            <w:pPr>
              <w:spacing w:after="40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32-087 Bibice</w:t>
            </w:r>
          </w:p>
        </w:tc>
        <w:tc>
          <w:tcPr>
            <w:tcW w:w="5670" w:type="dxa"/>
          </w:tcPr>
          <w:p w14:paraId="226F17EF" w14:textId="77777777" w:rsidR="00FB0FFD" w:rsidRPr="00FB0FFD" w:rsidRDefault="00FB0FFD" w:rsidP="00CC5826">
            <w:pPr>
              <w:spacing w:before="40" w:after="40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Art. 226 ust. 1 pkt 5Oferta odrzucona w zadaniu 1</w:t>
            </w:r>
          </w:p>
          <w:p w14:paraId="1AF60045" w14:textId="77777777" w:rsidR="00FB0FFD" w:rsidRPr="00FB0FFD" w:rsidRDefault="00FB0FFD" w:rsidP="00CC5826">
            <w:pPr>
              <w:jc w:val="both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 xml:space="preserve">Oferta podlega odrzuceniu na podstawie art. 226 ust. 1 pkt 5 ustawy </w:t>
            </w:r>
            <w:proofErr w:type="spellStart"/>
            <w:r w:rsidRPr="00FB0FFD">
              <w:rPr>
                <w:sz w:val="20"/>
                <w:szCs w:val="20"/>
              </w:rPr>
              <w:t>Pzp</w:t>
            </w:r>
            <w:proofErr w:type="spellEnd"/>
            <w:r w:rsidRPr="00FB0FFD">
              <w:rPr>
                <w:sz w:val="20"/>
                <w:szCs w:val="20"/>
              </w:rPr>
              <w:t xml:space="preserve">, ponieważ treść oferty jest niezgodna z warunkami zamówienia. Zaoferowany laptop jest wyposażony w kartę graficzną z pamięcią 12 GB, natomiast  w SWZ wymagano karty graficznej z </w:t>
            </w:r>
            <w:proofErr w:type="spellStart"/>
            <w:r w:rsidRPr="00FB0FFD">
              <w:rPr>
                <w:sz w:val="20"/>
                <w:szCs w:val="20"/>
              </w:rPr>
              <w:t>pamiecią</w:t>
            </w:r>
            <w:proofErr w:type="spellEnd"/>
            <w:r w:rsidRPr="00FB0FFD">
              <w:rPr>
                <w:sz w:val="20"/>
                <w:szCs w:val="20"/>
              </w:rPr>
              <w:t xml:space="preserve"> 16 GB. Ponadto oferowany laptop wyposażony jest w wifi w standardzie 6E, a wymagany był standard 7.</w:t>
            </w:r>
          </w:p>
        </w:tc>
      </w:tr>
      <w:tr w:rsidR="00FB0FFD" w:rsidRPr="00FB0FFD" w14:paraId="2B8522E5" w14:textId="77777777" w:rsidTr="00CC5826">
        <w:tc>
          <w:tcPr>
            <w:tcW w:w="871" w:type="dxa"/>
            <w:vAlign w:val="center"/>
          </w:tcPr>
          <w:p w14:paraId="2B35B939" w14:textId="77777777" w:rsidR="00FB0FFD" w:rsidRPr="00FB0FFD" w:rsidRDefault="00FB0FFD" w:rsidP="00CC5826">
            <w:pPr>
              <w:spacing w:before="40"/>
              <w:jc w:val="center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2</w:t>
            </w:r>
          </w:p>
        </w:tc>
        <w:tc>
          <w:tcPr>
            <w:tcW w:w="2957" w:type="dxa"/>
            <w:vAlign w:val="center"/>
          </w:tcPr>
          <w:p w14:paraId="470F9952" w14:textId="77777777" w:rsidR="00FB0FFD" w:rsidRPr="00FB0FFD" w:rsidRDefault="00FB0FFD" w:rsidP="00CC5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B0FFD">
              <w:rPr>
                <w:b/>
                <w:bCs/>
                <w:sz w:val="20"/>
                <w:szCs w:val="20"/>
              </w:rPr>
              <w:t>Poke</w:t>
            </w:r>
            <w:proofErr w:type="spellEnd"/>
            <w:r w:rsidRPr="00FB0FF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0FFD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FB0FFD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14:paraId="3C79C1EB" w14:textId="77777777" w:rsidR="00FB0FFD" w:rsidRPr="00FB0FFD" w:rsidRDefault="00FB0FFD" w:rsidP="00CC5826">
            <w:pPr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 xml:space="preserve">Kwiaty Polne 2 </w:t>
            </w:r>
          </w:p>
          <w:p w14:paraId="26113A20" w14:textId="77777777" w:rsidR="00FB0FFD" w:rsidRPr="00FB0FFD" w:rsidRDefault="00FB0FFD" w:rsidP="00CC5826">
            <w:pPr>
              <w:spacing w:after="40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32-087 Bibice</w:t>
            </w:r>
          </w:p>
        </w:tc>
        <w:tc>
          <w:tcPr>
            <w:tcW w:w="5670" w:type="dxa"/>
          </w:tcPr>
          <w:p w14:paraId="7DEFAAB9" w14:textId="77777777" w:rsidR="00FB0FFD" w:rsidRPr="00FB0FFD" w:rsidRDefault="00FB0FFD" w:rsidP="00CC5826">
            <w:pPr>
              <w:spacing w:before="40" w:after="40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>Art. 226 ust. 1 pkt 5Oferta odrzucona w zadaniu 2</w:t>
            </w:r>
          </w:p>
          <w:p w14:paraId="6E7577E3" w14:textId="77777777" w:rsidR="00FB0FFD" w:rsidRPr="00FB0FFD" w:rsidRDefault="00FB0FFD" w:rsidP="00CC5826">
            <w:pPr>
              <w:jc w:val="both"/>
              <w:rPr>
                <w:sz w:val="20"/>
                <w:szCs w:val="20"/>
              </w:rPr>
            </w:pPr>
            <w:r w:rsidRPr="00FB0FFD">
              <w:rPr>
                <w:sz w:val="20"/>
                <w:szCs w:val="20"/>
              </w:rPr>
              <w:t xml:space="preserve">Oferta podlega odrzuceniu na podstawie art. 226 ust. 1 pkt 5 ustawy </w:t>
            </w:r>
            <w:proofErr w:type="spellStart"/>
            <w:r w:rsidRPr="00FB0FFD">
              <w:rPr>
                <w:sz w:val="20"/>
                <w:szCs w:val="20"/>
              </w:rPr>
              <w:t>Pzp</w:t>
            </w:r>
            <w:proofErr w:type="spellEnd"/>
            <w:r w:rsidRPr="00FB0FFD">
              <w:rPr>
                <w:sz w:val="20"/>
                <w:szCs w:val="20"/>
              </w:rPr>
              <w:t>, ponieważ treść oferty jest niezgodna z warunkami zamówienia. Zaoferowany laptop jest wyposażony w kartę graficzną z pamięcią 12 GB, natomiast  w SWZ wymagano karty graficznej z pamięcią 16 GB. Ponadto oferowany laptop wyposażony jest w wifi w standardzie 6E, a wymagany był standard 7.</w:t>
            </w:r>
          </w:p>
        </w:tc>
      </w:tr>
    </w:tbl>
    <w:p w14:paraId="2D988688" w14:textId="77777777" w:rsidR="00FB0FFD" w:rsidRDefault="00FB0FFD" w:rsidP="00FB0FFD">
      <w:pPr>
        <w:spacing w:before="120" w:after="120"/>
        <w:jc w:val="both"/>
        <w:rPr>
          <w:color w:val="000000"/>
          <w:sz w:val="16"/>
          <w:szCs w:val="16"/>
        </w:rPr>
      </w:pPr>
    </w:p>
    <w:p w14:paraId="4F6DD2FE" w14:textId="77777777" w:rsidR="00FB0FFD" w:rsidRDefault="00FB0FFD" w:rsidP="00FB0FFD">
      <w:pPr>
        <w:spacing w:after="40" w:line="276" w:lineRule="auto"/>
        <w:jc w:val="both"/>
      </w:pPr>
      <w:r>
        <w:t>Informacja o terminie zawarcia umowy:</w:t>
      </w:r>
    </w:p>
    <w:p w14:paraId="2FC82A66" w14:textId="43442DF8" w:rsidR="008642B3" w:rsidRPr="00B464D3" w:rsidRDefault="00FB0FFD" w:rsidP="00FB0FFD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CA625" w14:textId="77777777" w:rsidR="00702122" w:rsidRDefault="00702122">
      <w:r>
        <w:separator/>
      </w:r>
    </w:p>
  </w:endnote>
  <w:endnote w:type="continuationSeparator" w:id="0">
    <w:p w14:paraId="019EB591" w14:textId="77777777" w:rsidR="00702122" w:rsidRDefault="0070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2746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629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22B32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3F9B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A3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1AB3C" w14:textId="77777777" w:rsidR="00702122" w:rsidRDefault="00702122">
      <w:r>
        <w:separator/>
      </w:r>
    </w:p>
  </w:footnote>
  <w:footnote w:type="continuationSeparator" w:id="0">
    <w:p w14:paraId="68A39BDA" w14:textId="77777777" w:rsidR="00702122" w:rsidRDefault="00702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4A2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14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D5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122"/>
    <w:rsid w:val="00022322"/>
    <w:rsid w:val="00042497"/>
    <w:rsid w:val="000C1E6F"/>
    <w:rsid w:val="000E4E56"/>
    <w:rsid w:val="001A1468"/>
    <w:rsid w:val="001B7815"/>
    <w:rsid w:val="00211A34"/>
    <w:rsid w:val="002211A2"/>
    <w:rsid w:val="00277311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02122"/>
    <w:rsid w:val="00704B7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0FFD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80034"/>
  <w15:chartTrackingRefBased/>
  <w15:docId w15:val="{C834F284-08E2-4694-8A3B-6684C8CC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673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2025-07-25T11:01:00Z</cp:lastPrinted>
  <dcterms:created xsi:type="dcterms:W3CDTF">2025-07-25T11:01:00Z</dcterms:created>
  <dcterms:modified xsi:type="dcterms:W3CDTF">2025-07-25T11:01:00Z</dcterms:modified>
</cp:coreProperties>
</file>