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9607" w14:textId="6280DE30" w:rsidR="00B36EDA" w:rsidRPr="00353FDC" w:rsidRDefault="009126B6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126B6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9126B6">
        <w:rPr>
          <w:rFonts w:ascii="Arial" w:hAnsi="Arial" w:cs="Arial"/>
        </w:rPr>
        <w:t>2025-07-2</w:t>
      </w:r>
      <w:r w:rsidR="00A8776C">
        <w:rPr>
          <w:rFonts w:ascii="Arial" w:hAnsi="Arial" w:cs="Arial"/>
        </w:rPr>
        <w:t>5</w:t>
      </w:r>
    </w:p>
    <w:p w14:paraId="52166E32" w14:textId="77777777" w:rsidR="00B36EDA" w:rsidRPr="00353FDC" w:rsidRDefault="009126B6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126B6">
        <w:rPr>
          <w:rFonts w:ascii="Arial" w:hAnsi="Arial" w:cs="Arial"/>
          <w:b/>
          <w:bCs/>
        </w:rPr>
        <w:t>Szpital Specjalistyczny im. Stefana Żeromskiego SP ZOZ w Krakowie</w:t>
      </w:r>
    </w:p>
    <w:p w14:paraId="418E6455" w14:textId="77777777" w:rsidR="00B36EDA" w:rsidRPr="00353FDC" w:rsidRDefault="009126B6" w:rsidP="00B36EDA">
      <w:pPr>
        <w:spacing w:line="360" w:lineRule="auto"/>
        <w:ind w:right="3969"/>
        <w:rPr>
          <w:rFonts w:ascii="Arial" w:hAnsi="Arial" w:cs="Arial"/>
        </w:rPr>
      </w:pPr>
      <w:r w:rsidRPr="009126B6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9126B6">
        <w:rPr>
          <w:rFonts w:ascii="Arial" w:hAnsi="Arial" w:cs="Arial"/>
        </w:rPr>
        <w:t>66</w:t>
      </w:r>
    </w:p>
    <w:p w14:paraId="0EABE780" w14:textId="77777777" w:rsidR="00B36EDA" w:rsidRPr="00353FDC" w:rsidRDefault="009126B6" w:rsidP="00B36EDA">
      <w:pPr>
        <w:ind w:right="3969"/>
        <w:rPr>
          <w:rFonts w:ascii="Arial" w:hAnsi="Arial" w:cs="Arial"/>
        </w:rPr>
      </w:pPr>
      <w:r w:rsidRPr="009126B6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9126B6">
        <w:rPr>
          <w:rFonts w:ascii="Arial" w:hAnsi="Arial" w:cs="Arial"/>
        </w:rPr>
        <w:t>Kraków</w:t>
      </w:r>
    </w:p>
    <w:p w14:paraId="788DE60A" w14:textId="73BB5667" w:rsidR="00B36EDA" w:rsidRPr="00524B34" w:rsidRDefault="00A8776C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SZP-271-24/25-</w:t>
      </w:r>
      <w:r w:rsidR="00190B6A">
        <w:rPr>
          <w:rFonts w:ascii="Arial" w:hAnsi="Arial" w:cs="Arial"/>
          <w:bCs/>
          <w:sz w:val="18"/>
          <w:szCs w:val="18"/>
        </w:rPr>
        <w:t>653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35017BE" w14:textId="77777777" w:rsidTr="00B36EDA">
        <w:tc>
          <w:tcPr>
            <w:tcW w:w="9923" w:type="dxa"/>
            <w:shd w:val="clear" w:color="auto" w:fill="F2F2F2"/>
            <w:hideMark/>
          </w:tcPr>
          <w:p w14:paraId="1C2089DE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755D81A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2AB93A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B4BB63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3AAB7FB" w14:textId="77777777" w:rsidTr="00B36EDA">
        <w:tc>
          <w:tcPr>
            <w:tcW w:w="2269" w:type="dxa"/>
            <w:shd w:val="clear" w:color="auto" w:fill="auto"/>
          </w:tcPr>
          <w:p w14:paraId="429A72A9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A2DA1F3" w14:textId="77777777" w:rsidR="00B36EDA" w:rsidRPr="00353FDC" w:rsidRDefault="009126B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 xml:space="preserve">Sterylne, jednorazowe materiały i akcesoria do zabiegów witrektomii tylnej i jednorazowe, sterylne narzędzia do zabiegów </w:t>
            </w:r>
            <w:proofErr w:type="spellStart"/>
            <w:r w:rsidRPr="009126B6">
              <w:rPr>
                <w:rFonts w:ascii="Arial" w:hAnsi="Arial" w:cs="Arial"/>
                <w:bCs/>
              </w:rPr>
              <w:t>witreoretinalnych</w:t>
            </w:r>
            <w:proofErr w:type="spellEnd"/>
          </w:p>
        </w:tc>
      </w:tr>
      <w:tr w:rsidR="009126B6" w:rsidRPr="00353FDC" w14:paraId="50BE3873" w14:textId="77777777" w:rsidTr="00AB70B7">
        <w:tc>
          <w:tcPr>
            <w:tcW w:w="2269" w:type="dxa"/>
            <w:shd w:val="clear" w:color="auto" w:fill="auto"/>
          </w:tcPr>
          <w:p w14:paraId="4760BD59" w14:textId="77777777" w:rsidR="009126B6" w:rsidRPr="00353FDC" w:rsidRDefault="009126B6" w:rsidP="00AB70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54CDCC4" w14:textId="77777777" w:rsidR="009126B6" w:rsidRPr="00353FDC" w:rsidRDefault="009126B6" w:rsidP="00AB70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>SZP-271-24/25</w:t>
            </w:r>
          </w:p>
        </w:tc>
      </w:tr>
    </w:tbl>
    <w:p w14:paraId="2C88672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7EAE332" w14:textId="3DC1624D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126B6" w:rsidRPr="009126B6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126B6" w:rsidRPr="009126B6">
        <w:rPr>
          <w:rFonts w:ascii="Arial" w:hAnsi="Arial" w:cs="Arial"/>
        </w:rPr>
        <w:t>(</w:t>
      </w:r>
      <w:proofErr w:type="spellStart"/>
      <w:r w:rsidR="009126B6" w:rsidRPr="009126B6">
        <w:rPr>
          <w:rFonts w:ascii="Arial" w:hAnsi="Arial" w:cs="Arial"/>
        </w:rPr>
        <w:t>t.j</w:t>
      </w:r>
      <w:proofErr w:type="spellEnd"/>
      <w:r w:rsidR="009126B6" w:rsidRPr="009126B6">
        <w:rPr>
          <w:rFonts w:ascii="Arial" w:hAnsi="Arial" w:cs="Arial"/>
        </w:rPr>
        <w:t>. Dz. U. z 2024 poz. 1320</w:t>
      </w:r>
      <w:r w:rsidR="00A8776C">
        <w:rPr>
          <w:rFonts w:ascii="Arial" w:hAnsi="Arial" w:cs="Arial"/>
        </w:rPr>
        <w:t xml:space="preserve"> z </w:t>
      </w:r>
      <w:proofErr w:type="spellStart"/>
      <w:r w:rsidR="00A8776C">
        <w:rPr>
          <w:rFonts w:ascii="Arial" w:hAnsi="Arial" w:cs="Arial"/>
        </w:rPr>
        <w:t>późn</w:t>
      </w:r>
      <w:proofErr w:type="spellEnd"/>
      <w:r w:rsidR="00A8776C">
        <w:rPr>
          <w:rFonts w:ascii="Arial" w:hAnsi="Arial" w:cs="Arial"/>
        </w:rPr>
        <w:t>. zm.</w:t>
      </w:r>
      <w:r w:rsidR="009126B6" w:rsidRPr="009126B6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126B6" w14:paraId="06322197" w14:textId="77777777" w:rsidTr="009126B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AB155" w14:textId="77777777" w:rsidR="009126B6" w:rsidRPr="00F245C5" w:rsidRDefault="009126B6" w:rsidP="00AB70B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126B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126B6">
              <w:rPr>
                <w:rFonts w:ascii="Arial" w:hAnsi="Arial" w:cs="Arial"/>
              </w:rPr>
              <w:t>Sterylne, jednorazowe, zbiorowo zapakowane materiały i akcesoria do zabiegów witrektomii tylnej</w:t>
            </w:r>
          </w:p>
          <w:p w14:paraId="7011DE3F" w14:textId="77777777" w:rsidR="009126B6" w:rsidRPr="00F245C5" w:rsidRDefault="009126B6" w:rsidP="00AB70B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126B6">
              <w:rPr>
                <w:rFonts w:ascii="Arial" w:hAnsi="Arial" w:cs="Arial"/>
                <w:b/>
              </w:rPr>
              <w:t>Alcon</w:t>
            </w:r>
            <w:proofErr w:type="spellEnd"/>
            <w:r w:rsidRPr="009126B6">
              <w:rPr>
                <w:rFonts w:ascii="Arial" w:hAnsi="Arial" w:cs="Arial"/>
                <w:b/>
              </w:rPr>
              <w:t xml:space="preserve"> Polska Sp. z o.o.</w:t>
            </w:r>
          </w:p>
          <w:p w14:paraId="788804F4" w14:textId="77777777" w:rsidR="009126B6" w:rsidRPr="00F245C5" w:rsidRDefault="009126B6" w:rsidP="00AB70B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>Marynarska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/I piętro</w:t>
            </w:r>
          </w:p>
          <w:p w14:paraId="1532FE67" w14:textId="77777777" w:rsidR="009126B6" w:rsidRPr="00F245C5" w:rsidRDefault="009126B6" w:rsidP="00AB70B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>02-674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Warszawa</w:t>
            </w:r>
          </w:p>
          <w:p w14:paraId="60566F56" w14:textId="77777777" w:rsidR="009126B6" w:rsidRPr="00F245C5" w:rsidRDefault="009126B6" w:rsidP="00AB70B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126B6">
              <w:rPr>
                <w:rFonts w:ascii="Arial" w:hAnsi="Arial" w:cs="Arial"/>
                <w:b/>
              </w:rPr>
              <w:t>719 820.00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FA1FBD" w14:textId="77777777" w:rsidR="009126B6" w:rsidRPr="00F245C5" w:rsidRDefault="009126B6" w:rsidP="00AB70B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A08C46" w14:textId="77777777" w:rsidR="009126B6" w:rsidRPr="00F245C5" w:rsidRDefault="009126B6" w:rsidP="00AB70B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6B6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zm.).</w:t>
            </w:r>
          </w:p>
        </w:tc>
      </w:tr>
      <w:tr w:rsidR="009126B6" w14:paraId="67386287" w14:textId="77777777" w:rsidTr="009126B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4E42" w14:textId="77777777" w:rsidR="009126B6" w:rsidRPr="00F245C5" w:rsidRDefault="009126B6" w:rsidP="00AB70B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126B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126B6">
              <w:rPr>
                <w:rFonts w:ascii="Arial" w:hAnsi="Arial" w:cs="Arial"/>
              </w:rPr>
              <w:t xml:space="preserve">Jednorazowe, sterylne narzędzia do zabiegów </w:t>
            </w:r>
            <w:proofErr w:type="spellStart"/>
            <w:r w:rsidRPr="009126B6">
              <w:rPr>
                <w:rFonts w:ascii="Arial" w:hAnsi="Arial" w:cs="Arial"/>
              </w:rPr>
              <w:t>witreoretinalnych</w:t>
            </w:r>
            <w:proofErr w:type="spellEnd"/>
          </w:p>
          <w:p w14:paraId="33AA20DB" w14:textId="77777777" w:rsidR="009126B6" w:rsidRPr="00F245C5" w:rsidRDefault="009126B6" w:rsidP="00AB70B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126B6">
              <w:rPr>
                <w:rFonts w:ascii="Arial" w:hAnsi="Arial" w:cs="Arial"/>
                <w:b/>
              </w:rPr>
              <w:t>Alcon</w:t>
            </w:r>
            <w:proofErr w:type="spellEnd"/>
            <w:r w:rsidRPr="009126B6">
              <w:rPr>
                <w:rFonts w:ascii="Arial" w:hAnsi="Arial" w:cs="Arial"/>
                <w:b/>
              </w:rPr>
              <w:t xml:space="preserve"> Polska Sp. z o.o.</w:t>
            </w:r>
          </w:p>
          <w:p w14:paraId="20BB3419" w14:textId="77777777" w:rsidR="009126B6" w:rsidRPr="00F245C5" w:rsidRDefault="009126B6" w:rsidP="00AB70B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>Marynarska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/I piętro</w:t>
            </w:r>
          </w:p>
          <w:p w14:paraId="48CA61F2" w14:textId="77777777" w:rsidR="009126B6" w:rsidRPr="00F245C5" w:rsidRDefault="009126B6" w:rsidP="00AB70B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126B6">
              <w:rPr>
                <w:rFonts w:ascii="Arial" w:hAnsi="Arial" w:cs="Arial"/>
                <w:bCs/>
              </w:rPr>
              <w:t>02-674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26B6">
              <w:rPr>
                <w:rFonts w:ascii="Arial" w:hAnsi="Arial" w:cs="Arial"/>
                <w:bCs/>
              </w:rPr>
              <w:t>Warszawa</w:t>
            </w:r>
          </w:p>
          <w:p w14:paraId="171C69F7" w14:textId="77777777" w:rsidR="009126B6" w:rsidRPr="00F245C5" w:rsidRDefault="009126B6" w:rsidP="00AB70B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126B6">
              <w:rPr>
                <w:rFonts w:ascii="Arial" w:hAnsi="Arial" w:cs="Arial"/>
                <w:b/>
              </w:rPr>
              <w:t>80 066.75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819F588" w14:textId="77777777" w:rsidR="009126B6" w:rsidRPr="00F245C5" w:rsidRDefault="009126B6" w:rsidP="00AB70B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ED4336" w14:textId="77777777" w:rsidR="009126B6" w:rsidRPr="00F245C5" w:rsidRDefault="009126B6" w:rsidP="00AB70B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26B6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zm.).</w:t>
            </w:r>
          </w:p>
        </w:tc>
      </w:tr>
    </w:tbl>
    <w:p w14:paraId="7928D52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2F7BC8A1" w14:textId="77777777" w:rsidTr="009126B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86C3B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0E148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62D7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C52A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126B6" w14:paraId="5A50D328" w14:textId="77777777" w:rsidTr="009126B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9AE9" w14:textId="77777777" w:rsidR="009126B6" w:rsidRPr="007D7932" w:rsidRDefault="009126B6" w:rsidP="00AB70B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126B6">
              <w:rPr>
                <w:rFonts w:ascii="Arial" w:hAnsi="Arial" w:cs="Arial"/>
                <w:sz w:val="22"/>
                <w:szCs w:val="22"/>
              </w:rPr>
              <w:t>Sterylne, jednorazowe, zbiorowo zapakowane materiały i akcesoria do zabiegów witrektomii tylnej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FAEFD" w14:textId="77777777" w:rsidR="009126B6" w:rsidRPr="007D7932" w:rsidRDefault="009126B6" w:rsidP="00AB70B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126B6">
              <w:rPr>
                <w:rFonts w:ascii="Arial" w:hAnsi="Arial" w:cs="Arial"/>
                <w:b/>
                <w:bCs/>
                <w:sz w:val="22"/>
                <w:szCs w:val="22"/>
              </w:rPr>
              <w:t>Alcon</w:t>
            </w:r>
            <w:proofErr w:type="spellEnd"/>
            <w:r w:rsidRPr="009126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FC911A7" w14:textId="77777777" w:rsidR="009126B6" w:rsidRPr="007D7932" w:rsidRDefault="009126B6" w:rsidP="00AB70B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126B6">
              <w:rPr>
                <w:rFonts w:ascii="Arial" w:hAnsi="Arial" w:cs="Arial"/>
                <w:sz w:val="22"/>
                <w:szCs w:val="22"/>
              </w:rPr>
              <w:t>15/I piętro</w:t>
            </w:r>
          </w:p>
          <w:p w14:paraId="4FB7032B" w14:textId="77777777" w:rsidR="009126B6" w:rsidRPr="007D7932" w:rsidRDefault="009126B6" w:rsidP="00AB70B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126B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57BF" w14:textId="77777777" w:rsidR="009126B6" w:rsidRPr="007D7932" w:rsidRDefault="009126B6" w:rsidP="00AB70B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0D08" w14:textId="77777777" w:rsidR="009126B6" w:rsidRPr="007D7932" w:rsidRDefault="009126B6" w:rsidP="00AB70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126B6" w14:paraId="7E9BF3F5" w14:textId="77777777" w:rsidTr="009126B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8AE8" w14:textId="77777777" w:rsidR="009126B6" w:rsidRPr="007D7932" w:rsidRDefault="009126B6" w:rsidP="00AB70B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126B6">
              <w:rPr>
                <w:rFonts w:ascii="Arial" w:hAnsi="Arial" w:cs="Arial"/>
                <w:sz w:val="22"/>
                <w:szCs w:val="22"/>
              </w:rPr>
              <w:t xml:space="preserve">Jednorazowe, sterylne narzędzia do zabiegów </w:t>
            </w:r>
            <w:proofErr w:type="spellStart"/>
            <w:r w:rsidRPr="009126B6">
              <w:rPr>
                <w:rFonts w:ascii="Arial" w:hAnsi="Arial" w:cs="Arial"/>
                <w:sz w:val="22"/>
                <w:szCs w:val="22"/>
              </w:rPr>
              <w:t>witreoretinalnych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DD45" w14:textId="77777777" w:rsidR="009126B6" w:rsidRPr="007D7932" w:rsidRDefault="009126B6" w:rsidP="00AB70B7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126B6">
              <w:rPr>
                <w:rFonts w:ascii="Arial" w:hAnsi="Arial" w:cs="Arial"/>
                <w:b/>
                <w:bCs/>
                <w:sz w:val="22"/>
                <w:szCs w:val="22"/>
              </w:rPr>
              <w:t>Alcon</w:t>
            </w:r>
            <w:proofErr w:type="spellEnd"/>
            <w:r w:rsidRPr="009126B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307649F" w14:textId="77777777" w:rsidR="009126B6" w:rsidRPr="007D7932" w:rsidRDefault="009126B6" w:rsidP="00AB70B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Marynarska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126B6">
              <w:rPr>
                <w:rFonts w:ascii="Arial" w:hAnsi="Arial" w:cs="Arial"/>
                <w:sz w:val="22"/>
                <w:szCs w:val="22"/>
              </w:rPr>
              <w:t>15/I piętro</w:t>
            </w:r>
          </w:p>
          <w:p w14:paraId="7DAC2FAE" w14:textId="77777777" w:rsidR="009126B6" w:rsidRPr="007D7932" w:rsidRDefault="009126B6" w:rsidP="00AB70B7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02-674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126B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E133B" w14:textId="77777777" w:rsidR="009126B6" w:rsidRPr="007D7932" w:rsidRDefault="009126B6" w:rsidP="00AB70B7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A35D" w14:textId="77777777" w:rsidR="009126B6" w:rsidRPr="007D7932" w:rsidRDefault="009126B6" w:rsidP="00AB70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26B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9026BD1" w14:textId="77777777" w:rsidR="00190B6A" w:rsidRDefault="00190B6A" w:rsidP="00190B6A">
      <w:pPr>
        <w:ind w:left="3119" w:right="-425" w:firstLine="425"/>
        <w:jc w:val="right"/>
        <w:rPr>
          <w:rFonts w:ascii="Arial" w:hAnsi="Arial" w:cs="Arial"/>
          <w:i/>
        </w:rPr>
      </w:pPr>
    </w:p>
    <w:p w14:paraId="7901386F" w14:textId="77777777" w:rsidR="00190B6A" w:rsidRDefault="00190B6A" w:rsidP="00190B6A">
      <w:pPr>
        <w:ind w:left="3119" w:right="-425" w:firstLine="425"/>
        <w:jc w:val="right"/>
        <w:rPr>
          <w:rFonts w:ascii="Arial" w:hAnsi="Arial" w:cs="Arial"/>
          <w:i/>
        </w:rPr>
      </w:pPr>
    </w:p>
    <w:p w14:paraId="08FEF8A9" w14:textId="77777777" w:rsidR="00190B6A" w:rsidRDefault="00190B6A" w:rsidP="00190B6A">
      <w:pPr>
        <w:ind w:left="3119" w:right="-425" w:firstLine="425"/>
        <w:jc w:val="right"/>
        <w:rPr>
          <w:rFonts w:ascii="Arial" w:hAnsi="Arial" w:cs="Arial"/>
          <w:i/>
        </w:rPr>
      </w:pPr>
    </w:p>
    <w:p w14:paraId="3FEB01A7" w14:textId="3EDEEB8B" w:rsidR="00B464D3" w:rsidRDefault="00B464D3" w:rsidP="00190B6A">
      <w:pPr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4A48CEFF" w14:textId="458ECAFD" w:rsidR="00190B6A" w:rsidRDefault="00190B6A" w:rsidP="00190B6A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120E1D6F" w14:textId="46204C97" w:rsidR="00190B6A" w:rsidRPr="00B36EDA" w:rsidRDefault="00190B6A" w:rsidP="00190B6A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190B6A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3DE53" w14:textId="77777777" w:rsidR="00FC539D" w:rsidRDefault="00FC539D">
      <w:r>
        <w:separator/>
      </w:r>
    </w:p>
  </w:endnote>
  <w:endnote w:type="continuationSeparator" w:id="0">
    <w:p w14:paraId="2E75B907" w14:textId="77777777" w:rsidR="00FC539D" w:rsidRDefault="00FC5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0AD0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0ADC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7839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4503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124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ADA68" w14:textId="77777777" w:rsidR="00FC539D" w:rsidRDefault="00FC539D">
      <w:r>
        <w:separator/>
      </w:r>
    </w:p>
  </w:footnote>
  <w:footnote w:type="continuationSeparator" w:id="0">
    <w:p w14:paraId="5847FF41" w14:textId="77777777" w:rsidR="00FC539D" w:rsidRDefault="00FC5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D2D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FD0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38D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39D"/>
    <w:rsid w:val="00022322"/>
    <w:rsid w:val="00042497"/>
    <w:rsid w:val="000C1E6F"/>
    <w:rsid w:val="000E4E56"/>
    <w:rsid w:val="00190B6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26B6"/>
    <w:rsid w:val="00915B9E"/>
    <w:rsid w:val="00952256"/>
    <w:rsid w:val="00967BF4"/>
    <w:rsid w:val="0097748A"/>
    <w:rsid w:val="009F0E5C"/>
    <w:rsid w:val="00A029B8"/>
    <w:rsid w:val="00A8776C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4607D"/>
  <w15:chartTrackingRefBased/>
  <w15:docId w15:val="{9F3F4E75-B80A-451B-B416-399A48AB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327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2025-07-25T10:42:00Z</cp:lastPrinted>
  <dcterms:created xsi:type="dcterms:W3CDTF">2025-07-25T10:43:00Z</dcterms:created>
  <dcterms:modified xsi:type="dcterms:W3CDTF">2025-07-25T10:43:00Z</dcterms:modified>
</cp:coreProperties>
</file>